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B623A" w14:textId="77777777" w:rsidR="00203369" w:rsidRPr="00E874DC" w:rsidRDefault="00203369" w:rsidP="00203369">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48441C2" w14:textId="77777777" w:rsidR="00203369" w:rsidRDefault="00203369" w:rsidP="00203369">
      <w:pPr>
        <w:spacing w:before="48" w:line="240" w:lineRule="atLeast"/>
        <w:jc w:val="right"/>
        <w:rPr>
          <w:b/>
          <w:sz w:val="24"/>
          <w:szCs w:val="24"/>
          <w:lang w:val="pl-PL"/>
        </w:rPr>
      </w:pPr>
    </w:p>
    <w:p w14:paraId="20DB7E87" w14:textId="77777777" w:rsidR="00203369" w:rsidRDefault="00203369" w:rsidP="00203369">
      <w:pPr>
        <w:spacing w:before="48" w:line="240" w:lineRule="atLeast"/>
        <w:jc w:val="center"/>
        <w:rPr>
          <w:b/>
          <w:sz w:val="24"/>
          <w:szCs w:val="24"/>
          <w:lang w:val="pl-PL"/>
        </w:rPr>
      </w:pPr>
      <w:r>
        <w:rPr>
          <w:b/>
          <w:sz w:val="24"/>
          <w:szCs w:val="24"/>
          <w:lang w:val="pl-PL"/>
        </w:rPr>
        <w:t>WZÓR UMOWY</w:t>
      </w:r>
    </w:p>
    <w:p w14:paraId="1F91CCB9" w14:textId="77777777" w:rsidR="00203369" w:rsidRDefault="00203369" w:rsidP="0020336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7679A38" w14:textId="77777777" w:rsidR="00203369" w:rsidRDefault="00203369" w:rsidP="00203369">
      <w:pPr>
        <w:spacing w:before="48" w:line="240" w:lineRule="atLeast"/>
        <w:jc w:val="center"/>
        <w:rPr>
          <w:b/>
          <w:sz w:val="28"/>
          <w:lang w:val="pl-PL"/>
        </w:rPr>
      </w:pPr>
    </w:p>
    <w:p w14:paraId="1C9414FC" w14:textId="206108C7" w:rsidR="00203369" w:rsidRPr="00AA2A22" w:rsidRDefault="00203369" w:rsidP="00203369">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KC-zp.272-539/22</w:t>
      </w:r>
      <w:r w:rsidRPr="00AA2A22">
        <w:rPr>
          <w:rFonts w:ascii="Times New Roman" w:hAnsi="Times New Roman"/>
        </w:rPr>
        <w:t xml:space="preserve"> </w:t>
      </w:r>
    </w:p>
    <w:p w14:paraId="77F5DBB0" w14:textId="77777777" w:rsidR="00203369" w:rsidRDefault="00203369" w:rsidP="00203369">
      <w:pPr>
        <w:pStyle w:val="Tekstpodstawowy"/>
        <w:ind w:right="-47"/>
        <w:jc w:val="both"/>
        <w:rPr>
          <w:rFonts w:ascii="Times New Roman" w:hAnsi="Times New Roman"/>
        </w:rPr>
      </w:pPr>
      <w:r w:rsidRPr="00AA2A22">
        <w:rPr>
          <w:rFonts w:ascii="Times New Roman" w:hAnsi="Times New Roman"/>
        </w:rPr>
        <w:t>pomiędzy</w:t>
      </w:r>
    </w:p>
    <w:p w14:paraId="2DF9EE78" w14:textId="77777777" w:rsidR="00203369" w:rsidRDefault="00203369" w:rsidP="00203369">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83E2B10" w14:textId="77777777" w:rsidR="00203369" w:rsidRDefault="00203369" w:rsidP="00203369">
      <w:pPr>
        <w:pStyle w:val="Tekstpodstawowy"/>
        <w:ind w:right="-47"/>
        <w:jc w:val="both"/>
        <w:rPr>
          <w:rFonts w:ascii="Times New Roman" w:hAnsi="Times New Roman"/>
        </w:rPr>
      </w:pPr>
      <w:r>
        <w:rPr>
          <w:rFonts w:ascii="Times New Roman" w:hAnsi="Times New Roman"/>
        </w:rPr>
        <w:t>reprezentowana przez:</w:t>
      </w:r>
    </w:p>
    <w:p w14:paraId="3406EADE" w14:textId="77777777" w:rsidR="00203369" w:rsidRDefault="00203369" w:rsidP="00203369">
      <w:pPr>
        <w:pStyle w:val="Tekstpodstawowy"/>
        <w:ind w:right="-47"/>
        <w:jc w:val="both"/>
        <w:rPr>
          <w:rFonts w:ascii="Times New Roman" w:hAnsi="Times New Roman"/>
        </w:rPr>
      </w:pPr>
      <w:r>
        <w:rPr>
          <w:rFonts w:ascii="Times New Roman" w:hAnsi="Times New Roman"/>
        </w:rPr>
        <w:t xml:space="preserve">1.Dziekana Wydziału /Kierownika Jednostki/............................................................................. </w:t>
      </w:r>
    </w:p>
    <w:p w14:paraId="086D0943" w14:textId="77777777" w:rsidR="00203369" w:rsidRDefault="00203369" w:rsidP="0020336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A09152C" w14:textId="77777777" w:rsidR="00203369" w:rsidRDefault="00203369" w:rsidP="00203369">
      <w:pPr>
        <w:pStyle w:val="Tekstpodstawowy"/>
        <w:ind w:right="-47"/>
        <w:jc w:val="both"/>
        <w:rPr>
          <w:rFonts w:ascii="Times New Roman" w:hAnsi="Times New Roman"/>
        </w:rPr>
      </w:pPr>
      <w:r>
        <w:rPr>
          <w:rFonts w:ascii="Times New Roman" w:hAnsi="Times New Roman"/>
        </w:rPr>
        <w:t>zwaną dalej KUPUJĄCYM</w:t>
      </w:r>
    </w:p>
    <w:p w14:paraId="297E1DEA" w14:textId="77777777" w:rsidR="00203369" w:rsidRDefault="00203369" w:rsidP="00203369">
      <w:pPr>
        <w:pStyle w:val="Tekstpodstawowy"/>
        <w:ind w:right="-47"/>
        <w:jc w:val="both"/>
        <w:rPr>
          <w:rFonts w:ascii="Times New Roman" w:hAnsi="Times New Roman"/>
        </w:rPr>
      </w:pPr>
      <w:r>
        <w:rPr>
          <w:rFonts w:ascii="Times New Roman" w:hAnsi="Times New Roman"/>
        </w:rPr>
        <w:t xml:space="preserve">a </w:t>
      </w:r>
    </w:p>
    <w:p w14:paraId="664E672F" w14:textId="77777777" w:rsidR="00203369" w:rsidRDefault="00203369" w:rsidP="00203369">
      <w:pPr>
        <w:pStyle w:val="Tekstpodstawowy"/>
        <w:ind w:right="-47"/>
        <w:jc w:val="both"/>
        <w:rPr>
          <w:rFonts w:ascii="Times New Roman" w:hAnsi="Times New Roman"/>
        </w:rPr>
      </w:pPr>
      <w:r>
        <w:rPr>
          <w:rFonts w:ascii="Times New Roman" w:hAnsi="Times New Roman"/>
        </w:rPr>
        <w:t>......................................................................................................................................................</w:t>
      </w:r>
    </w:p>
    <w:p w14:paraId="68D9535C" w14:textId="77777777" w:rsidR="00203369" w:rsidRDefault="00203369" w:rsidP="00203369">
      <w:pPr>
        <w:pStyle w:val="Tekstpodstawowy"/>
        <w:ind w:right="-47"/>
        <w:jc w:val="both"/>
        <w:rPr>
          <w:rFonts w:ascii="Times New Roman" w:hAnsi="Times New Roman"/>
        </w:rPr>
      </w:pPr>
      <w:r>
        <w:rPr>
          <w:rFonts w:ascii="Times New Roman" w:hAnsi="Times New Roman"/>
        </w:rPr>
        <w:t>......................................................................................................................................................</w:t>
      </w:r>
    </w:p>
    <w:p w14:paraId="745FCFBA" w14:textId="77777777" w:rsidR="00203369" w:rsidRDefault="00203369" w:rsidP="0020336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AB11493" w14:textId="77777777" w:rsidR="00203369" w:rsidRDefault="00203369" w:rsidP="00203369">
      <w:pPr>
        <w:pStyle w:val="Tekstpodstawowy"/>
        <w:ind w:right="-47"/>
        <w:jc w:val="both"/>
        <w:rPr>
          <w:rFonts w:ascii="Times New Roman" w:hAnsi="Times New Roman"/>
        </w:rPr>
      </w:pPr>
      <w:r>
        <w:rPr>
          <w:rFonts w:ascii="Times New Roman" w:hAnsi="Times New Roman"/>
        </w:rPr>
        <w:t>reprezentowanym przez:</w:t>
      </w:r>
    </w:p>
    <w:p w14:paraId="166F0493" w14:textId="77777777" w:rsidR="00203369" w:rsidRDefault="00203369" w:rsidP="00203369">
      <w:pPr>
        <w:pStyle w:val="Tekstpodstawowy"/>
        <w:ind w:right="-47"/>
        <w:jc w:val="both"/>
        <w:rPr>
          <w:rFonts w:ascii="Times New Roman" w:hAnsi="Times New Roman"/>
        </w:rPr>
      </w:pPr>
      <w:r>
        <w:rPr>
          <w:rFonts w:ascii="Times New Roman" w:hAnsi="Times New Roman"/>
        </w:rPr>
        <w:t>1...................................................................................................................................................</w:t>
      </w:r>
    </w:p>
    <w:p w14:paraId="3C0F4595" w14:textId="77777777" w:rsidR="00203369" w:rsidRDefault="00203369" w:rsidP="00203369">
      <w:pPr>
        <w:pStyle w:val="Tekstpodstawowy"/>
        <w:ind w:right="-47"/>
        <w:jc w:val="both"/>
        <w:rPr>
          <w:rFonts w:ascii="Times New Roman" w:hAnsi="Times New Roman"/>
        </w:rPr>
      </w:pPr>
      <w:r>
        <w:rPr>
          <w:rFonts w:ascii="Times New Roman" w:hAnsi="Times New Roman"/>
        </w:rPr>
        <w:t xml:space="preserve">2................................................................................................................................................... </w:t>
      </w:r>
    </w:p>
    <w:p w14:paraId="30ED383A" w14:textId="77777777" w:rsidR="00203369" w:rsidRDefault="00203369" w:rsidP="00203369">
      <w:pPr>
        <w:pStyle w:val="Tekstpodstawowy"/>
        <w:ind w:right="-47"/>
        <w:jc w:val="both"/>
        <w:rPr>
          <w:rFonts w:ascii="Times New Roman" w:hAnsi="Times New Roman"/>
        </w:rPr>
      </w:pPr>
      <w:r>
        <w:rPr>
          <w:rFonts w:ascii="Times New Roman" w:hAnsi="Times New Roman"/>
        </w:rPr>
        <w:t>zwanym dalej SPRZEDAWCĄ</w:t>
      </w:r>
    </w:p>
    <w:p w14:paraId="1792CD68" w14:textId="77777777" w:rsidR="00203369" w:rsidRDefault="00203369" w:rsidP="00203369">
      <w:pPr>
        <w:pStyle w:val="Tekstpodstawowy"/>
        <w:ind w:right="-47"/>
        <w:jc w:val="center"/>
        <w:rPr>
          <w:rFonts w:ascii="Times New Roman" w:hAnsi="Times New Roman"/>
        </w:rPr>
      </w:pPr>
    </w:p>
    <w:p w14:paraId="75DEDB6E"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 1</w:t>
      </w:r>
    </w:p>
    <w:p w14:paraId="01950433" w14:textId="233717E1" w:rsidR="00203369" w:rsidRPr="00824847" w:rsidRDefault="00203369" w:rsidP="00203369">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444F68">
        <w:rPr>
          <w:rFonts w:ascii="Times New Roman" w:hAnsi="Times New Roman"/>
          <w:b/>
        </w:rPr>
        <w:t xml:space="preserve">ostawa </w:t>
      </w:r>
      <w:r>
        <w:rPr>
          <w:rFonts w:ascii="Times New Roman" w:hAnsi="Times New Roman"/>
          <w:b/>
        </w:rPr>
        <w:t xml:space="preserve">systemu odsłuchowego (10 szt. głośników) </w:t>
      </w:r>
      <w:r w:rsidRPr="00824847">
        <w:rPr>
          <w:rFonts w:ascii="Times New Roman" w:hAnsi="Times New Roman"/>
          <w:b/>
        </w:rPr>
        <w:t xml:space="preserve">dla </w:t>
      </w:r>
      <w:proofErr w:type="spellStart"/>
      <w:r w:rsidRPr="00824847">
        <w:rPr>
          <w:rFonts w:ascii="Times New Roman" w:hAnsi="Times New Roman"/>
          <w:b/>
        </w:rPr>
        <w:t>WIEiT</w:t>
      </w:r>
      <w:proofErr w:type="spellEnd"/>
    </w:p>
    <w:p w14:paraId="4CCEC81B" w14:textId="77777777" w:rsidR="00203369" w:rsidRDefault="00203369" w:rsidP="00203369">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444F68">
        <w:rPr>
          <w:rFonts w:ascii="Times New Roman" w:hAnsi="Times New Roman"/>
          <w:szCs w:val="24"/>
        </w:rPr>
        <w:t>Szczegółowa specyfikacja sprzętu jest określona</w:t>
      </w:r>
      <w:r w:rsidRPr="00520F53">
        <w:rPr>
          <w:rFonts w:ascii="Times New Roman" w:hAnsi="Times New Roman"/>
          <w:szCs w:val="24"/>
        </w:rPr>
        <w:t xml:space="preserve"> w Załączniku nr 1, który stanowi integralną część niniejszej umowy.</w:t>
      </w:r>
    </w:p>
    <w:p w14:paraId="33DF9AC3" w14:textId="77777777" w:rsidR="00203369" w:rsidRPr="00D261AB" w:rsidRDefault="00203369" w:rsidP="00203369">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D261AB">
        <w:rPr>
          <w:rFonts w:ascii="Times New Roman" w:hAnsi="Times New Roman"/>
        </w:rPr>
        <w:t>Dodatkowo Sprzedawca zobowiązuje się (bez prawa do odrębnego wynagrodzenia)  do przeprowadzenia szkolenia (d</w:t>
      </w:r>
      <w:r>
        <w:rPr>
          <w:rFonts w:ascii="Times New Roman" w:hAnsi="Times New Roman"/>
        </w:rPr>
        <w:t>la minimum</w:t>
      </w:r>
      <w:r w:rsidRPr="00D261AB">
        <w:rPr>
          <w:rFonts w:ascii="Times New Roman" w:hAnsi="Times New Roman"/>
        </w:rPr>
        <w:t xml:space="preserve"> </w:t>
      </w:r>
      <w:r>
        <w:rPr>
          <w:rFonts w:ascii="Times New Roman" w:hAnsi="Times New Roman"/>
        </w:rPr>
        <w:t>3</w:t>
      </w:r>
      <w:r w:rsidRPr="00D261AB">
        <w:rPr>
          <w:rFonts w:ascii="Times New Roman" w:hAnsi="Times New Roman"/>
        </w:rPr>
        <w:t xml:space="preserve"> osób) w zakresie obsługi urządzenia, prowadzone w siedzibie użytkownika, w wymiarze co najmniej jednego dnia roboczego.</w:t>
      </w:r>
    </w:p>
    <w:p w14:paraId="2440FFCF" w14:textId="77777777" w:rsidR="00203369" w:rsidRPr="0043435F" w:rsidRDefault="00203369" w:rsidP="00203369">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6CA28149" w14:textId="77777777" w:rsidR="00203369" w:rsidRDefault="00203369" w:rsidP="00203369">
      <w:pPr>
        <w:pStyle w:val="Tekstpodstawowy"/>
        <w:ind w:right="-47"/>
        <w:jc w:val="both"/>
        <w:rPr>
          <w:rFonts w:ascii="Times New Roman" w:hAnsi="Times New Roman"/>
        </w:rPr>
      </w:pPr>
    </w:p>
    <w:p w14:paraId="3146CC99"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 2</w:t>
      </w:r>
    </w:p>
    <w:p w14:paraId="0423E5D3" w14:textId="77777777" w:rsidR="00203369" w:rsidRPr="0043435F" w:rsidRDefault="00203369" w:rsidP="00203369">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zainstalować i uruchomić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03473C4" w14:textId="77777777" w:rsidR="00203369" w:rsidRPr="0043435F" w:rsidRDefault="00203369" w:rsidP="00203369">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74A152C" w14:textId="77777777" w:rsidR="00203369" w:rsidRPr="0043435F" w:rsidRDefault="00203369" w:rsidP="00203369">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01B1345" w14:textId="77777777" w:rsidR="00203369" w:rsidRDefault="00203369" w:rsidP="00203369">
      <w:pPr>
        <w:pStyle w:val="Tekstpodstawowy"/>
        <w:ind w:right="-47"/>
        <w:jc w:val="both"/>
        <w:rPr>
          <w:rFonts w:ascii="Times New Roman" w:hAnsi="Times New Roman"/>
        </w:rPr>
      </w:pPr>
    </w:p>
    <w:p w14:paraId="09BF398D" w14:textId="77777777" w:rsidR="00203369" w:rsidRDefault="00203369" w:rsidP="00203369">
      <w:pPr>
        <w:pStyle w:val="Tekstpodstawowy"/>
        <w:ind w:right="-47"/>
        <w:jc w:val="center"/>
        <w:rPr>
          <w:rFonts w:ascii="Times New Roman" w:hAnsi="Times New Roman"/>
          <w:b/>
        </w:rPr>
      </w:pPr>
    </w:p>
    <w:p w14:paraId="080F96E4" w14:textId="77777777" w:rsidR="00203369" w:rsidRDefault="00203369" w:rsidP="00203369">
      <w:pPr>
        <w:pStyle w:val="Tekstpodstawowy"/>
        <w:ind w:right="-47"/>
        <w:jc w:val="center"/>
        <w:rPr>
          <w:rFonts w:ascii="Times New Roman" w:hAnsi="Times New Roman"/>
          <w:b/>
        </w:rPr>
      </w:pPr>
    </w:p>
    <w:p w14:paraId="591C52F0"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lastRenderedPageBreak/>
        <w:t>§ 3</w:t>
      </w:r>
    </w:p>
    <w:p w14:paraId="2EA69E2D" w14:textId="77777777" w:rsidR="00203369" w:rsidRPr="0043435F" w:rsidRDefault="00203369" w:rsidP="00203369">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90EE7C8" w14:textId="77777777" w:rsidR="00203369" w:rsidRPr="0043435F" w:rsidRDefault="00203369" w:rsidP="00203369">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5BDECFC7" w14:textId="77777777" w:rsidR="00203369" w:rsidRPr="0043435F" w:rsidRDefault="00203369" w:rsidP="00203369">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0DD5E342" w14:textId="77777777" w:rsidR="00203369" w:rsidRPr="0043435F" w:rsidRDefault="00203369" w:rsidP="00203369">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17C05E9" w14:textId="77777777" w:rsidR="00203369" w:rsidRDefault="00203369" w:rsidP="00203369">
      <w:pPr>
        <w:pStyle w:val="Tekstpodstawowy"/>
        <w:ind w:right="-47"/>
        <w:jc w:val="both"/>
        <w:rPr>
          <w:rFonts w:ascii="Times New Roman" w:hAnsi="Times New Roman"/>
        </w:rPr>
      </w:pPr>
    </w:p>
    <w:p w14:paraId="6DFB988E"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 4</w:t>
      </w:r>
    </w:p>
    <w:p w14:paraId="6818626A" w14:textId="77777777" w:rsidR="00203369" w:rsidRDefault="00203369" w:rsidP="00203369">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A846CD4" w14:textId="77777777" w:rsidR="00203369" w:rsidRDefault="00203369" w:rsidP="00203369">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54FBF36" w14:textId="77777777" w:rsidR="00203369" w:rsidRDefault="00203369" w:rsidP="00203369">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F6724F4" w14:textId="77777777" w:rsidR="00203369" w:rsidRPr="00593CEB" w:rsidRDefault="00203369" w:rsidP="00203369">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301702C" w14:textId="77777777" w:rsidR="00203369" w:rsidRDefault="00203369" w:rsidP="00203369">
      <w:pPr>
        <w:pStyle w:val="Tekstpodstawowy"/>
        <w:ind w:right="-47"/>
        <w:jc w:val="center"/>
        <w:rPr>
          <w:rFonts w:ascii="Times New Roman" w:hAnsi="Times New Roman"/>
        </w:rPr>
      </w:pPr>
    </w:p>
    <w:p w14:paraId="0938FF0F"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 5</w:t>
      </w:r>
    </w:p>
    <w:p w14:paraId="6A9DA954" w14:textId="77777777" w:rsidR="00203369" w:rsidRPr="00C53B52" w:rsidRDefault="00203369" w:rsidP="0020336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D75F546" w14:textId="77777777" w:rsidR="00203369" w:rsidRPr="00C53B52" w:rsidRDefault="00203369" w:rsidP="0020336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14F5EA3" w14:textId="77777777" w:rsidR="00203369" w:rsidRPr="00C53B52" w:rsidRDefault="00203369" w:rsidP="00203369">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CEE75C0" w14:textId="77777777" w:rsidR="00203369" w:rsidRPr="00C53B52" w:rsidRDefault="00203369" w:rsidP="0020336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327F4D5" w14:textId="77777777" w:rsidR="00203369" w:rsidRPr="00C53B52" w:rsidRDefault="00203369" w:rsidP="0020336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EE85E0E" w14:textId="77777777" w:rsidR="00203369" w:rsidRPr="00C53B52" w:rsidRDefault="00203369" w:rsidP="0020336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36D0E49" w14:textId="77777777" w:rsidR="00203369" w:rsidRPr="00C53B52" w:rsidRDefault="00203369" w:rsidP="0020336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9C9E023" w14:textId="77777777" w:rsidR="00203369" w:rsidRPr="00C53B52" w:rsidRDefault="00203369" w:rsidP="00203369">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0A85B7B" w14:textId="77777777" w:rsidR="00203369" w:rsidRPr="00C53B52" w:rsidRDefault="00203369" w:rsidP="00203369">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05CA6371" w14:textId="77777777" w:rsidR="00203369" w:rsidRPr="006B2CAA" w:rsidRDefault="00203369" w:rsidP="00203369">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40558CF0" w14:textId="77777777" w:rsidR="00203369" w:rsidRDefault="00203369" w:rsidP="0020336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2D0CB771" w14:textId="77777777" w:rsidR="00203369" w:rsidRDefault="00203369" w:rsidP="00203369">
      <w:pPr>
        <w:pStyle w:val="Tekstpodstawowy"/>
        <w:ind w:right="-47"/>
        <w:jc w:val="center"/>
        <w:rPr>
          <w:rFonts w:ascii="Times New Roman" w:hAnsi="Times New Roman"/>
          <w:b/>
        </w:rPr>
      </w:pPr>
    </w:p>
    <w:p w14:paraId="5BE6453D" w14:textId="77777777" w:rsidR="00203369" w:rsidRDefault="00203369" w:rsidP="00203369">
      <w:pPr>
        <w:pStyle w:val="Tekstpodstawowy"/>
        <w:ind w:right="-47"/>
        <w:jc w:val="center"/>
        <w:rPr>
          <w:rFonts w:ascii="Times New Roman" w:hAnsi="Times New Roman"/>
          <w:b/>
        </w:rPr>
      </w:pPr>
    </w:p>
    <w:p w14:paraId="2BFB112C" w14:textId="77777777" w:rsidR="00203369" w:rsidRDefault="00203369" w:rsidP="00203369">
      <w:pPr>
        <w:pStyle w:val="Tekstpodstawowy"/>
        <w:ind w:right="-47"/>
        <w:jc w:val="center"/>
        <w:rPr>
          <w:rFonts w:ascii="Times New Roman" w:hAnsi="Times New Roman"/>
          <w:b/>
        </w:rPr>
      </w:pPr>
      <w:r w:rsidRPr="00877B92">
        <w:rPr>
          <w:rFonts w:ascii="Times New Roman" w:hAnsi="Times New Roman"/>
          <w:b/>
        </w:rPr>
        <w:t>§ 6</w:t>
      </w:r>
    </w:p>
    <w:p w14:paraId="59CEA0EC" w14:textId="77777777" w:rsidR="00203369" w:rsidRDefault="00203369" w:rsidP="00203369">
      <w:pPr>
        <w:pStyle w:val="Tekstpodstawowy"/>
        <w:ind w:right="-47"/>
        <w:jc w:val="center"/>
        <w:rPr>
          <w:rFonts w:ascii="Times New Roman" w:hAnsi="Times New Roman"/>
          <w:b/>
        </w:rPr>
      </w:pPr>
    </w:p>
    <w:p w14:paraId="670052B3" w14:textId="77777777" w:rsidR="00203369" w:rsidRDefault="00203369" w:rsidP="00203369">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2719C7C" w14:textId="77777777" w:rsidR="00203369" w:rsidRDefault="00203369" w:rsidP="00203369">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B8CF366" w14:textId="77777777" w:rsidR="00203369" w:rsidRDefault="00203369" w:rsidP="00203369">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9626C4A" w14:textId="77777777" w:rsidR="00203369" w:rsidRDefault="00203369" w:rsidP="00203369">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FE143BA" w14:textId="77777777" w:rsidR="00203369" w:rsidRDefault="00203369" w:rsidP="00203369">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FEFFF2C"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51D3B8F" w14:textId="77777777" w:rsidR="00203369" w:rsidRPr="003F1749" w:rsidRDefault="00203369" w:rsidP="0020336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D82D177" w14:textId="77777777" w:rsidR="00203369" w:rsidRDefault="00203369" w:rsidP="0020336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EAA8705" w14:textId="77777777" w:rsidR="00203369" w:rsidRDefault="00203369" w:rsidP="00203369">
      <w:pPr>
        <w:pStyle w:val="Tekstpodstawowy"/>
        <w:ind w:right="-47"/>
        <w:jc w:val="center"/>
        <w:rPr>
          <w:rFonts w:ascii="Times New Roman" w:hAnsi="Times New Roman"/>
        </w:rPr>
      </w:pPr>
    </w:p>
    <w:p w14:paraId="3F0A748D"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F2625BC" w14:textId="77777777" w:rsidR="00203369" w:rsidRPr="0043435F" w:rsidRDefault="00203369" w:rsidP="00203369">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5824EF9" w14:textId="77777777" w:rsidR="00203369" w:rsidRPr="0043435F" w:rsidRDefault="00203369" w:rsidP="00203369">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331C90B5" w14:textId="77777777" w:rsidR="00203369" w:rsidRPr="0043435F" w:rsidRDefault="00203369" w:rsidP="00203369">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9E838F5" w14:textId="77777777" w:rsidR="00203369" w:rsidRPr="0043435F" w:rsidRDefault="00203369" w:rsidP="00203369">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CDDFA9B" w14:textId="77777777" w:rsidR="00203369" w:rsidRPr="0043435F" w:rsidRDefault="00203369" w:rsidP="00203369">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AE3B97E" w14:textId="77777777" w:rsidR="00203369" w:rsidRPr="0043435F" w:rsidRDefault="00203369" w:rsidP="00203369">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4D4FDE8E" w14:textId="77777777" w:rsidR="00203369" w:rsidRPr="0043435F" w:rsidRDefault="00203369" w:rsidP="00203369">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C19C7E1" w14:textId="77777777" w:rsidR="00203369" w:rsidRPr="0043435F" w:rsidRDefault="00203369" w:rsidP="00203369">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415B17E" w14:textId="77777777" w:rsidR="00203369" w:rsidRPr="0043435F" w:rsidRDefault="00203369" w:rsidP="00203369">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F4715CC" w14:textId="77777777" w:rsidR="00203369" w:rsidRPr="0043435F" w:rsidRDefault="00203369" w:rsidP="00203369">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1C29F2" w14:textId="77777777" w:rsidR="00203369" w:rsidRPr="0043435F" w:rsidRDefault="00203369" w:rsidP="00203369">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48205E6" w14:textId="77777777" w:rsidR="00203369" w:rsidRPr="0043435F" w:rsidRDefault="00203369" w:rsidP="00203369">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B29325A" w14:textId="77777777" w:rsidR="00203369" w:rsidRDefault="00203369" w:rsidP="00203369">
      <w:pPr>
        <w:pStyle w:val="Tekstpodstawowy"/>
        <w:ind w:left="284" w:right="-47"/>
        <w:jc w:val="both"/>
        <w:rPr>
          <w:rFonts w:ascii="Times New Roman" w:hAnsi="Times New Roman"/>
        </w:rPr>
      </w:pPr>
    </w:p>
    <w:p w14:paraId="267D92D2"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A7639F6" w14:textId="77777777" w:rsidR="00203369" w:rsidRDefault="00203369" w:rsidP="0020336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49A6AA1" w14:textId="77777777" w:rsidR="00203369" w:rsidRPr="009B2595" w:rsidRDefault="00203369" w:rsidP="0020336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2F9A1A5" w14:textId="77777777" w:rsidR="00203369" w:rsidRPr="009B2595" w:rsidRDefault="00203369" w:rsidP="0020336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DBAF3C9" w14:textId="77777777" w:rsidR="00203369" w:rsidRPr="009B2595" w:rsidRDefault="00203369" w:rsidP="0020336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8272C60" w14:textId="77777777" w:rsidR="00203369" w:rsidRPr="009B2595" w:rsidRDefault="00203369" w:rsidP="00203369">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w:t>
      </w:r>
      <w:r w:rsidRPr="009B2595">
        <w:rPr>
          <w:sz w:val="24"/>
          <w:szCs w:val="24"/>
          <w:lang w:val="pl-PL"/>
        </w:rPr>
        <w:lastRenderedPageBreak/>
        <w:t xml:space="preserve">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1DE4E37" w14:textId="4A295911" w:rsidR="00203369" w:rsidRPr="009B2595" w:rsidRDefault="00203369" w:rsidP="00203369">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r w:rsidR="002B7FEC">
        <w:rPr>
          <w:color w:val="000000"/>
          <w:sz w:val="24"/>
          <w:szCs w:val="24"/>
          <w:lang w:val="pl-PL"/>
        </w:rPr>
        <w:t>, w tym zmiany stawki podatku VAT,</w:t>
      </w:r>
    </w:p>
    <w:p w14:paraId="786B9108" w14:textId="77777777" w:rsidR="00203369" w:rsidRPr="009B2595" w:rsidRDefault="00203369" w:rsidP="00203369">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1A7E640" w14:textId="77777777" w:rsidR="00203369" w:rsidRPr="009B2595" w:rsidRDefault="00203369" w:rsidP="00203369">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1391951" w14:textId="77777777" w:rsidR="00203369" w:rsidRPr="009B2595" w:rsidRDefault="00203369" w:rsidP="00203369">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68CF9C3" w14:textId="77777777" w:rsidR="00203369" w:rsidRPr="009B2595" w:rsidRDefault="00203369" w:rsidP="00203369">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95696AB" w14:textId="77777777" w:rsidR="00203369" w:rsidRPr="00042F5C" w:rsidRDefault="00203369" w:rsidP="00203369">
      <w:pPr>
        <w:widowControl w:val="0"/>
        <w:suppressAutoHyphens/>
        <w:autoSpaceDN w:val="0"/>
        <w:ind w:left="360"/>
        <w:jc w:val="center"/>
        <w:textAlignment w:val="baseline"/>
        <w:rPr>
          <w:rFonts w:eastAsia="SimSun"/>
          <w:b/>
          <w:bCs/>
          <w:color w:val="000000"/>
          <w:kern w:val="2"/>
          <w:sz w:val="24"/>
          <w:szCs w:val="24"/>
          <w:lang w:val="pl-PL"/>
        </w:rPr>
      </w:pPr>
    </w:p>
    <w:p w14:paraId="29DED618" w14:textId="77777777" w:rsidR="00203369" w:rsidRPr="009B2595" w:rsidRDefault="00203369" w:rsidP="00203369">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4C8247E" w14:textId="77777777" w:rsidR="00203369" w:rsidRPr="009B2595" w:rsidRDefault="00203369" w:rsidP="0020336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D2CE471" w14:textId="77777777" w:rsidR="00203369" w:rsidRPr="009B2595" w:rsidRDefault="00203369" w:rsidP="0020336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E44A7C0" w14:textId="77777777" w:rsidR="00203369" w:rsidRPr="009B2595" w:rsidRDefault="00203369" w:rsidP="0020336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AE475BF" w14:textId="77777777" w:rsidR="00203369" w:rsidRPr="009B2595" w:rsidRDefault="00203369" w:rsidP="0020336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9860A1D"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763EB952" w14:textId="77777777" w:rsidR="00203369" w:rsidRDefault="00203369" w:rsidP="0020336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F58873B" w14:textId="77777777" w:rsidR="00203369" w:rsidRDefault="00203369" w:rsidP="00203369">
      <w:pPr>
        <w:pStyle w:val="Tekstpodstawowy"/>
        <w:ind w:right="-47"/>
        <w:jc w:val="center"/>
        <w:rPr>
          <w:rFonts w:ascii="Times New Roman" w:hAnsi="Times New Roman"/>
        </w:rPr>
      </w:pPr>
    </w:p>
    <w:p w14:paraId="6248D9CB" w14:textId="77777777" w:rsidR="00203369" w:rsidRDefault="00203369" w:rsidP="00203369">
      <w:pPr>
        <w:pStyle w:val="Tekstpodstawowy"/>
        <w:ind w:right="-47"/>
        <w:jc w:val="center"/>
        <w:rPr>
          <w:rFonts w:ascii="Times New Roman" w:hAnsi="Times New Roman"/>
        </w:rPr>
      </w:pPr>
    </w:p>
    <w:p w14:paraId="1FD82826" w14:textId="77777777" w:rsidR="00203369" w:rsidRPr="00877B92" w:rsidRDefault="00203369" w:rsidP="00203369">
      <w:pPr>
        <w:pStyle w:val="Tekstpodstawowy"/>
        <w:ind w:right="-47"/>
        <w:jc w:val="center"/>
        <w:rPr>
          <w:b/>
        </w:rPr>
      </w:pPr>
      <w:r w:rsidRPr="00877B92">
        <w:rPr>
          <w:rFonts w:ascii="Times New Roman" w:hAnsi="Times New Roman"/>
          <w:b/>
        </w:rPr>
        <w:t>§1</w:t>
      </w:r>
      <w:r>
        <w:rPr>
          <w:rFonts w:ascii="Times New Roman" w:hAnsi="Times New Roman"/>
          <w:b/>
        </w:rPr>
        <w:t>2</w:t>
      </w:r>
    </w:p>
    <w:p w14:paraId="428906C2" w14:textId="77777777" w:rsidR="00203369" w:rsidRDefault="00203369" w:rsidP="00203369">
      <w:pPr>
        <w:pStyle w:val="NormalnyWeb"/>
        <w:jc w:val="both"/>
      </w:pPr>
      <w:r>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DD508DC" w14:textId="77777777" w:rsidR="00203369" w:rsidRDefault="00203369" w:rsidP="00203369">
      <w:pPr>
        <w:pStyle w:val="NormalnyWeb"/>
        <w:jc w:val="both"/>
      </w:pPr>
      <w:r>
        <w:t xml:space="preserve">2. W razie wątpliwości, czy określona informacja stanowi tajemnicę Wykonawca zobowiązany jest zwrócić się w formie pisemnej do Zamawiającego o wyjaśnienie takiej wątpliwości. </w:t>
      </w:r>
    </w:p>
    <w:p w14:paraId="10C1A53C" w14:textId="77777777" w:rsidR="00203369" w:rsidRDefault="00203369" w:rsidP="00203369">
      <w:pPr>
        <w:pStyle w:val="NormalnyWeb"/>
        <w:jc w:val="both"/>
      </w:pPr>
      <w:r>
        <w:t xml:space="preserve">3. Wykonawca zobowiązuje się do wykorzystania uzyskanych, powyższych informacji jedynie w celu wykonania przedmiotu umowy. </w:t>
      </w:r>
    </w:p>
    <w:p w14:paraId="6FECA2F2" w14:textId="77777777" w:rsidR="00203369" w:rsidRDefault="00203369" w:rsidP="00203369">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643407F0" w14:textId="77777777" w:rsidR="00203369" w:rsidRDefault="00203369" w:rsidP="00203369">
      <w:pPr>
        <w:pStyle w:val="NormalnyWeb"/>
        <w:jc w:val="both"/>
      </w:pPr>
      <w:r>
        <w:t>5. Powyższe przepisy nie będą miały zastosowania wobec informacji powszechnie znanych lub opublikowanych oraz w przypadku żądania ich ujawnienia przez uprawniony organ.</w:t>
      </w:r>
    </w:p>
    <w:p w14:paraId="3B215CED" w14:textId="77777777" w:rsidR="00203369" w:rsidRDefault="00203369" w:rsidP="00203369">
      <w:pPr>
        <w:pStyle w:val="Tekstpodstawowy"/>
        <w:ind w:right="-47"/>
        <w:jc w:val="both"/>
        <w:rPr>
          <w:rFonts w:ascii="Times New Roman" w:hAnsi="Times New Roman"/>
        </w:rPr>
      </w:pPr>
    </w:p>
    <w:p w14:paraId="09F6C8AB"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5B7CF00E" w14:textId="77777777" w:rsidR="00203369" w:rsidRDefault="00203369" w:rsidP="0020336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312422B" w14:textId="77777777" w:rsidR="00203369" w:rsidRDefault="00203369" w:rsidP="00203369">
      <w:pPr>
        <w:pStyle w:val="Tekstpodstawowy"/>
        <w:ind w:right="-47"/>
        <w:jc w:val="both"/>
        <w:rPr>
          <w:rFonts w:ascii="Times New Roman" w:hAnsi="Times New Roman"/>
        </w:rPr>
      </w:pPr>
    </w:p>
    <w:p w14:paraId="4E8159D7"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3606E5D" w14:textId="77777777" w:rsidR="00203369" w:rsidRDefault="00203369" w:rsidP="0020336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576B6C9" w14:textId="77777777" w:rsidR="00203369" w:rsidRDefault="00203369" w:rsidP="00203369">
      <w:pPr>
        <w:pStyle w:val="Tekstpodstawowy"/>
        <w:ind w:right="-47"/>
        <w:jc w:val="both"/>
        <w:rPr>
          <w:rFonts w:ascii="Times New Roman" w:hAnsi="Times New Roman"/>
        </w:rPr>
      </w:pPr>
    </w:p>
    <w:p w14:paraId="264EFE0F" w14:textId="77777777" w:rsidR="00203369" w:rsidRPr="00877B92" w:rsidRDefault="00203369" w:rsidP="0020336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F755267" w14:textId="77777777" w:rsidR="00203369" w:rsidRPr="004F0507" w:rsidRDefault="00203369" w:rsidP="0020336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2E701CD" w14:textId="77777777" w:rsidR="00203369" w:rsidRDefault="00203369" w:rsidP="00203369">
      <w:pPr>
        <w:pStyle w:val="Tekstpodstawowy2"/>
        <w:spacing w:line="240" w:lineRule="auto"/>
        <w:ind w:right="-47"/>
      </w:pPr>
    </w:p>
    <w:p w14:paraId="433CDAC8" w14:textId="77777777" w:rsidR="00203369" w:rsidRPr="004F0507" w:rsidRDefault="00203369" w:rsidP="00203369">
      <w:pPr>
        <w:pStyle w:val="Tekstpodstawowy2"/>
        <w:spacing w:line="240" w:lineRule="auto"/>
        <w:ind w:right="-47"/>
        <w:rPr>
          <w:b/>
          <w:sz w:val="24"/>
        </w:rPr>
      </w:pPr>
      <w:r>
        <w:rPr>
          <w:b/>
          <w:sz w:val="24"/>
        </w:rPr>
        <w:t xml:space="preserve">      </w:t>
      </w:r>
      <w:r w:rsidRPr="004F0507">
        <w:rPr>
          <w:b/>
          <w:sz w:val="24"/>
        </w:rPr>
        <w:t>Za Sprzedawcę                                                                                   Za Kupującego</w:t>
      </w:r>
    </w:p>
    <w:p w14:paraId="10A2052C" w14:textId="77777777" w:rsidR="00203369" w:rsidRPr="000936CA" w:rsidRDefault="00203369" w:rsidP="00203369">
      <w:pPr>
        <w:rPr>
          <w:lang w:val="pl-PL"/>
        </w:rPr>
      </w:pPr>
    </w:p>
    <w:p w14:paraId="32AD2CA5" w14:textId="77777777" w:rsidR="00203369" w:rsidRDefault="00203369" w:rsidP="00203369">
      <w:pPr>
        <w:pStyle w:val="Zwykytekst"/>
        <w:rPr>
          <w:lang w:val="pl-PL"/>
        </w:rPr>
      </w:pPr>
    </w:p>
    <w:p w14:paraId="3896909B" w14:textId="77777777" w:rsidR="00203369" w:rsidRDefault="00203369" w:rsidP="00203369">
      <w:pPr>
        <w:pStyle w:val="Zwykytekst"/>
        <w:rPr>
          <w:lang w:val="pl-PL"/>
        </w:rPr>
      </w:pPr>
    </w:p>
    <w:p w14:paraId="03365BE9" w14:textId="77777777" w:rsidR="00203369" w:rsidRDefault="00203369" w:rsidP="0020336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770A5B4" w14:textId="77777777" w:rsidR="00203369" w:rsidRPr="00496551" w:rsidRDefault="00203369" w:rsidP="00203369">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791BCBE" w14:textId="77777777" w:rsidR="00203369" w:rsidRPr="00496551" w:rsidRDefault="00203369" w:rsidP="00203369">
      <w:pPr>
        <w:pStyle w:val="Zwykytekst"/>
        <w:rPr>
          <w:rFonts w:ascii="Times New Roman" w:hAnsi="Times New Roman" w:cs="Times New Roman"/>
          <w:sz w:val="16"/>
          <w:szCs w:val="16"/>
          <w:lang w:val="pl-PL"/>
        </w:rPr>
      </w:pPr>
    </w:p>
    <w:p w14:paraId="4D02810A" w14:textId="77777777" w:rsidR="00203369" w:rsidRPr="00496551" w:rsidRDefault="00203369" w:rsidP="00203369">
      <w:pPr>
        <w:pStyle w:val="Zwykytekst"/>
        <w:rPr>
          <w:sz w:val="16"/>
          <w:szCs w:val="16"/>
          <w:lang w:val="pl-PL"/>
        </w:rPr>
      </w:pPr>
    </w:p>
    <w:p w14:paraId="741D496D" w14:textId="77777777" w:rsidR="00203369" w:rsidRPr="00877B92" w:rsidRDefault="00203369" w:rsidP="00203369">
      <w:pPr>
        <w:rPr>
          <w:lang w:val="pl-PL"/>
        </w:rPr>
      </w:pPr>
    </w:p>
    <w:p w14:paraId="2296D0E9" w14:textId="77777777" w:rsidR="00203369" w:rsidRDefault="00203369" w:rsidP="00203369">
      <w:pPr>
        <w:rPr>
          <w:lang w:val="pl-PL"/>
        </w:rPr>
      </w:pPr>
    </w:p>
    <w:p w14:paraId="0ED94D4B" w14:textId="77777777" w:rsidR="00203369" w:rsidRPr="009B06ED" w:rsidRDefault="00203369" w:rsidP="00203369">
      <w:pPr>
        <w:rPr>
          <w:lang w:val="pl-PL"/>
        </w:rPr>
      </w:pPr>
      <w:r>
        <w:rPr>
          <w:lang w:val="pl-PL"/>
        </w:rPr>
        <w:t>* Egzemplarz dla Wykonawcy / AGH</w:t>
      </w:r>
    </w:p>
    <w:p w14:paraId="4176F722" w14:textId="77777777" w:rsidR="00203369" w:rsidRPr="00456B64" w:rsidRDefault="00203369" w:rsidP="0020336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0BF3B8BC" w14:textId="77777777" w:rsidR="00203369" w:rsidRPr="00456B64" w:rsidRDefault="00203369" w:rsidP="0020336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002AE8F" w14:textId="77777777" w:rsidR="00203369" w:rsidRPr="00456B64" w:rsidRDefault="00203369" w:rsidP="0020336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21EF6883" w14:textId="77777777" w:rsidR="00203369" w:rsidRDefault="00203369" w:rsidP="00203369">
      <w:pPr>
        <w:widowControl w:val="0"/>
        <w:autoSpaceDE w:val="0"/>
        <w:autoSpaceDN w:val="0"/>
        <w:jc w:val="right"/>
        <w:textAlignment w:val="baseline"/>
        <w:rPr>
          <w:sz w:val="24"/>
          <w:szCs w:val="24"/>
          <w:lang w:val="pl-PL"/>
        </w:rPr>
      </w:pPr>
    </w:p>
    <w:p w14:paraId="788924C8" w14:textId="77777777" w:rsidR="00203369" w:rsidRDefault="00203369" w:rsidP="00203369">
      <w:pPr>
        <w:widowControl w:val="0"/>
        <w:autoSpaceDE w:val="0"/>
        <w:autoSpaceDN w:val="0"/>
        <w:jc w:val="right"/>
        <w:textAlignment w:val="baseline"/>
        <w:rPr>
          <w:sz w:val="24"/>
          <w:szCs w:val="24"/>
          <w:lang w:val="pl-PL"/>
        </w:rPr>
      </w:pPr>
    </w:p>
    <w:p w14:paraId="4054F987" w14:textId="77777777" w:rsidR="00203369" w:rsidRDefault="00203369" w:rsidP="00203369">
      <w:pPr>
        <w:widowControl w:val="0"/>
        <w:autoSpaceDE w:val="0"/>
        <w:autoSpaceDN w:val="0"/>
        <w:jc w:val="right"/>
        <w:textAlignment w:val="baseline"/>
        <w:rPr>
          <w:sz w:val="24"/>
          <w:szCs w:val="24"/>
          <w:lang w:val="pl-PL"/>
        </w:rPr>
      </w:pPr>
    </w:p>
    <w:p w14:paraId="16F5870A" w14:textId="77777777" w:rsidR="00203369" w:rsidRPr="00456B64" w:rsidRDefault="00203369" w:rsidP="00203369">
      <w:pPr>
        <w:widowControl w:val="0"/>
        <w:autoSpaceDE w:val="0"/>
        <w:autoSpaceDN w:val="0"/>
        <w:jc w:val="right"/>
        <w:textAlignment w:val="baseline"/>
        <w:rPr>
          <w:sz w:val="24"/>
          <w:szCs w:val="24"/>
          <w:lang w:val="pl-PL"/>
        </w:rPr>
      </w:pPr>
      <w:r w:rsidRPr="00456B64">
        <w:rPr>
          <w:sz w:val="24"/>
          <w:szCs w:val="24"/>
          <w:lang w:val="pl-PL"/>
        </w:rPr>
        <w:t>Załącznik nr 2 do umowy</w:t>
      </w:r>
    </w:p>
    <w:p w14:paraId="644A39B0" w14:textId="77777777" w:rsidR="00203369" w:rsidRPr="00456B64" w:rsidRDefault="00203369" w:rsidP="00203369">
      <w:pPr>
        <w:widowControl w:val="0"/>
        <w:autoSpaceDE w:val="0"/>
        <w:autoSpaceDN w:val="0"/>
        <w:jc w:val="both"/>
        <w:textAlignment w:val="baseline"/>
        <w:rPr>
          <w:sz w:val="24"/>
          <w:szCs w:val="24"/>
          <w:lang w:val="pl-PL"/>
        </w:rPr>
      </w:pPr>
    </w:p>
    <w:p w14:paraId="0E93F17A" w14:textId="77777777" w:rsidR="00203369" w:rsidRPr="00456B64" w:rsidRDefault="00203369" w:rsidP="00203369">
      <w:pPr>
        <w:widowControl w:val="0"/>
        <w:autoSpaceDE w:val="0"/>
        <w:autoSpaceDN w:val="0"/>
        <w:jc w:val="both"/>
        <w:textAlignment w:val="baseline"/>
        <w:rPr>
          <w:sz w:val="24"/>
          <w:szCs w:val="24"/>
          <w:lang w:val="pl-PL"/>
        </w:rPr>
      </w:pPr>
    </w:p>
    <w:p w14:paraId="5CA3954F" w14:textId="77777777" w:rsidR="00203369" w:rsidRPr="00456B64" w:rsidRDefault="00203369" w:rsidP="00203369">
      <w:pPr>
        <w:widowControl w:val="0"/>
        <w:autoSpaceDE w:val="0"/>
        <w:autoSpaceDN w:val="0"/>
        <w:jc w:val="both"/>
        <w:textAlignment w:val="baseline"/>
        <w:rPr>
          <w:sz w:val="24"/>
          <w:szCs w:val="24"/>
          <w:lang w:val="pl-PL"/>
        </w:rPr>
      </w:pPr>
      <w:r w:rsidRPr="00456B64">
        <w:rPr>
          <w:sz w:val="24"/>
          <w:szCs w:val="24"/>
          <w:lang w:val="pl-PL"/>
        </w:rPr>
        <w:t>.....................................… </w:t>
      </w:r>
    </w:p>
    <w:p w14:paraId="0AA3D630" w14:textId="77777777" w:rsidR="00203369" w:rsidRPr="00456B64" w:rsidRDefault="00203369" w:rsidP="00203369">
      <w:pPr>
        <w:widowControl w:val="0"/>
        <w:autoSpaceDE w:val="0"/>
        <w:autoSpaceDN w:val="0"/>
        <w:ind w:firstLine="555"/>
        <w:textAlignment w:val="baseline"/>
        <w:rPr>
          <w:sz w:val="24"/>
          <w:szCs w:val="24"/>
          <w:lang w:val="pl-PL"/>
        </w:rPr>
      </w:pPr>
      <w:r w:rsidRPr="00456B64">
        <w:rPr>
          <w:sz w:val="24"/>
          <w:szCs w:val="24"/>
          <w:lang w:val="pl-PL"/>
        </w:rPr>
        <w:t>Nazwa Wykonawcy</w:t>
      </w:r>
    </w:p>
    <w:p w14:paraId="4A5CA4C9" w14:textId="77777777" w:rsidR="00203369" w:rsidRPr="00456B64" w:rsidRDefault="00203369" w:rsidP="00203369">
      <w:pPr>
        <w:widowControl w:val="0"/>
        <w:autoSpaceDE w:val="0"/>
        <w:autoSpaceDN w:val="0"/>
        <w:textAlignment w:val="baseline"/>
        <w:rPr>
          <w:sz w:val="24"/>
          <w:szCs w:val="24"/>
          <w:lang w:val="pl-PL"/>
        </w:rPr>
      </w:pPr>
    </w:p>
    <w:p w14:paraId="5F2A9972" w14:textId="77777777" w:rsidR="00203369" w:rsidRPr="00456B64" w:rsidRDefault="00203369" w:rsidP="00203369">
      <w:pPr>
        <w:widowControl w:val="0"/>
        <w:autoSpaceDE w:val="0"/>
        <w:autoSpaceDN w:val="0"/>
        <w:jc w:val="both"/>
        <w:textAlignment w:val="baseline"/>
        <w:rPr>
          <w:sz w:val="24"/>
          <w:szCs w:val="24"/>
          <w:lang w:val="pl-PL"/>
        </w:rPr>
      </w:pPr>
      <w:r w:rsidRPr="00456B64">
        <w:rPr>
          <w:sz w:val="24"/>
          <w:szCs w:val="24"/>
          <w:lang w:val="pl-PL"/>
        </w:rPr>
        <w:t>.....................................…</w:t>
      </w:r>
    </w:p>
    <w:p w14:paraId="004D8FDF" w14:textId="77777777" w:rsidR="00203369" w:rsidRPr="00456B64" w:rsidRDefault="00203369" w:rsidP="00203369">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3A950F3E" w14:textId="77777777" w:rsidR="00203369" w:rsidRPr="00456B64" w:rsidRDefault="00203369" w:rsidP="00203369">
      <w:pPr>
        <w:widowControl w:val="0"/>
        <w:autoSpaceDE w:val="0"/>
        <w:autoSpaceDN w:val="0"/>
        <w:spacing w:before="90"/>
        <w:ind w:left="115" w:right="110"/>
        <w:jc w:val="both"/>
        <w:outlineLvl w:val="0"/>
        <w:rPr>
          <w:rFonts w:eastAsia="Verdana"/>
          <w:b/>
          <w:bCs/>
          <w:sz w:val="24"/>
          <w:szCs w:val="24"/>
          <w:lang w:val="pl-PL" w:eastAsia="en-US"/>
        </w:rPr>
      </w:pPr>
    </w:p>
    <w:p w14:paraId="03767DF8" w14:textId="77777777" w:rsidR="00203369" w:rsidRPr="00456B64" w:rsidRDefault="00203369" w:rsidP="00203369">
      <w:pPr>
        <w:widowControl w:val="0"/>
        <w:autoSpaceDE w:val="0"/>
        <w:autoSpaceDN w:val="0"/>
        <w:spacing w:before="90"/>
        <w:ind w:right="110"/>
        <w:jc w:val="both"/>
        <w:outlineLvl w:val="0"/>
        <w:rPr>
          <w:rFonts w:eastAsia="Verdana"/>
          <w:b/>
          <w:bCs/>
          <w:sz w:val="24"/>
          <w:szCs w:val="24"/>
          <w:lang w:val="pl-PL" w:eastAsia="en-US"/>
        </w:rPr>
      </w:pPr>
    </w:p>
    <w:p w14:paraId="73CB36AF" w14:textId="77777777" w:rsidR="00203369" w:rsidRPr="00456B64" w:rsidRDefault="00203369" w:rsidP="00203369">
      <w:pPr>
        <w:widowControl w:val="0"/>
        <w:autoSpaceDE w:val="0"/>
        <w:autoSpaceDN w:val="0"/>
        <w:jc w:val="center"/>
        <w:textAlignment w:val="baseline"/>
        <w:rPr>
          <w:b/>
          <w:bCs/>
          <w:sz w:val="24"/>
          <w:szCs w:val="24"/>
          <w:lang w:val="pl-PL"/>
        </w:rPr>
      </w:pPr>
    </w:p>
    <w:p w14:paraId="55FDBC21" w14:textId="77777777" w:rsidR="00203369" w:rsidRPr="00456B64" w:rsidRDefault="00203369" w:rsidP="00203369">
      <w:pPr>
        <w:widowControl w:val="0"/>
        <w:autoSpaceDE w:val="0"/>
        <w:autoSpaceDN w:val="0"/>
        <w:jc w:val="center"/>
        <w:textAlignment w:val="baseline"/>
        <w:rPr>
          <w:b/>
          <w:bCs/>
          <w:sz w:val="24"/>
          <w:szCs w:val="24"/>
          <w:lang w:val="pl-PL"/>
        </w:rPr>
      </w:pPr>
    </w:p>
    <w:p w14:paraId="02270ED7" w14:textId="77777777" w:rsidR="00203369" w:rsidRPr="00456B64" w:rsidRDefault="00203369" w:rsidP="00203369">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2F710135" w14:textId="77777777" w:rsidR="00203369" w:rsidRPr="00456B64" w:rsidRDefault="00203369" w:rsidP="00203369">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1D482374" w14:textId="77777777" w:rsidR="00203369" w:rsidRPr="00456B64" w:rsidRDefault="00203369" w:rsidP="00203369">
      <w:pPr>
        <w:widowControl w:val="0"/>
        <w:autoSpaceDE w:val="0"/>
        <w:autoSpaceDN w:val="0"/>
        <w:jc w:val="center"/>
        <w:textAlignment w:val="baseline"/>
        <w:rPr>
          <w:b/>
          <w:bCs/>
          <w:sz w:val="24"/>
          <w:szCs w:val="24"/>
          <w:lang w:val="pl-PL"/>
        </w:rPr>
      </w:pPr>
    </w:p>
    <w:p w14:paraId="7384D169" w14:textId="77777777" w:rsidR="00203369" w:rsidRPr="00456B64" w:rsidRDefault="00203369" w:rsidP="00203369">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496292CB" w14:textId="77777777" w:rsidR="00203369" w:rsidRPr="00456B64" w:rsidRDefault="00203369" w:rsidP="0020336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5A65414" w14:textId="77777777" w:rsidR="00203369" w:rsidRPr="00456B64" w:rsidRDefault="00203369" w:rsidP="0020336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38F47768" w14:textId="77777777" w:rsidR="00203369" w:rsidRPr="00456B64" w:rsidRDefault="00203369" w:rsidP="0020336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5959917" w14:textId="77777777" w:rsidR="00203369" w:rsidRPr="00456B64" w:rsidRDefault="00203369" w:rsidP="00203369">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w:t>
      </w:r>
      <w:r w:rsidRPr="00456B64">
        <w:rPr>
          <w:rFonts w:eastAsia="Calibri"/>
          <w:sz w:val="24"/>
          <w:szCs w:val="24"/>
          <w:lang w:val="pl-PL" w:eastAsia="en-US"/>
        </w:rPr>
        <w:lastRenderedPageBreak/>
        <w:t>ustawy z dnia 15 lutego 1992 r. o podatku dochodowym od osób prawnych.</w:t>
      </w:r>
    </w:p>
    <w:p w14:paraId="271EC5B3" w14:textId="77777777" w:rsidR="00203369" w:rsidRPr="00456B64" w:rsidRDefault="00203369" w:rsidP="00203369">
      <w:pPr>
        <w:spacing w:after="200" w:line="276" w:lineRule="auto"/>
        <w:ind w:left="780"/>
        <w:contextualSpacing/>
        <w:textAlignment w:val="baseline"/>
        <w:rPr>
          <w:sz w:val="24"/>
          <w:szCs w:val="24"/>
          <w:lang w:val="pl-PL"/>
        </w:rPr>
      </w:pPr>
    </w:p>
    <w:p w14:paraId="62931C4C" w14:textId="77777777" w:rsidR="00203369" w:rsidRPr="00456B64" w:rsidRDefault="00203369" w:rsidP="00203369">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40B17942" w14:textId="77777777" w:rsidR="00203369" w:rsidRPr="00456B64" w:rsidRDefault="00203369" w:rsidP="00203369">
      <w:pPr>
        <w:widowControl w:val="0"/>
        <w:autoSpaceDE w:val="0"/>
        <w:autoSpaceDN w:val="0"/>
        <w:spacing w:before="90"/>
        <w:ind w:right="110"/>
        <w:jc w:val="both"/>
        <w:outlineLvl w:val="0"/>
        <w:rPr>
          <w:rFonts w:eastAsia="Verdana"/>
          <w:b/>
          <w:bCs/>
          <w:sz w:val="24"/>
          <w:szCs w:val="24"/>
          <w:lang w:val="pl-PL" w:eastAsia="en-US"/>
        </w:rPr>
      </w:pPr>
    </w:p>
    <w:p w14:paraId="7385B729" w14:textId="77777777" w:rsidR="00203369" w:rsidRPr="00456B64" w:rsidRDefault="00203369" w:rsidP="00203369">
      <w:pPr>
        <w:widowControl w:val="0"/>
        <w:autoSpaceDE w:val="0"/>
        <w:autoSpaceDN w:val="0"/>
        <w:spacing w:before="90"/>
        <w:ind w:right="110"/>
        <w:jc w:val="both"/>
        <w:outlineLvl w:val="0"/>
        <w:rPr>
          <w:rFonts w:eastAsia="Verdana"/>
          <w:b/>
          <w:bCs/>
          <w:sz w:val="24"/>
          <w:szCs w:val="24"/>
          <w:lang w:val="pl-PL" w:eastAsia="en-US"/>
        </w:rPr>
      </w:pPr>
    </w:p>
    <w:p w14:paraId="6BD08618" w14:textId="77777777" w:rsidR="00203369" w:rsidRPr="00456B64" w:rsidRDefault="00203369" w:rsidP="00203369">
      <w:pPr>
        <w:widowControl w:val="0"/>
        <w:autoSpaceDE w:val="0"/>
        <w:autoSpaceDN w:val="0"/>
        <w:spacing w:before="90"/>
        <w:ind w:right="110"/>
        <w:jc w:val="both"/>
        <w:outlineLvl w:val="0"/>
        <w:rPr>
          <w:rFonts w:eastAsia="Verdana"/>
          <w:b/>
          <w:bCs/>
          <w:sz w:val="24"/>
          <w:szCs w:val="24"/>
          <w:lang w:val="pl-PL" w:eastAsia="en-US"/>
        </w:rPr>
      </w:pPr>
    </w:p>
    <w:p w14:paraId="39B53DA1" w14:textId="77777777" w:rsidR="00203369" w:rsidRPr="00456B64" w:rsidRDefault="00203369" w:rsidP="00203369">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203369" w:rsidRPr="002B7FEC" w14:paraId="6FF38F1B" w14:textId="77777777" w:rsidTr="00BF261E">
        <w:tc>
          <w:tcPr>
            <w:tcW w:w="4105" w:type="dxa"/>
            <w:shd w:val="clear" w:color="auto" w:fill="auto"/>
          </w:tcPr>
          <w:p w14:paraId="790A2D84" w14:textId="77777777" w:rsidR="00203369" w:rsidRPr="001A7899" w:rsidRDefault="00203369" w:rsidP="00BF261E">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16810D9A" w14:textId="77777777" w:rsidR="00203369" w:rsidRPr="001A7899" w:rsidRDefault="00203369" w:rsidP="00BF261E">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6DC5E78E" w14:textId="77777777" w:rsidR="00203369" w:rsidRPr="001A7899" w:rsidRDefault="00203369" w:rsidP="00203369">
      <w:pPr>
        <w:spacing w:line="360" w:lineRule="auto"/>
        <w:contextualSpacing/>
        <w:jc w:val="both"/>
        <w:rPr>
          <w:rFonts w:ascii="Verdana" w:eastAsia="Calibri" w:hAnsi="Verdana" w:cs="Arial"/>
          <w:color w:val="222A35"/>
          <w:lang w:val="pl-PL" w:eastAsia="x-none"/>
        </w:rPr>
      </w:pPr>
    </w:p>
    <w:p w14:paraId="5C513064" w14:textId="77777777" w:rsidR="00203369" w:rsidRPr="001A7899" w:rsidRDefault="00203369" w:rsidP="00203369">
      <w:pPr>
        <w:widowControl w:val="0"/>
        <w:autoSpaceDE w:val="0"/>
        <w:autoSpaceDN w:val="0"/>
        <w:spacing w:line="360" w:lineRule="auto"/>
        <w:rPr>
          <w:rFonts w:ascii="Verdana" w:eastAsia="Verdana" w:hAnsi="Verdana" w:cs="Arial"/>
          <w:color w:val="222A35"/>
          <w:lang w:val="pl-PL" w:eastAsia="x-none"/>
        </w:rPr>
      </w:pPr>
    </w:p>
    <w:p w14:paraId="31BA4545" w14:textId="77777777" w:rsidR="00203369" w:rsidRPr="001A7899" w:rsidRDefault="00203369" w:rsidP="00203369">
      <w:pPr>
        <w:widowControl w:val="0"/>
        <w:autoSpaceDE w:val="0"/>
        <w:autoSpaceDN w:val="0"/>
        <w:spacing w:before="90"/>
        <w:ind w:right="110"/>
        <w:jc w:val="both"/>
        <w:outlineLvl w:val="0"/>
        <w:rPr>
          <w:rFonts w:ascii="Verdana" w:eastAsia="Verdana" w:hAnsi="Verdana" w:cs="Verdana"/>
          <w:b/>
          <w:bCs/>
          <w:lang w:val="pl-PL" w:eastAsia="en-US"/>
        </w:rPr>
      </w:pPr>
    </w:p>
    <w:p w14:paraId="520032D8" w14:textId="77777777" w:rsidR="00203369" w:rsidRPr="001A7899" w:rsidRDefault="00203369" w:rsidP="00203369">
      <w:pPr>
        <w:widowControl w:val="0"/>
        <w:autoSpaceDE w:val="0"/>
        <w:autoSpaceDN w:val="0"/>
        <w:spacing w:before="90"/>
        <w:ind w:right="110"/>
        <w:jc w:val="both"/>
        <w:outlineLvl w:val="0"/>
        <w:rPr>
          <w:rFonts w:ascii="Verdana" w:eastAsia="Verdana" w:hAnsi="Verdana" w:cs="Verdana"/>
          <w:b/>
          <w:bCs/>
          <w:lang w:val="pl-PL" w:eastAsia="en-US"/>
        </w:rPr>
      </w:pPr>
    </w:p>
    <w:p w14:paraId="6CAB6CF2" w14:textId="77777777" w:rsidR="00203369" w:rsidRPr="001A7899" w:rsidRDefault="00203369" w:rsidP="00203369">
      <w:pPr>
        <w:widowControl w:val="0"/>
        <w:autoSpaceDE w:val="0"/>
        <w:autoSpaceDN w:val="0"/>
        <w:spacing w:before="90"/>
        <w:ind w:right="110"/>
        <w:jc w:val="both"/>
        <w:outlineLvl w:val="0"/>
        <w:rPr>
          <w:rFonts w:ascii="Verdana" w:eastAsia="Verdana" w:hAnsi="Verdana" w:cs="Verdana"/>
          <w:b/>
          <w:bCs/>
          <w:lang w:val="pl-PL" w:eastAsia="en-US"/>
        </w:rPr>
      </w:pPr>
    </w:p>
    <w:p w14:paraId="077F7003" w14:textId="77777777" w:rsidR="00203369" w:rsidRPr="001A7899" w:rsidRDefault="00203369" w:rsidP="00203369">
      <w:pPr>
        <w:widowControl w:val="0"/>
        <w:autoSpaceDE w:val="0"/>
        <w:autoSpaceDN w:val="0"/>
        <w:spacing w:before="90"/>
        <w:ind w:right="110"/>
        <w:jc w:val="both"/>
        <w:outlineLvl w:val="0"/>
        <w:rPr>
          <w:rFonts w:ascii="Verdana" w:eastAsia="Verdana" w:hAnsi="Verdana" w:cs="Verdana"/>
          <w:b/>
          <w:bCs/>
          <w:lang w:val="pl-PL" w:eastAsia="en-US"/>
        </w:rPr>
      </w:pPr>
    </w:p>
    <w:p w14:paraId="3EF8CC60" w14:textId="77777777" w:rsidR="00203369" w:rsidRPr="001A7899" w:rsidRDefault="00203369" w:rsidP="00203369">
      <w:pPr>
        <w:widowControl w:val="0"/>
        <w:autoSpaceDE w:val="0"/>
        <w:autoSpaceDN w:val="0"/>
        <w:spacing w:before="90"/>
        <w:ind w:right="110"/>
        <w:jc w:val="both"/>
        <w:outlineLvl w:val="0"/>
        <w:rPr>
          <w:rFonts w:ascii="Verdana" w:eastAsia="Verdana" w:hAnsi="Verdana" w:cs="Verdana"/>
          <w:b/>
          <w:bCs/>
          <w:lang w:val="pl-PL" w:eastAsia="en-US"/>
        </w:rPr>
      </w:pPr>
    </w:p>
    <w:p w14:paraId="69C55BEF" w14:textId="77777777" w:rsidR="00203369" w:rsidRPr="001A7899" w:rsidRDefault="00203369" w:rsidP="00203369">
      <w:pPr>
        <w:widowControl w:val="0"/>
        <w:autoSpaceDE w:val="0"/>
        <w:autoSpaceDN w:val="0"/>
        <w:spacing w:before="90"/>
        <w:ind w:right="110"/>
        <w:jc w:val="both"/>
        <w:outlineLvl w:val="0"/>
        <w:rPr>
          <w:rFonts w:ascii="Verdana" w:eastAsia="Verdana" w:hAnsi="Verdana" w:cs="Verdana"/>
          <w:b/>
          <w:bCs/>
          <w:lang w:val="pl-PL" w:eastAsia="en-US"/>
        </w:rPr>
      </w:pPr>
    </w:p>
    <w:p w14:paraId="5364D097" w14:textId="77777777" w:rsidR="00203369" w:rsidRPr="001A7899" w:rsidRDefault="00203369" w:rsidP="00203369">
      <w:pPr>
        <w:widowControl w:val="0"/>
        <w:autoSpaceDE w:val="0"/>
        <w:autoSpaceDN w:val="0"/>
        <w:spacing w:before="90"/>
        <w:ind w:right="110"/>
        <w:jc w:val="both"/>
        <w:outlineLvl w:val="0"/>
        <w:rPr>
          <w:rFonts w:ascii="Verdana" w:eastAsia="Verdana" w:hAnsi="Verdana" w:cs="Verdana"/>
          <w:b/>
          <w:bCs/>
          <w:lang w:val="pl-PL" w:eastAsia="en-US"/>
        </w:rPr>
      </w:pPr>
    </w:p>
    <w:p w14:paraId="5DA318DB" w14:textId="77777777" w:rsidR="00203369" w:rsidRPr="00C409B5" w:rsidRDefault="00203369" w:rsidP="00203369">
      <w:pPr>
        <w:pStyle w:val="Zwykytekst"/>
        <w:tabs>
          <w:tab w:val="left" w:pos="7050"/>
        </w:tabs>
        <w:rPr>
          <w:rFonts w:ascii="Verdana" w:hAnsi="Verdana" w:cs="Times New Roman"/>
          <w:i/>
          <w:iCs/>
          <w:lang w:val="pl-PL"/>
        </w:rPr>
      </w:pPr>
    </w:p>
    <w:p w14:paraId="54FD67E4" w14:textId="77777777" w:rsidR="00203369" w:rsidRPr="00496551" w:rsidRDefault="00203369" w:rsidP="00203369">
      <w:pPr>
        <w:pStyle w:val="Tekstpodstawowy"/>
        <w:ind w:right="-47"/>
        <w:jc w:val="both"/>
        <w:rPr>
          <w:rFonts w:ascii="Times New Roman" w:hAnsi="Times New Roman"/>
          <w:sz w:val="16"/>
          <w:szCs w:val="16"/>
        </w:rPr>
      </w:pPr>
    </w:p>
    <w:p w14:paraId="188789F8" w14:textId="77777777" w:rsidR="00203369" w:rsidRPr="007D7084" w:rsidRDefault="00203369" w:rsidP="00203369">
      <w:pPr>
        <w:rPr>
          <w:lang w:val="pl-PL"/>
        </w:rPr>
      </w:pPr>
    </w:p>
    <w:p w14:paraId="22C4B767" w14:textId="77777777" w:rsidR="00203369" w:rsidRPr="005B3AD3" w:rsidRDefault="00203369" w:rsidP="00203369">
      <w:pPr>
        <w:rPr>
          <w:lang w:val="pl-PL"/>
        </w:rPr>
      </w:pPr>
    </w:p>
    <w:p w14:paraId="6FBCA8C1" w14:textId="77777777" w:rsidR="00203369" w:rsidRPr="002D4EE8" w:rsidRDefault="00203369" w:rsidP="00203369">
      <w:pPr>
        <w:rPr>
          <w:lang w:val="pl-PL"/>
        </w:rPr>
      </w:pPr>
    </w:p>
    <w:p w14:paraId="33A2F91D" w14:textId="77777777" w:rsidR="00203369" w:rsidRPr="00631F62" w:rsidRDefault="00203369" w:rsidP="00203369">
      <w:pPr>
        <w:rPr>
          <w:lang w:val="pl-PL"/>
        </w:rPr>
      </w:pPr>
    </w:p>
    <w:p w14:paraId="0E3B90E6" w14:textId="77777777" w:rsidR="00203369" w:rsidRPr="000F7D4E" w:rsidRDefault="00203369" w:rsidP="00203369">
      <w:pPr>
        <w:rPr>
          <w:lang w:val="pl-PL"/>
        </w:rPr>
      </w:pPr>
    </w:p>
    <w:p w14:paraId="1E328659" w14:textId="77777777" w:rsidR="00203369" w:rsidRPr="00041465" w:rsidRDefault="00203369" w:rsidP="00203369">
      <w:pPr>
        <w:rPr>
          <w:lang w:val="pl-PL"/>
        </w:rPr>
      </w:pPr>
    </w:p>
    <w:p w14:paraId="2941F46B" w14:textId="77777777" w:rsidR="00496551" w:rsidRPr="00203369" w:rsidRDefault="00496551" w:rsidP="006E6D02">
      <w:pPr>
        <w:rPr>
          <w:lang w:val="pl-PL"/>
        </w:rPr>
      </w:pPr>
    </w:p>
    <w:sectPr w:rsidR="00496551" w:rsidRPr="00203369">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AD13C" w14:textId="77777777" w:rsidR="00FE57C9" w:rsidRDefault="00FE57C9">
      <w:r>
        <w:separator/>
      </w:r>
    </w:p>
  </w:endnote>
  <w:endnote w:type="continuationSeparator" w:id="0">
    <w:p w14:paraId="2ABE4006" w14:textId="77777777" w:rsidR="00FE57C9" w:rsidRDefault="00FE5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4A2AE" w14:textId="77777777" w:rsidR="00203369" w:rsidRDefault="00203369">
    <w:pPr>
      <w:pStyle w:val="Stopka"/>
      <w:jc w:val="right"/>
    </w:pPr>
    <w:r>
      <w:fldChar w:fldCharType="begin"/>
    </w:r>
    <w:r>
      <w:instrText>PAGE   \* MERGEFORMAT</w:instrText>
    </w:r>
    <w:r>
      <w:fldChar w:fldCharType="separate"/>
    </w:r>
    <w:r>
      <w:rPr>
        <w:lang w:val="pl-PL"/>
      </w:rPr>
      <w:t>2</w:t>
    </w:r>
    <w:r>
      <w:fldChar w:fldCharType="end"/>
    </w:r>
  </w:p>
  <w:p w14:paraId="1801CDC5" w14:textId="77777777" w:rsidR="00F11BB5" w:rsidRDefault="00F11B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44537" w14:textId="77777777" w:rsidR="00FE57C9" w:rsidRDefault="00FE57C9">
      <w:r>
        <w:separator/>
      </w:r>
    </w:p>
  </w:footnote>
  <w:footnote w:type="continuationSeparator" w:id="0">
    <w:p w14:paraId="6971EBE1" w14:textId="77777777" w:rsidR="00FE57C9" w:rsidRDefault="00FE57C9">
      <w:r>
        <w:continuationSeparator/>
      </w:r>
    </w:p>
  </w:footnote>
  <w:footnote w:id="1">
    <w:p w14:paraId="1358C00E" w14:textId="77777777" w:rsidR="00203369" w:rsidRPr="00456B64" w:rsidRDefault="00203369" w:rsidP="00203369">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ECC83A5" w14:textId="77777777" w:rsidR="00203369" w:rsidRPr="00456B64" w:rsidRDefault="00203369" w:rsidP="00203369">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6E33160" w14:textId="77777777" w:rsidR="00203369" w:rsidRPr="00456B64" w:rsidRDefault="00203369" w:rsidP="00203369">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24EA00F3" w14:textId="77777777" w:rsidR="00203369" w:rsidRPr="00456B64" w:rsidRDefault="00203369" w:rsidP="00203369">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0333249" w14:textId="77777777" w:rsidR="00203369" w:rsidRPr="00456B64" w:rsidRDefault="00203369" w:rsidP="00203369">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71CE35B" w14:textId="77777777" w:rsidR="00203369" w:rsidRPr="00456B64" w:rsidRDefault="00203369" w:rsidP="00203369">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A4ABC73" w14:textId="77777777" w:rsidR="00203369" w:rsidRPr="00456B64" w:rsidRDefault="00203369" w:rsidP="00203369">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02C6FEE" w14:textId="77777777" w:rsidR="00203369" w:rsidRPr="00456B64" w:rsidRDefault="00203369" w:rsidP="00203369">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3CEC384" w14:textId="77777777" w:rsidR="00203369" w:rsidRPr="00456B64" w:rsidRDefault="00203369" w:rsidP="0020336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E2F98CA" w14:textId="77777777" w:rsidR="00203369" w:rsidRPr="00456B64" w:rsidRDefault="00203369" w:rsidP="0020336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3053E32" w14:textId="77777777" w:rsidR="00203369" w:rsidRPr="00456B64" w:rsidRDefault="00203369" w:rsidP="0020336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r w:rsidRPr="00456B64">
        <w:rPr>
          <w:rStyle w:val="normaltextrun"/>
          <w:rFonts w:ascii="Verdana" w:hAnsi="Verdana" w:cs="Arial"/>
          <w:color w:val="000000"/>
          <w:sz w:val="16"/>
          <w:szCs w:val="16"/>
        </w:rPr>
        <w:t>ekspektatywy, w tym jednostek uczestnictwa i certyfikatów inwestycyjnych, lub</w:t>
      </w:r>
      <w:r w:rsidRPr="00456B64">
        <w:rPr>
          <w:rStyle w:val="eop"/>
          <w:rFonts w:ascii="Verdana" w:hAnsi="Verdana" w:cs="Arial"/>
          <w:color w:val="000000"/>
          <w:sz w:val="16"/>
          <w:szCs w:val="16"/>
        </w:rPr>
        <w:t> </w:t>
      </w:r>
    </w:p>
    <w:p w14:paraId="0B2FE294" w14:textId="77777777" w:rsidR="00203369" w:rsidRPr="00456B64" w:rsidRDefault="00203369" w:rsidP="00203369">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713F625" w14:textId="77777777" w:rsidR="00203369" w:rsidRPr="00456B64" w:rsidRDefault="00203369" w:rsidP="00203369">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3D6D3FD" w14:textId="77777777" w:rsidR="00203369" w:rsidRPr="00456B64" w:rsidRDefault="00203369" w:rsidP="00203369">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38F75FD" w14:textId="77777777" w:rsidR="00203369" w:rsidRPr="00456B64" w:rsidRDefault="00203369" w:rsidP="00203369">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71AE4605" w14:textId="77777777" w:rsidR="00203369" w:rsidRPr="00456B64" w:rsidRDefault="00203369" w:rsidP="00203369">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45C12939" w14:textId="77777777" w:rsidR="00203369" w:rsidRPr="00456B64" w:rsidRDefault="00203369" w:rsidP="00203369">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E574FD8" w14:textId="77777777" w:rsidR="00203369" w:rsidRPr="00456B64" w:rsidRDefault="00203369" w:rsidP="00203369">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169EC6AC" w14:textId="77777777" w:rsidR="00203369" w:rsidRPr="00456B64" w:rsidRDefault="00203369" w:rsidP="00203369">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38669C" w14:textId="77777777" w:rsidR="00203369" w:rsidRPr="00456B64" w:rsidRDefault="00203369" w:rsidP="00203369">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62C55C5D" w14:textId="77777777" w:rsidR="00203369" w:rsidRPr="00456B64" w:rsidRDefault="00203369" w:rsidP="00203369">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487558FD" w14:textId="77777777" w:rsidR="00203369" w:rsidRPr="00456B64" w:rsidRDefault="00203369" w:rsidP="00203369">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58E3CFC1" w14:textId="77777777" w:rsidR="00203369" w:rsidRPr="00456B64" w:rsidRDefault="00203369" w:rsidP="00203369">
      <w:pPr>
        <w:pStyle w:val="Tekstprzypisudolnego"/>
        <w:ind w:firstLine="142"/>
        <w:jc w:val="both"/>
        <w:rPr>
          <w:sz w:val="16"/>
          <w:szCs w:val="16"/>
          <w:lang w:val="pl-PL"/>
        </w:rPr>
      </w:pPr>
      <w:r w:rsidRPr="00456B64">
        <w:rPr>
          <w:sz w:val="16"/>
          <w:szCs w:val="16"/>
          <w:lang w:val="pl-PL"/>
        </w:rPr>
        <w:t>a) osobę prawną,</w:t>
      </w:r>
    </w:p>
    <w:p w14:paraId="36A603E5" w14:textId="77777777" w:rsidR="00203369" w:rsidRPr="00456B64" w:rsidRDefault="00203369" w:rsidP="00203369">
      <w:pPr>
        <w:pStyle w:val="Tekstprzypisudolnego"/>
        <w:ind w:firstLine="142"/>
        <w:jc w:val="both"/>
        <w:rPr>
          <w:sz w:val="16"/>
          <w:szCs w:val="16"/>
          <w:lang w:val="pl-PL"/>
        </w:rPr>
      </w:pPr>
      <w:r w:rsidRPr="00456B64">
        <w:rPr>
          <w:sz w:val="16"/>
          <w:szCs w:val="16"/>
          <w:lang w:val="pl-PL"/>
        </w:rPr>
        <w:t>b) spółkę kapitałową w organizacji,</w:t>
      </w:r>
    </w:p>
    <w:p w14:paraId="19F0276F" w14:textId="77777777" w:rsidR="00203369" w:rsidRPr="00456B64" w:rsidRDefault="00203369" w:rsidP="00203369">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2D258C7E" w14:textId="77777777" w:rsidR="00203369" w:rsidRPr="00456B64" w:rsidRDefault="00203369" w:rsidP="00203369">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148B75F9" w14:textId="77777777" w:rsidR="00203369" w:rsidRPr="00456B64" w:rsidRDefault="00203369" w:rsidP="00203369">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45398DC6" w14:textId="77777777" w:rsidR="00203369" w:rsidRPr="00456B64" w:rsidRDefault="00203369" w:rsidP="00203369">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C00C73C" w14:textId="77777777" w:rsidR="00203369" w:rsidRPr="00456B64" w:rsidRDefault="00203369" w:rsidP="00203369">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54E82EA0" w14:textId="77777777" w:rsidR="00203369" w:rsidRPr="00456B64" w:rsidRDefault="00203369" w:rsidP="00203369">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456B64">
        <w:rPr>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528372568">
    <w:abstractNumId w:val="10"/>
  </w:num>
  <w:num w:numId="2" w16cid:durableId="713846658">
    <w:abstractNumId w:val="15"/>
  </w:num>
  <w:num w:numId="3" w16cid:durableId="778112044">
    <w:abstractNumId w:val="3"/>
  </w:num>
  <w:num w:numId="4" w16cid:durableId="1407260343">
    <w:abstractNumId w:val="6"/>
  </w:num>
  <w:num w:numId="5" w16cid:durableId="1124077598">
    <w:abstractNumId w:val="17"/>
  </w:num>
  <w:num w:numId="6" w16cid:durableId="264270471">
    <w:abstractNumId w:val="13"/>
  </w:num>
  <w:num w:numId="7" w16cid:durableId="1902596035">
    <w:abstractNumId w:val="12"/>
  </w:num>
  <w:num w:numId="8" w16cid:durableId="2110156247">
    <w:abstractNumId w:val="14"/>
  </w:num>
  <w:num w:numId="9" w16cid:durableId="15418673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6389579">
    <w:abstractNumId w:val="4"/>
  </w:num>
  <w:num w:numId="11" w16cid:durableId="302546218">
    <w:abstractNumId w:val="16"/>
  </w:num>
  <w:num w:numId="12" w16cid:durableId="60831453">
    <w:abstractNumId w:val="9"/>
  </w:num>
  <w:num w:numId="13" w16cid:durableId="43062108">
    <w:abstractNumId w:val="8"/>
  </w:num>
  <w:num w:numId="14" w16cid:durableId="1416903679">
    <w:abstractNumId w:val="2"/>
  </w:num>
  <w:num w:numId="15" w16cid:durableId="1805196862">
    <w:abstractNumId w:val="5"/>
  </w:num>
  <w:num w:numId="16" w16cid:durableId="197409010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57C9"/>
    <w:rsid w:val="000033EA"/>
    <w:rsid w:val="0002467C"/>
    <w:rsid w:val="00040A7A"/>
    <w:rsid w:val="000936CA"/>
    <w:rsid w:val="00097182"/>
    <w:rsid w:val="000B1A00"/>
    <w:rsid w:val="000C0F66"/>
    <w:rsid w:val="001764D4"/>
    <w:rsid w:val="001F341B"/>
    <w:rsid w:val="00203369"/>
    <w:rsid w:val="002430FD"/>
    <w:rsid w:val="00267340"/>
    <w:rsid w:val="00275C59"/>
    <w:rsid w:val="002B7FEC"/>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E6D02"/>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1BB5"/>
    <w:rsid w:val="00F735E6"/>
    <w:rsid w:val="00FB4F4A"/>
    <w:rsid w:val="00FE57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A73838"/>
  <w15:chartTrackingRefBased/>
  <w15:docId w15:val="{50409806-A685-4DAD-AA8F-C0FE094C4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336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0336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2244</Words>
  <Characters>15527</Characters>
  <Application>Microsoft Office Word</Application>
  <DocSecurity>0</DocSecurity>
  <Lines>129</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17736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Dorota Achrem-Achremowicz</cp:lastModifiedBy>
  <cp:revision>2</cp:revision>
  <cp:lastPrinted>2022-09-09T12:04:00Z</cp:lastPrinted>
  <dcterms:created xsi:type="dcterms:W3CDTF">2022-09-13T11:38:00Z</dcterms:created>
  <dcterms:modified xsi:type="dcterms:W3CDTF">2022-09-13T11:38:00Z</dcterms:modified>
</cp:coreProperties>
</file>