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C03E1" w14:textId="77777777" w:rsidR="00150DD5" w:rsidRPr="00240E71" w:rsidRDefault="00150DD5" w:rsidP="00150DD5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62D1955D">
          <v:roundrect id="_x0000_s1026" style="position:absolute;left:0;text-align:left;margin-left:-25.5pt;margin-top:-13.15pt;width:162pt;height:1in;z-index:251659264" arcsize="10923f"/>
        </w:pic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6E0D8236" w14:textId="77777777" w:rsidR="00150DD5" w:rsidRDefault="00150DD5" w:rsidP="00150DD5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74949A8" w14:textId="77777777" w:rsidR="00150DD5" w:rsidRPr="0022732C" w:rsidRDefault="00150DD5" w:rsidP="00150DD5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19B6534" w14:textId="77777777" w:rsidR="00150DD5" w:rsidRDefault="00150DD5" w:rsidP="00150DD5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1867E6A" w14:textId="77777777" w:rsidR="00150DD5" w:rsidRPr="0022732C" w:rsidRDefault="00150DD5" w:rsidP="00150DD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FAC9288" w14:textId="77777777" w:rsidR="00150DD5" w:rsidRPr="0022732C" w:rsidRDefault="00150DD5" w:rsidP="00150DD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2A7E4625" w14:textId="77777777" w:rsidR="00150DD5" w:rsidRPr="0022732C" w:rsidRDefault="00150DD5" w:rsidP="00150DD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4955D202" w14:textId="77777777" w:rsidR="00150DD5" w:rsidRPr="0022732C" w:rsidRDefault="00150DD5" w:rsidP="00150DD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7C666506" w14:textId="77777777" w:rsidR="00150DD5" w:rsidRPr="0022732C" w:rsidRDefault="00150DD5" w:rsidP="00150DD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5320E7">
        <w:rPr>
          <w:sz w:val="22"/>
          <w:lang w:val="en-US"/>
        </w:rPr>
        <w:t>……………………………………………………………………………………………..</w:t>
      </w:r>
    </w:p>
    <w:p w14:paraId="7F3E9043" w14:textId="77777777" w:rsidR="00150DD5" w:rsidRPr="0022732C" w:rsidRDefault="00150DD5" w:rsidP="00150DD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5320E7">
        <w:rPr>
          <w:sz w:val="22"/>
          <w:lang w:val="en-US"/>
        </w:rPr>
        <w:t>…………………………………………………………………………………………….</w:t>
      </w:r>
    </w:p>
    <w:p w14:paraId="1E314890" w14:textId="77777777" w:rsidR="00150DD5" w:rsidRPr="0022732C" w:rsidRDefault="00150DD5" w:rsidP="00150DD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3B97747" w14:textId="77777777" w:rsidR="00150DD5" w:rsidRPr="0022732C" w:rsidRDefault="00150DD5" w:rsidP="00150DD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D21DD1F" w14:textId="77777777" w:rsidR="00150DD5" w:rsidRPr="0022732C" w:rsidRDefault="00150DD5" w:rsidP="00150DD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772CD18A" w14:textId="77777777" w:rsidR="00150DD5" w:rsidRDefault="00150DD5" w:rsidP="00150DD5">
      <w:pPr>
        <w:spacing w:line="360" w:lineRule="auto"/>
      </w:pPr>
      <w:r>
        <w:t>Do: Nazwa i siedziba Zamawiającego:</w:t>
      </w:r>
    </w:p>
    <w:p w14:paraId="0D6F8ED3" w14:textId="77777777" w:rsidR="00150DD5" w:rsidRPr="00C44BB7" w:rsidRDefault="00150DD5" w:rsidP="00150DD5">
      <w:pPr>
        <w:ind w:right="-110"/>
        <w:rPr>
          <w:b/>
        </w:rPr>
      </w:pPr>
      <w:r w:rsidRPr="00C44BB7">
        <w:rPr>
          <w:b/>
        </w:rPr>
        <w:t>Akademia Górniczo - Hutnicza</w:t>
      </w:r>
    </w:p>
    <w:p w14:paraId="0BC6F984" w14:textId="77777777" w:rsidR="00150DD5" w:rsidRPr="00C44BB7" w:rsidRDefault="00150DD5" w:rsidP="00150DD5">
      <w:pPr>
        <w:ind w:right="-110"/>
        <w:rPr>
          <w:b/>
        </w:rPr>
      </w:pPr>
      <w:r w:rsidRPr="00C44BB7">
        <w:rPr>
          <w:b/>
        </w:rPr>
        <w:t>im. Stanisława Staszica w Krakowie</w:t>
      </w:r>
    </w:p>
    <w:p w14:paraId="6B5EEDA7" w14:textId="77777777" w:rsidR="00150DD5" w:rsidRDefault="00150DD5" w:rsidP="00150DD5">
      <w:pPr>
        <w:ind w:right="-110"/>
        <w:rPr>
          <w:b/>
        </w:rPr>
      </w:pPr>
      <w:r w:rsidRPr="00C44BB7">
        <w:rPr>
          <w:b/>
        </w:rPr>
        <w:t>Dział Zamówień Publicznych</w:t>
      </w:r>
      <w:r>
        <w:rPr>
          <w:b/>
        </w:rPr>
        <w:t xml:space="preserve">  </w:t>
      </w:r>
    </w:p>
    <w:p w14:paraId="33D0226B" w14:textId="77777777" w:rsidR="00150DD5" w:rsidRDefault="00150DD5" w:rsidP="00150DD5">
      <w:pPr>
        <w:ind w:right="-110"/>
        <w:rPr>
          <w:b/>
        </w:rPr>
      </w:pPr>
      <w:r w:rsidRPr="00C44BB7">
        <w:rPr>
          <w:b/>
        </w:rPr>
        <w:t>Al. Mickiewicza</w:t>
      </w:r>
      <w:r>
        <w:rPr>
          <w:b/>
        </w:rPr>
        <w:t xml:space="preserve"> </w:t>
      </w:r>
      <w:r w:rsidRPr="00C44BB7">
        <w:rPr>
          <w:b/>
        </w:rPr>
        <w:t>30</w:t>
      </w:r>
      <w:r>
        <w:rPr>
          <w:b/>
        </w:rPr>
        <w:t xml:space="preserve"> </w:t>
      </w:r>
    </w:p>
    <w:p w14:paraId="52C53B5C" w14:textId="77777777" w:rsidR="00150DD5" w:rsidRDefault="00150DD5" w:rsidP="00150DD5">
      <w:pPr>
        <w:rPr>
          <w:b/>
        </w:rPr>
      </w:pPr>
      <w:r w:rsidRPr="00C44BB7">
        <w:rPr>
          <w:b/>
        </w:rPr>
        <w:t>30-059</w:t>
      </w:r>
      <w:r>
        <w:rPr>
          <w:b/>
        </w:rPr>
        <w:t xml:space="preserve"> </w:t>
      </w:r>
      <w:r w:rsidRPr="00C44BB7">
        <w:rPr>
          <w:b/>
        </w:rPr>
        <w:t>Kraków</w:t>
      </w:r>
      <w:r>
        <w:rPr>
          <w:b/>
        </w:rPr>
        <w:t xml:space="preserve">,  </w:t>
      </w:r>
    </w:p>
    <w:p w14:paraId="7383261D" w14:textId="77777777" w:rsidR="00150DD5" w:rsidRDefault="00150DD5" w:rsidP="00150DD5">
      <w:pPr>
        <w:ind w:firstLine="3969"/>
        <w:rPr>
          <w:b/>
        </w:rPr>
      </w:pPr>
    </w:p>
    <w:p w14:paraId="095A23BE" w14:textId="0BB97C08" w:rsidR="00150DD5" w:rsidRDefault="00150DD5" w:rsidP="00150DD5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781E46">
        <w:rPr>
          <w:b/>
        </w:rPr>
        <w:t xml:space="preserve">Dostawa </w:t>
      </w:r>
      <w:r>
        <w:rPr>
          <w:b/>
        </w:rPr>
        <w:t xml:space="preserve">systemu odsłuchowego (10 szt. głośników) </w:t>
      </w:r>
      <w:r w:rsidRPr="00781E46">
        <w:rPr>
          <w:b/>
        </w:rPr>
        <w:t>dla WIEiT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KC-zp.272-53</w:t>
      </w:r>
      <w:r>
        <w:rPr>
          <w:b/>
          <w:sz w:val="26"/>
        </w:rPr>
        <w:t>9</w:t>
      </w:r>
      <w:r>
        <w:rPr>
          <w:b/>
          <w:sz w:val="26"/>
        </w:rPr>
        <w:t xml:space="preserve">/22 </w:t>
      </w:r>
      <w:r>
        <w:t>oferuję realizację przedmiotu zamówienia, zgodnie z zasadami określonymi w specyfikacji istotnych warunków zamówienia.</w:t>
      </w:r>
    </w:p>
    <w:tbl>
      <w:tblPr>
        <w:tblW w:w="10031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1"/>
        <w:gridCol w:w="2461"/>
        <w:gridCol w:w="1843"/>
        <w:gridCol w:w="567"/>
        <w:gridCol w:w="1276"/>
        <w:gridCol w:w="1134"/>
        <w:gridCol w:w="657"/>
        <w:gridCol w:w="1559"/>
        <w:gridCol w:w="13"/>
      </w:tblGrid>
      <w:tr w:rsidR="00150DD5" w14:paraId="0FDD2831" w14:textId="77777777" w:rsidTr="00BF261E">
        <w:trPr>
          <w:trHeight w:val="645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219F794" w14:textId="77777777" w:rsidR="00150DD5" w:rsidRDefault="00150DD5" w:rsidP="00BF26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46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93BD484" w14:textId="77777777" w:rsidR="00150DD5" w:rsidRDefault="00150DD5" w:rsidP="00BF261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7548713" w14:textId="77777777" w:rsidR="00150DD5" w:rsidRPr="00FD3F61" w:rsidRDefault="00150DD5" w:rsidP="00BF261E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14:paraId="70CEA370" w14:textId="77777777" w:rsidR="00150DD5" w:rsidRDefault="00150DD5" w:rsidP="00BF261E">
            <w:pPr>
              <w:jc w:val="center"/>
              <w:rPr>
                <w:b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 xml:space="preserve">Producent / </w:t>
            </w:r>
            <w:r>
              <w:rPr>
                <w:b/>
                <w:color w:val="FF0000"/>
                <w:sz w:val="20"/>
              </w:rPr>
              <w:t>model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2610117" w14:textId="77777777" w:rsidR="00150DD5" w:rsidRDefault="00150DD5" w:rsidP="00BF261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E739D82" w14:textId="77777777" w:rsidR="00150DD5" w:rsidRDefault="00150DD5" w:rsidP="00BF261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46E4903" w14:textId="77777777" w:rsidR="00150DD5" w:rsidRDefault="00150DD5" w:rsidP="00BF261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25F3C831" w14:textId="77777777" w:rsidR="00150DD5" w:rsidRDefault="00150DD5" w:rsidP="00BF261E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65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453B9F3" w14:textId="77777777" w:rsidR="00150DD5" w:rsidRDefault="00150DD5" w:rsidP="00BF261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6B1150F4" w14:textId="77777777" w:rsidR="00150DD5" w:rsidRDefault="00150DD5" w:rsidP="00BF26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25B8AE4" w14:textId="77777777" w:rsidR="00150DD5" w:rsidRDefault="00150DD5" w:rsidP="00BF261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5CEC162E" w14:textId="77777777" w:rsidR="00150DD5" w:rsidRDefault="00150DD5" w:rsidP="00BF26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681BDC3E" w14:textId="77777777" w:rsidR="00150DD5" w:rsidRDefault="00150DD5" w:rsidP="00BF261E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150DD5" w14:paraId="5EAE40B9" w14:textId="77777777" w:rsidTr="00BF261E">
        <w:trPr>
          <w:trHeight w:val="234"/>
        </w:trPr>
        <w:tc>
          <w:tcPr>
            <w:tcW w:w="521" w:type="dxa"/>
            <w:tcBorders>
              <w:left w:val="single" w:sz="12" w:space="0" w:color="auto"/>
              <w:bottom w:val="single" w:sz="12" w:space="0" w:color="auto"/>
            </w:tcBorders>
          </w:tcPr>
          <w:p w14:paraId="325BA855" w14:textId="77777777" w:rsidR="00150DD5" w:rsidRDefault="00150DD5" w:rsidP="00BF261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461" w:type="dxa"/>
            <w:tcBorders>
              <w:bottom w:val="single" w:sz="12" w:space="0" w:color="auto"/>
            </w:tcBorders>
          </w:tcPr>
          <w:p w14:paraId="01559821" w14:textId="77777777" w:rsidR="00150DD5" w:rsidRDefault="00150DD5" w:rsidP="00BF261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3" w:type="dxa"/>
            <w:tcBorders>
              <w:bottom w:val="single" w:sz="12" w:space="0" w:color="auto"/>
            </w:tcBorders>
          </w:tcPr>
          <w:p w14:paraId="4BB9D5E5" w14:textId="77777777" w:rsidR="00150DD5" w:rsidRDefault="00150DD5" w:rsidP="00BF261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334F9CF7" w14:textId="77777777" w:rsidR="00150DD5" w:rsidRDefault="00150DD5" w:rsidP="00BF261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14:paraId="10458ED1" w14:textId="77777777" w:rsidR="00150DD5" w:rsidRDefault="00150DD5" w:rsidP="00BF261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5784AEA8" w14:textId="77777777" w:rsidR="00150DD5" w:rsidRDefault="00150DD5" w:rsidP="00BF261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657" w:type="dxa"/>
            <w:tcBorders>
              <w:bottom w:val="single" w:sz="12" w:space="0" w:color="auto"/>
              <w:right w:val="single" w:sz="12" w:space="0" w:color="auto"/>
            </w:tcBorders>
          </w:tcPr>
          <w:p w14:paraId="182D4EDB" w14:textId="77777777" w:rsidR="00150DD5" w:rsidRDefault="00150DD5" w:rsidP="00BF261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D36E9A6" w14:textId="77777777" w:rsidR="00150DD5" w:rsidRDefault="00150DD5" w:rsidP="00BF261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150DD5" w:rsidRPr="00C44251" w14:paraId="749D368A" w14:textId="77777777" w:rsidTr="00BF261E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DF5D49E" w14:textId="77777777" w:rsidR="00150DD5" w:rsidRPr="008F4E0A" w:rsidRDefault="00150DD5" w:rsidP="00BF261E">
            <w:pPr>
              <w:ind w:right="-71"/>
              <w:jc w:val="center"/>
              <w:rPr>
                <w:sz w:val="16"/>
                <w:szCs w:val="16"/>
              </w:rPr>
            </w:pPr>
          </w:p>
          <w:p w14:paraId="3AEAA251" w14:textId="77777777" w:rsidR="00150DD5" w:rsidRPr="008F4E0A" w:rsidRDefault="00150DD5" w:rsidP="00BF261E">
            <w:pPr>
              <w:ind w:right="-71"/>
              <w:jc w:val="center"/>
              <w:rPr>
                <w:sz w:val="16"/>
                <w:szCs w:val="16"/>
              </w:rPr>
            </w:pPr>
            <w:r w:rsidRPr="008F4E0A">
              <w:rPr>
                <w:sz w:val="16"/>
                <w:szCs w:val="16"/>
              </w:rPr>
              <w:t>1</w:t>
            </w:r>
          </w:p>
        </w:tc>
        <w:tc>
          <w:tcPr>
            <w:tcW w:w="2461" w:type="dxa"/>
            <w:tcBorders>
              <w:top w:val="single" w:sz="12" w:space="0" w:color="auto"/>
            </w:tcBorders>
            <w:vAlign w:val="center"/>
          </w:tcPr>
          <w:p w14:paraId="5661CD00" w14:textId="541E79BF" w:rsidR="00150DD5" w:rsidRPr="00C902CC" w:rsidRDefault="00150DD5" w:rsidP="00BF261E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Głośnik z podstawką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14:paraId="01024F19" w14:textId="77777777" w:rsidR="00150DD5" w:rsidRPr="00855ACF" w:rsidRDefault="00150DD5" w:rsidP="00BF261E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14:paraId="50A11A3E" w14:textId="69130159" w:rsidR="00150DD5" w:rsidRPr="00C44251" w:rsidRDefault="00150DD5" w:rsidP="00BF261E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 </w:t>
            </w:r>
            <w:r>
              <w:rPr>
                <w:sz w:val="16"/>
                <w:szCs w:val="16"/>
              </w:rPr>
              <w:t>szt.</w:t>
            </w:r>
            <w:r w:rsidRPr="00C44251">
              <w:rPr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4F78A426" w14:textId="77777777" w:rsidR="00150DD5" w:rsidRPr="00C44251" w:rsidRDefault="00150DD5" w:rsidP="00BF26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623E3320" w14:textId="77777777" w:rsidR="00150DD5" w:rsidRPr="00C44251" w:rsidRDefault="00150DD5" w:rsidP="00BF26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right w:val="single" w:sz="12" w:space="0" w:color="auto"/>
            </w:tcBorders>
          </w:tcPr>
          <w:p w14:paraId="073C2CFE" w14:textId="77777777" w:rsidR="00150DD5" w:rsidRPr="00C44251" w:rsidRDefault="00150DD5" w:rsidP="00BF26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A96C200" w14:textId="77777777" w:rsidR="00150DD5" w:rsidRPr="00C44251" w:rsidRDefault="00150DD5" w:rsidP="00BF261E">
            <w:pPr>
              <w:ind w:right="425"/>
              <w:rPr>
                <w:sz w:val="16"/>
                <w:szCs w:val="16"/>
              </w:rPr>
            </w:pPr>
          </w:p>
        </w:tc>
      </w:tr>
      <w:tr w:rsidR="00150DD5" w:rsidRPr="00C44251" w14:paraId="698F4BC4" w14:textId="77777777" w:rsidTr="00BF261E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E424358" w14:textId="77777777" w:rsidR="00150DD5" w:rsidRPr="008F4E0A" w:rsidRDefault="00150DD5" w:rsidP="00BF261E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461" w:type="dxa"/>
            <w:tcBorders>
              <w:top w:val="single" w:sz="12" w:space="0" w:color="auto"/>
            </w:tcBorders>
            <w:vAlign w:val="center"/>
          </w:tcPr>
          <w:p w14:paraId="5F1E6082" w14:textId="3D700905" w:rsidR="00150DD5" w:rsidRDefault="00150DD5" w:rsidP="00BF261E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Głosnik / monitor odsłuchowy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14:paraId="2B693764" w14:textId="77777777" w:rsidR="00150DD5" w:rsidRPr="00855ACF" w:rsidRDefault="00150DD5" w:rsidP="00BF261E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14:paraId="7E7EBAD6" w14:textId="1CC4F796" w:rsidR="00150DD5" w:rsidRDefault="00150DD5" w:rsidP="00BF261E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5ED296D5" w14:textId="77777777" w:rsidR="00150DD5" w:rsidRPr="00C44251" w:rsidRDefault="00150DD5" w:rsidP="00BF26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4FF14338" w14:textId="77777777" w:rsidR="00150DD5" w:rsidRPr="00C44251" w:rsidRDefault="00150DD5" w:rsidP="00BF26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right w:val="single" w:sz="12" w:space="0" w:color="auto"/>
            </w:tcBorders>
          </w:tcPr>
          <w:p w14:paraId="75AC8D03" w14:textId="77777777" w:rsidR="00150DD5" w:rsidRPr="00C44251" w:rsidRDefault="00150DD5" w:rsidP="00BF26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7AAABD7" w14:textId="77777777" w:rsidR="00150DD5" w:rsidRPr="00C44251" w:rsidRDefault="00150DD5" w:rsidP="00BF261E">
            <w:pPr>
              <w:ind w:right="425"/>
              <w:rPr>
                <w:sz w:val="16"/>
                <w:szCs w:val="16"/>
              </w:rPr>
            </w:pPr>
          </w:p>
        </w:tc>
      </w:tr>
      <w:tr w:rsidR="00150DD5" w14:paraId="7EAAD2CE" w14:textId="77777777" w:rsidTr="00BF261E">
        <w:trPr>
          <w:gridAfter w:val="1"/>
          <w:wAfter w:w="13" w:type="dxa"/>
          <w:trHeight w:val="163"/>
        </w:trPr>
        <w:tc>
          <w:tcPr>
            <w:tcW w:w="845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14:paraId="395A975D" w14:textId="77777777" w:rsidR="00150DD5" w:rsidRPr="00BF11F0" w:rsidRDefault="00150DD5" w:rsidP="00BF261E">
            <w:pPr>
              <w:ind w:right="425"/>
              <w:rPr>
                <w:b/>
                <w:sz w:val="22"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14:paraId="636D999C" w14:textId="77777777" w:rsidR="00150DD5" w:rsidRDefault="00150DD5" w:rsidP="00BF261E">
            <w:pPr>
              <w:ind w:right="425"/>
              <w:rPr>
                <w:sz w:val="22"/>
              </w:rPr>
            </w:pPr>
          </w:p>
        </w:tc>
      </w:tr>
    </w:tbl>
    <w:p w14:paraId="7A662091" w14:textId="77777777" w:rsidR="00150DD5" w:rsidRPr="00FB1B4F" w:rsidRDefault="00150DD5" w:rsidP="00150DD5">
      <w:pPr>
        <w:widowControl w:val="0"/>
        <w:ind w:right="1"/>
        <w:jc w:val="both"/>
        <w:rPr>
          <w:b/>
          <w:sz w:val="20"/>
        </w:rPr>
      </w:pPr>
    </w:p>
    <w:p w14:paraId="3AFC6512" w14:textId="77777777" w:rsidR="00150DD5" w:rsidRPr="00FB1B4F" w:rsidRDefault="00150DD5" w:rsidP="00150DD5">
      <w:pPr>
        <w:widowControl w:val="0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7FBE29E5" w14:textId="77777777" w:rsidR="00150DD5" w:rsidRPr="00FB1B4F" w:rsidRDefault="00150DD5" w:rsidP="00150DD5">
      <w:pPr>
        <w:widowControl w:val="0"/>
        <w:ind w:right="1"/>
        <w:jc w:val="both"/>
        <w:rPr>
          <w:b/>
          <w:sz w:val="18"/>
        </w:rPr>
      </w:pPr>
    </w:p>
    <w:p w14:paraId="3D5A2589" w14:textId="77777777" w:rsidR="00150DD5" w:rsidRDefault="00150DD5" w:rsidP="00150DD5">
      <w:pPr>
        <w:pStyle w:val="Tekstpodstawowy"/>
        <w:spacing w:line="240" w:lineRule="auto"/>
      </w:pPr>
      <w:r>
        <w:t>Powyższa cena zawiera podatek VAT w wysokości 23 % tj.…………………….PLN</w:t>
      </w:r>
    </w:p>
    <w:p w14:paraId="465ECF9D" w14:textId="77777777" w:rsidR="00150DD5" w:rsidRDefault="00150DD5" w:rsidP="00150DD5">
      <w:pPr>
        <w:widowControl w:val="0"/>
        <w:ind w:right="1"/>
        <w:jc w:val="both"/>
        <w:rPr>
          <w:b/>
        </w:rPr>
      </w:pPr>
      <w:r w:rsidRPr="005320E7">
        <w:rPr>
          <w:b/>
        </w:rPr>
        <w:t xml:space="preserve">Termin realizacji </w:t>
      </w:r>
      <w:r>
        <w:rPr>
          <w:b/>
        </w:rPr>
        <w:t>zamówienia</w:t>
      </w:r>
      <w:r w:rsidRPr="005320E7">
        <w:rPr>
          <w:b/>
        </w:rPr>
        <w:t xml:space="preserve">: </w:t>
      </w:r>
      <w:r w:rsidRPr="005320E7">
        <w:t>…………………………</w:t>
      </w:r>
      <w:r>
        <w:t xml:space="preserve"> dni od daty podpisania umowy </w:t>
      </w:r>
      <w:r w:rsidRPr="005320E7">
        <w:rPr>
          <w:i/>
        </w:rPr>
        <w:t>(</w:t>
      </w:r>
      <w:r w:rsidRPr="000978CB">
        <w:rPr>
          <w:i/>
          <w:highlight w:val="yellow"/>
        </w:rPr>
        <w:t>kryterium oceny ofert</w:t>
      </w:r>
      <w:r w:rsidRPr="005320E7">
        <w:rPr>
          <w:i/>
        </w:rPr>
        <w:t>)</w:t>
      </w:r>
    </w:p>
    <w:p w14:paraId="3E4F8184" w14:textId="77777777" w:rsidR="00150DD5" w:rsidRDefault="00150DD5" w:rsidP="00150DD5">
      <w:pPr>
        <w:widowControl w:val="0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>
        <w:t xml:space="preserve">……………………….. miesięcy </w:t>
      </w:r>
      <w:r w:rsidRPr="005320E7">
        <w:rPr>
          <w:i/>
        </w:rPr>
        <w:t>(</w:t>
      </w:r>
      <w:r w:rsidRPr="000978CB">
        <w:rPr>
          <w:i/>
          <w:highlight w:val="yellow"/>
        </w:rPr>
        <w:t>kryterium oceny ofert</w:t>
      </w:r>
      <w:r w:rsidRPr="005320E7">
        <w:rPr>
          <w:i/>
        </w:rPr>
        <w:t>)</w:t>
      </w:r>
    </w:p>
    <w:p w14:paraId="0B2889BC" w14:textId="77777777" w:rsidR="00150DD5" w:rsidRPr="00FE545C" w:rsidRDefault="00150DD5" w:rsidP="00150DD5">
      <w:pPr>
        <w:tabs>
          <w:tab w:val="left" w:pos="426"/>
        </w:tabs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2D38B08A" w14:textId="77777777" w:rsidR="00150DD5" w:rsidRPr="00FE545C" w:rsidRDefault="00150DD5" w:rsidP="00150DD5">
      <w:pPr>
        <w:tabs>
          <w:tab w:val="left" w:pos="426"/>
        </w:tabs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72D95D4B" w14:textId="77777777" w:rsidR="00150DD5" w:rsidRDefault="00150DD5" w:rsidP="00150DD5">
      <w:pPr>
        <w:jc w:val="both"/>
        <w:rPr>
          <w:sz w:val="18"/>
          <w:szCs w:val="18"/>
        </w:rPr>
      </w:pPr>
    </w:p>
    <w:p w14:paraId="17DD0B2C" w14:textId="77777777" w:rsidR="00150DD5" w:rsidRDefault="00150DD5" w:rsidP="00150DD5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16025374" w14:textId="77777777" w:rsidR="00150DD5" w:rsidRPr="00730EFE" w:rsidRDefault="00150DD5" w:rsidP="00150DD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72485304" w14:textId="77777777" w:rsidR="00150DD5" w:rsidRPr="001D671E" w:rsidRDefault="00150DD5" w:rsidP="00150DD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5BA5C467" w14:textId="77777777" w:rsidR="00150DD5" w:rsidRDefault="00150DD5" w:rsidP="00150DD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6C7851" w14:textId="77777777" w:rsidR="00150DD5" w:rsidRDefault="00150DD5" w:rsidP="00150DD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950672F" w14:textId="77777777" w:rsidR="00150DD5" w:rsidRDefault="00150DD5" w:rsidP="00150DD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C9352E9" w14:textId="77777777" w:rsidR="00150DD5" w:rsidRPr="001D671E" w:rsidRDefault="00150DD5" w:rsidP="00150DD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50DD5" w:rsidRPr="00FE545C" w14:paraId="4193F45A" w14:textId="77777777" w:rsidTr="00BF261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E09BF9" w14:textId="77777777" w:rsidR="00150DD5" w:rsidRPr="00FE545C" w:rsidRDefault="00150DD5" w:rsidP="00BF261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CC6571" w14:textId="77777777" w:rsidR="00150DD5" w:rsidRPr="00FE545C" w:rsidRDefault="00150DD5" w:rsidP="00BF261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7D5C6C8D" w14:textId="77777777" w:rsidR="00150DD5" w:rsidRPr="00FE545C" w:rsidRDefault="00150DD5" w:rsidP="00BF261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BD4885" w14:textId="77777777" w:rsidR="00150DD5" w:rsidRPr="00FE545C" w:rsidRDefault="00150DD5" w:rsidP="00BF261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150DD5" w:rsidRPr="00FE545C" w14:paraId="7BEA9404" w14:textId="77777777" w:rsidTr="00BF261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1F8F5" w14:textId="77777777" w:rsidR="00150DD5" w:rsidRPr="00FE545C" w:rsidRDefault="00150DD5" w:rsidP="00BF261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8CE29" w14:textId="77777777" w:rsidR="00150DD5" w:rsidRPr="00FE545C" w:rsidRDefault="00150DD5" w:rsidP="00BF261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59B7BD" w14:textId="77777777" w:rsidR="00150DD5" w:rsidRPr="00FE545C" w:rsidRDefault="00150DD5" w:rsidP="00BF261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150DD5" w:rsidRPr="00FE545C" w14:paraId="058085EA" w14:textId="77777777" w:rsidTr="00BF261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3D4CCB" w14:textId="77777777" w:rsidR="00150DD5" w:rsidRPr="00FE545C" w:rsidRDefault="00150DD5" w:rsidP="00BF261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B804F3" w14:textId="77777777" w:rsidR="00150DD5" w:rsidRPr="00FE545C" w:rsidRDefault="00150DD5" w:rsidP="00BF261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A2CC32" w14:textId="77777777" w:rsidR="00150DD5" w:rsidRPr="00FE545C" w:rsidRDefault="00150DD5" w:rsidP="00BF261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E9E1D21" w14:textId="77777777" w:rsidR="00150DD5" w:rsidRDefault="00150DD5" w:rsidP="00150DD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2D03A88" w14:textId="77777777" w:rsidR="00150DD5" w:rsidRPr="00D638CC" w:rsidRDefault="00150DD5" w:rsidP="00150DD5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09622816" w14:textId="77777777" w:rsidR="00150DD5" w:rsidRPr="002F276A" w:rsidRDefault="00150DD5" w:rsidP="00150DD5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15A87BB6" w14:textId="77777777" w:rsidR="00150DD5" w:rsidRPr="002F276A" w:rsidRDefault="00150DD5" w:rsidP="00150DD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7B9EA38F" w14:textId="77777777" w:rsidR="00150DD5" w:rsidRPr="002F276A" w:rsidRDefault="00150DD5" w:rsidP="00150DD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FF5AD96" w14:textId="77777777" w:rsidR="00150DD5" w:rsidRPr="002F276A" w:rsidRDefault="00150DD5" w:rsidP="00150DD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5F10FC54" w14:textId="77777777" w:rsidR="00150DD5" w:rsidRPr="002F276A" w:rsidRDefault="00150DD5" w:rsidP="00150DD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9ACFC22" w14:textId="77777777" w:rsidR="00150DD5" w:rsidRDefault="00150DD5" w:rsidP="00150DD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6C51611E" w14:textId="77777777" w:rsidR="00150DD5" w:rsidRDefault="00150DD5" w:rsidP="00150DD5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907A1A8" w14:textId="77777777" w:rsidR="00150DD5" w:rsidRDefault="00150DD5" w:rsidP="00150DD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4D150EC" w14:textId="77777777" w:rsidR="00150DD5" w:rsidRDefault="00150DD5" w:rsidP="00150DD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D1A2B9F" w14:textId="77777777" w:rsidR="00150DD5" w:rsidRDefault="00150DD5" w:rsidP="00150DD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0087451" w14:textId="77777777" w:rsidR="00150DD5" w:rsidRDefault="00150DD5" w:rsidP="00150DD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F62FD25" w14:textId="77777777" w:rsidR="00150DD5" w:rsidRDefault="00150DD5" w:rsidP="00150DD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3967DB7" w14:textId="77777777" w:rsidR="00150DD5" w:rsidRPr="000B45FE" w:rsidRDefault="00150DD5" w:rsidP="00150DD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F617FF8" w14:textId="77777777" w:rsidR="00150DD5" w:rsidRDefault="00150DD5" w:rsidP="00150DD5">
      <w:pPr>
        <w:jc w:val="both"/>
        <w:rPr>
          <w:sz w:val="22"/>
          <w:szCs w:val="22"/>
        </w:rPr>
      </w:pPr>
    </w:p>
    <w:p w14:paraId="2A770032" w14:textId="77777777" w:rsidR="00150DD5" w:rsidRPr="00423B06" w:rsidRDefault="00150DD5" w:rsidP="00150DD5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324F535C" w14:textId="77777777" w:rsidR="00150DD5" w:rsidRDefault="00150DD5" w:rsidP="00150DD5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283DB80E" w14:textId="77777777" w:rsidR="00150DD5" w:rsidRPr="001C0490" w:rsidRDefault="00150DD5" w:rsidP="00150DD5"/>
    <w:p w14:paraId="62CABD70" w14:textId="77777777" w:rsidR="00150DD5" w:rsidRPr="000C54C8" w:rsidRDefault="00150DD5" w:rsidP="00150DD5"/>
    <w:p w14:paraId="16D24F0D" w14:textId="77777777" w:rsidR="00150DD5" w:rsidRPr="007F634B" w:rsidRDefault="00150DD5" w:rsidP="00150DD5"/>
    <w:p w14:paraId="311D771E" w14:textId="77777777" w:rsidR="00FE545C" w:rsidRPr="007E0DFE" w:rsidRDefault="00FE545C" w:rsidP="007E0DFE"/>
    <w:sectPr w:rsidR="00FE545C" w:rsidRPr="007E0DF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D47A97" w14:textId="77777777" w:rsidR="00E42081" w:rsidRDefault="00E42081">
      <w:r>
        <w:separator/>
      </w:r>
    </w:p>
  </w:endnote>
  <w:endnote w:type="continuationSeparator" w:id="0">
    <w:p w14:paraId="140683A7" w14:textId="77777777" w:rsidR="00E42081" w:rsidRDefault="00E42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288A1" w14:textId="77777777" w:rsidR="008A23BE" w:rsidRDefault="008A23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E710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17250" w14:textId="77777777" w:rsidR="008A23BE" w:rsidRDefault="008A23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4E6163" w14:textId="77777777" w:rsidR="00E42081" w:rsidRDefault="00E42081">
      <w:r>
        <w:separator/>
      </w:r>
    </w:p>
  </w:footnote>
  <w:footnote w:type="continuationSeparator" w:id="0">
    <w:p w14:paraId="3C69F75F" w14:textId="77777777" w:rsidR="00E42081" w:rsidRDefault="00E420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AD8A7" w14:textId="77777777" w:rsidR="008A23BE" w:rsidRDefault="008A23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A04B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4C013" w14:textId="77777777" w:rsidR="008A23BE" w:rsidRDefault="008A23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90599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544687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50373433">
    <w:abstractNumId w:val="0"/>
  </w:num>
  <w:num w:numId="4" w16cid:durableId="14526291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2081"/>
    <w:rsid w:val="00012286"/>
    <w:rsid w:val="00071CCC"/>
    <w:rsid w:val="000B731D"/>
    <w:rsid w:val="000D6134"/>
    <w:rsid w:val="000E09C7"/>
    <w:rsid w:val="000F6589"/>
    <w:rsid w:val="00106636"/>
    <w:rsid w:val="00116EC6"/>
    <w:rsid w:val="00150DD5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E0DFE"/>
    <w:rsid w:val="00833933"/>
    <w:rsid w:val="00853083"/>
    <w:rsid w:val="008A23BE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2081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F23FBC3"/>
  <w15:chartTrackingRefBased/>
  <w15:docId w15:val="{3B3C1CBE-7A43-49DB-846A-46312CF1C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0DD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485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1899-12-31T23:00:00Z</cp:lastPrinted>
  <dcterms:created xsi:type="dcterms:W3CDTF">2022-09-09T11:54:00Z</dcterms:created>
  <dcterms:modified xsi:type="dcterms:W3CDTF">2022-09-09T11:57:00Z</dcterms:modified>
</cp:coreProperties>
</file>