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3B636" w14:textId="5DF5A1B7" w:rsidR="00BC6B66" w:rsidRPr="00E50F4B" w:rsidRDefault="00BC6B66" w:rsidP="00BC6B66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53</w:t>
      </w:r>
      <w:r>
        <w:rPr>
          <w:rFonts w:ascii="Verdana" w:hAnsi="Verdana"/>
          <w:b/>
          <w:sz w:val="16"/>
          <w:szCs w:val="16"/>
        </w:rPr>
        <w:t>9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28C2177A" w14:textId="77777777" w:rsidR="00BC6B66" w:rsidRPr="00E50F4B" w:rsidRDefault="00BC6B66" w:rsidP="00BC6B66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90B5F57" w14:textId="77777777" w:rsidR="00BC6B66" w:rsidRPr="00E50F4B" w:rsidRDefault="00BC6B66" w:rsidP="00BC6B6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0455530B" w14:textId="77777777" w:rsidR="00BC6B66" w:rsidRPr="00E50F4B" w:rsidRDefault="00BC6B66" w:rsidP="00BC6B6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585F7695" w14:textId="77777777" w:rsidR="00BC6B66" w:rsidRPr="00E50F4B" w:rsidRDefault="00BC6B66" w:rsidP="00BC6B6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615504B3" w14:textId="77777777" w:rsidR="00BC6B66" w:rsidRPr="00E50F4B" w:rsidRDefault="00BC6B66" w:rsidP="00BC6B6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5A22750" w14:textId="77777777" w:rsidR="00BC6B66" w:rsidRPr="00E50F4B" w:rsidRDefault="00BC6B66" w:rsidP="00BC6B6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08CAEB34" w14:textId="77777777" w:rsidR="00BC6B66" w:rsidRPr="00E50F4B" w:rsidRDefault="00BC6B66" w:rsidP="00BC6B6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6BADD3C6" w14:textId="77777777" w:rsidR="00BC6B66" w:rsidRPr="00E50F4B" w:rsidRDefault="00BC6B66" w:rsidP="00BC6B66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06A24161" w14:textId="77777777" w:rsidR="00BC6B66" w:rsidRPr="00E50F4B" w:rsidRDefault="00BC6B66" w:rsidP="00BC6B66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9B2CFD3" w14:textId="77777777" w:rsidR="00BC6B66" w:rsidRPr="00E50F4B" w:rsidRDefault="00BC6B66" w:rsidP="00BC6B6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BDBA438" w14:textId="77777777" w:rsidR="00BC6B66" w:rsidRPr="00E50F4B" w:rsidRDefault="00BC6B66" w:rsidP="00BC6B66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437FEFE" w14:textId="77777777" w:rsidR="00BC6B66" w:rsidRPr="00E50F4B" w:rsidRDefault="00BC6B66" w:rsidP="00BC6B66">
      <w:pPr>
        <w:spacing w:line="254" w:lineRule="auto"/>
        <w:rPr>
          <w:rFonts w:ascii="Arial" w:hAnsi="Arial" w:cs="Arial"/>
        </w:rPr>
      </w:pPr>
    </w:p>
    <w:p w14:paraId="633E197B" w14:textId="77777777" w:rsidR="00BC6B66" w:rsidRPr="00E50F4B" w:rsidRDefault="00BC6B66" w:rsidP="00BC6B66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60648143" w14:textId="77777777" w:rsidR="00BC6B66" w:rsidRPr="00E50F4B" w:rsidRDefault="00BC6B66" w:rsidP="00BC6B6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ABFD1AB" w14:textId="77777777" w:rsidR="00BC6B66" w:rsidRPr="00E50F4B" w:rsidRDefault="00BC6B66" w:rsidP="00BC6B6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Prawo zamówień publicznych (dalej jako: ustawa Pzp)</w:t>
      </w:r>
    </w:p>
    <w:p w14:paraId="7BDB36EE" w14:textId="77777777" w:rsidR="00BC6B66" w:rsidRPr="00E50F4B" w:rsidRDefault="00BC6B66" w:rsidP="00BC6B66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3D72FF0" w14:textId="7F1EC2A7" w:rsidR="00BC6B66" w:rsidRPr="00E50F4B" w:rsidRDefault="00BC6B66" w:rsidP="00BC6B6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781E46">
        <w:rPr>
          <w:b/>
        </w:rPr>
        <w:t xml:space="preserve">Dostawa </w:t>
      </w:r>
      <w:r>
        <w:rPr>
          <w:b/>
        </w:rPr>
        <w:t>systemu odsłuchowego (10 szt. głośników)</w:t>
      </w:r>
      <w:r w:rsidRPr="00781E46">
        <w:rPr>
          <w:b/>
        </w:rPr>
        <w:t xml:space="preserve"> dla WIEiT</w:t>
      </w:r>
      <w:r>
        <w:rPr>
          <w:b/>
        </w:rPr>
        <w:t>, znak sprawy: KC-zp.272-5</w:t>
      </w:r>
      <w:r>
        <w:rPr>
          <w:b/>
        </w:rPr>
        <w:t>39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1156DE2F" w14:textId="77777777" w:rsidR="00BC6B66" w:rsidRPr="00E50F4B" w:rsidRDefault="00BC6B66" w:rsidP="00BC6B6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C967C4D" w14:textId="77777777" w:rsidR="00BC6B66" w:rsidRPr="00E50F4B" w:rsidRDefault="00BC6B66" w:rsidP="00BC6B6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42B7DE6" w14:textId="77777777" w:rsidR="00BC6B66" w:rsidRPr="008D61B1" w:rsidRDefault="00BC6B66" w:rsidP="00BC6B6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>ustawy Pzp.</w:t>
      </w:r>
    </w:p>
    <w:p w14:paraId="5389B7EC" w14:textId="77777777" w:rsidR="00BC6B66" w:rsidRPr="00E50F4B" w:rsidRDefault="00BC6B66" w:rsidP="00BC6B6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561AAA1" w14:textId="77777777" w:rsidR="00BC6B66" w:rsidRPr="00E50F4B" w:rsidRDefault="00BC6B66" w:rsidP="00BC6B6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EDBD0C8" w14:textId="77777777" w:rsidR="00BC6B66" w:rsidRDefault="00BC6B66" w:rsidP="00BC6B6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01E570E3" w14:textId="77777777" w:rsidR="00BC6B66" w:rsidRDefault="00BC6B66" w:rsidP="00BC6B6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A285B0D" w14:textId="77777777" w:rsidR="00BC6B66" w:rsidRPr="008D61B1" w:rsidRDefault="00BC6B66" w:rsidP="00BC6B66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5939F078" w14:textId="77777777" w:rsidR="00BC6B66" w:rsidRPr="00E50F4B" w:rsidRDefault="00BC6B66" w:rsidP="00BC6B6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1ECB07E8" w14:textId="77777777" w:rsidR="00BC6B66" w:rsidRPr="00E50F4B" w:rsidRDefault="00BC6B66" w:rsidP="00BC6B6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DFB20BA" w14:textId="77777777" w:rsidR="00BC6B66" w:rsidRPr="00E50F4B" w:rsidRDefault="00BC6B66" w:rsidP="00BC6B6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6236A6B" w14:textId="77777777" w:rsidR="00BC6B66" w:rsidRPr="00E50F4B" w:rsidRDefault="00BC6B66" w:rsidP="00BC6B6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7B6659C" w14:textId="77777777" w:rsidR="00BC6B66" w:rsidRPr="00E50F4B" w:rsidRDefault="00BC6B66" w:rsidP="00BC6B6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1B64EA3D" w14:textId="77777777" w:rsidR="00BC6B66" w:rsidRPr="00E50F4B" w:rsidRDefault="00BC6B66" w:rsidP="00BC6B6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097AF477" w14:textId="77777777" w:rsidR="00BC6B66" w:rsidRPr="00E50F4B" w:rsidRDefault="00BC6B66" w:rsidP="00BC6B6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D012596" w14:textId="77777777" w:rsidR="00BC6B66" w:rsidRPr="00E50F4B" w:rsidRDefault="00BC6B66" w:rsidP="00BC6B6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00BD9B6" w14:textId="77777777" w:rsidR="00BC6B66" w:rsidRPr="00E50F4B" w:rsidRDefault="00BC6B66" w:rsidP="00BC6B6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ABFC60" w14:textId="77777777" w:rsidR="00BC6B66" w:rsidRPr="00E50F4B" w:rsidRDefault="00BC6B66" w:rsidP="00BC6B6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DFDBFDF" w14:textId="77777777" w:rsidR="00BC6B66" w:rsidRPr="00E50F4B" w:rsidRDefault="00BC6B66" w:rsidP="00BC6B66"/>
    <w:p w14:paraId="6AB6B569" w14:textId="77777777" w:rsidR="00BC6B66" w:rsidRPr="00E50F4B" w:rsidRDefault="00BC6B66" w:rsidP="00BC6B66"/>
    <w:p w14:paraId="7E5A7075" w14:textId="77777777" w:rsidR="00BC6B66" w:rsidRDefault="00BC6B66" w:rsidP="00BC6B66"/>
    <w:p w14:paraId="6E99273F" w14:textId="77777777" w:rsidR="00BC6B66" w:rsidRPr="00411A1B" w:rsidRDefault="00BC6B66" w:rsidP="00BC6B66"/>
    <w:p w14:paraId="048387B6" w14:textId="77777777" w:rsidR="00BC6B66" w:rsidRPr="00232D1D" w:rsidRDefault="00BC6B66" w:rsidP="00BC6B66"/>
    <w:p w14:paraId="44FA1347" w14:textId="77777777" w:rsidR="00BC6B66" w:rsidRPr="00F43600" w:rsidRDefault="00BC6B66" w:rsidP="00BC6B66"/>
    <w:p w14:paraId="48C2738B" w14:textId="77777777" w:rsidR="00BC6B66" w:rsidRPr="007817EF" w:rsidRDefault="00BC6B66" w:rsidP="00BC6B66"/>
    <w:p w14:paraId="4DB6D0B0" w14:textId="77777777" w:rsidR="005103B9" w:rsidRPr="00676E70" w:rsidRDefault="005103B9" w:rsidP="00676E70"/>
    <w:sectPr w:rsidR="005103B9" w:rsidRPr="00676E7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CCE20" w14:textId="77777777" w:rsidR="00B20FF9" w:rsidRDefault="00B20FF9" w:rsidP="0038231F">
      <w:pPr>
        <w:spacing w:after="0" w:line="240" w:lineRule="auto"/>
      </w:pPr>
      <w:r>
        <w:separator/>
      </w:r>
    </w:p>
  </w:endnote>
  <w:endnote w:type="continuationSeparator" w:id="0">
    <w:p w14:paraId="58DF835E" w14:textId="77777777" w:rsidR="00B20FF9" w:rsidRDefault="00B20F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54A19" w14:textId="77777777" w:rsidR="00155483" w:rsidRDefault="001554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25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F0778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6AF6" w14:textId="77777777" w:rsidR="00155483" w:rsidRDefault="001554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4146" w14:textId="77777777" w:rsidR="00B20FF9" w:rsidRDefault="00B20FF9" w:rsidP="0038231F">
      <w:pPr>
        <w:spacing w:after="0" w:line="240" w:lineRule="auto"/>
      </w:pPr>
      <w:r>
        <w:separator/>
      </w:r>
    </w:p>
  </w:footnote>
  <w:footnote w:type="continuationSeparator" w:id="0">
    <w:p w14:paraId="0A047E30" w14:textId="77777777" w:rsidR="00B20FF9" w:rsidRDefault="00B20FF9" w:rsidP="0038231F">
      <w:pPr>
        <w:spacing w:after="0" w:line="240" w:lineRule="auto"/>
      </w:pPr>
      <w:r>
        <w:continuationSeparator/>
      </w:r>
    </w:p>
  </w:footnote>
  <w:footnote w:id="1">
    <w:p w14:paraId="66D772C9" w14:textId="77777777" w:rsidR="00BC6B66" w:rsidRPr="0024624C" w:rsidRDefault="00BC6B66" w:rsidP="00BC6B6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725B7A4F" w14:textId="77777777" w:rsidR="00BC6B66" w:rsidRPr="008D4C56" w:rsidRDefault="00BC6B66" w:rsidP="00BC6B6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5F377" w14:textId="77777777" w:rsidR="00155483" w:rsidRDefault="001554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1937" w14:textId="77777777" w:rsidR="00155483" w:rsidRDefault="001554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D03D0" w14:textId="77777777" w:rsidR="00155483" w:rsidRDefault="001554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5200">
    <w:abstractNumId w:val="7"/>
  </w:num>
  <w:num w:numId="2" w16cid:durableId="1718045279">
    <w:abstractNumId w:val="0"/>
  </w:num>
  <w:num w:numId="3" w16cid:durableId="1484541619">
    <w:abstractNumId w:val="6"/>
  </w:num>
  <w:num w:numId="4" w16cid:durableId="2041272346">
    <w:abstractNumId w:val="9"/>
  </w:num>
  <w:num w:numId="5" w16cid:durableId="605574962">
    <w:abstractNumId w:val="8"/>
  </w:num>
  <w:num w:numId="6" w16cid:durableId="1574241667">
    <w:abstractNumId w:val="5"/>
  </w:num>
  <w:num w:numId="7" w16cid:durableId="341855399">
    <w:abstractNumId w:val="1"/>
  </w:num>
  <w:num w:numId="8" w16cid:durableId="1688172718">
    <w:abstractNumId w:val="3"/>
  </w:num>
  <w:num w:numId="9" w16cid:durableId="1984390114">
    <w:abstractNumId w:val="2"/>
  </w:num>
  <w:num w:numId="10" w16cid:durableId="688215814">
    <w:abstractNumId w:val="4"/>
  </w:num>
  <w:num w:numId="11" w16cid:durableId="14589851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FF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548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6E70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0FF9"/>
    <w:rsid w:val="00B34079"/>
    <w:rsid w:val="00B8005E"/>
    <w:rsid w:val="00B90E42"/>
    <w:rsid w:val="00BB0C3C"/>
    <w:rsid w:val="00BC6B66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258C1"/>
  <w15:chartTrackingRefBased/>
  <w15:docId w15:val="{A221D9FA-5792-4131-B50C-F0A7DE06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B6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2022-09-09T11:58:00Z</dcterms:created>
  <dcterms:modified xsi:type="dcterms:W3CDTF">2022-09-09T12:01:00Z</dcterms:modified>
</cp:coreProperties>
</file>