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B5AEE" w14:textId="77777777" w:rsidR="00041465" w:rsidRPr="00E874DC" w:rsidRDefault="00041465" w:rsidP="0004146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79C1614" w14:textId="77777777" w:rsidR="00041465" w:rsidRDefault="00041465" w:rsidP="00041465">
      <w:pPr>
        <w:spacing w:before="48" w:line="240" w:lineRule="atLeast"/>
        <w:jc w:val="right"/>
        <w:rPr>
          <w:b/>
          <w:sz w:val="24"/>
          <w:szCs w:val="24"/>
          <w:lang w:val="pl-PL"/>
        </w:rPr>
      </w:pPr>
    </w:p>
    <w:p w14:paraId="6A07F141" w14:textId="77777777" w:rsidR="00041465" w:rsidRDefault="00041465" w:rsidP="00041465">
      <w:pPr>
        <w:spacing w:before="48" w:line="240" w:lineRule="atLeast"/>
        <w:jc w:val="center"/>
        <w:rPr>
          <w:b/>
          <w:sz w:val="24"/>
          <w:szCs w:val="24"/>
          <w:lang w:val="pl-PL"/>
        </w:rPr>
      </w:pPr>
      <w:r>
        <w:rPr>
          <w:b/>
          <w:sz w:val="24"/>
          <w:szCs w:val="24"/>
          <w:lang w:val="pl-PL"/>
        </w:rPr>
        <w:t>WZÓR UMOWY</w:t>
      </w:r>
    </w:p>
    <w:p w14:paraId="4DBF2B58" w14:textId="77777777" w:rsidR="00041465" w:rsidRDefault="00041465" w:rsidP="0004146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9EEBBEA" w14:textId="77777777" w:rsidR="00041465" w:rsidRDefault="00041465" w:rsidP="00041465">
      <w:pPr>
        <w:spacing w:before="48" w:line="240" w:lineRule="atLeast"/>
        <w:jc w:val="center"/>
        <w:rPr>
          <w:b/>
          <w:sz w:val="28"/>
          <w:lang w:val="pl-PL"/>
        </w:rPr>
      </w:pPr>
    </w:p>
    <w:p w14:paraId="16ABDDE5" w14:textId="2A423CE3" w:rsidR="00041465" w:rsidRPr="00AA2A22" w:rsidRDefault="00041465" w:rsidP="0004146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KC-zp.272-536/22</w:t>
      </w:r>
      <w:r w:rsidRPr="00AA2A22">
        <w:rPr>
          <w:rFonts w:ascii="Times New Roman" w:hAnsi="Times New Roman"/>
        </w:rPr>
        <w:t xml:space="preserve"> </w:t>
      </w:r>
    </w:p>
    <w:p w14:paraId="5A6C6485" w14:textId="77777777" w:rsidR="00041465" w:rsidRDefault="00041465" w:rsidP="00041465">
      <w:pPr>
        <w:pStyle w:val="Tekstpodstawowy"/>
        <w:ind w:right="-47"/>
        <w:jc w:val="both"/>
        <w:rPr>
          <w:rFonts w:ascii="Times New Roman" w:hAnsi="Times New Roman"/>
        </w:rPr>
      </w:pPr>
      <w:r w:rsidRPr="00AA2A22">
        <w:rPr>
          <w:rFonts w:ascii="Times New Roman" w:hAnsi="Times New Roman"/>
        </w:rPr>
        <w:t>pomiędzy</w:t>
      </w:r>
    </w:p>
    <w:p w14:paraId="0B59235A" w14:textId="77777777" w:rsidR="00041465" w:rsidRDefault="00041465" w:rsidP="0004146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5ADEFC9" w14:textId="77777777" w:rsidR="00041465" w:rsidRDefault="00041465" w:rsidP="00041465">
      <w:pPr>
        <w:pStyle w:val="Tekstpodstawowy"/>
        <w:ind w:right="-47"/>
        <w:jc w:val="both"/>
        <w:rPr>
          <w:rFonts w:ascii="Times New Roman" w:hAnsi="Times New Roman"/>
        </w:rPr>
      </w:pPr>
      <w:r>
        <w:rPr>
          <w:rFonts w:ascii="Times New Roman" w:hAnsi="Times New Roman"/>
        </w:rPr>
        <w:t>reprezentowana przez:</w:t>
      </w:r>
    </w:p>
    <w:p w14:paraId="2CD4E5C9" w14:textId="77777777" w:rsidR="00041465" w:rsidRDefault="00041465" w:rsidP="00041465">
      <w:pPr>
        <w:pStyle w:val="Tekstpodstawowy"/>
        <w:ind w:right="-47"/>
        <w:jc w:val="both"/>
        <w:rPr>
          <w:rFonts w:ascii="Times New Roman" w:hAnsi="Times New Roman"/>
        </w:rPr>
      </w:pPr>
      <w:r>
        <w:rPr>
          <w:rFonts w:ascii="Times New Roman" w:hAnsi="Times New Roman"/>
        </w:rPr>
        <w:t xml:space="preserve">1.Dziekana Wydziału /Kierownika Jednostki/............................................................................. </w:t>
      </w:r>
    </w:p>
    <w:p w14:paraId="7E801BEB" w14:textId="77777777" w:rsidR="00041465" w:rsidRDefault="00041465" w:rsidP="0004146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3BC06A7" w14:textId="77777777" w:rsidR="00041465" w:rsidRDefault="00041465" w:rsidP="00041465">
      <w:pPr>
        <w:pStyle w:val="Tekstpodstawowy"/>
        <w:ind w:right="-47"/>
        <w:jc w:val="both"/>
        <w:rPr>
          <w:rFonts w:ascii="Times New Roman" w:hAnsi="Times New Roman"/>
        </w:rPr>
      </w:pPr>
      <w:r>
        <w:rPr>
          <w:rFonts w:ascii="Times New Roman" w:hAnsi="Times New Roman"/>
        </w:rPr>
        <w:t>zwaną dalej KUPUJĄCYM</w:t>
      </w:r>
    </w:p>
    <w:p w14:paraId="2F57E6F2" w14:textId="77777777" w:rsidR="00041465" w:rsidRDefault="00041465" w:rsidP="00041465">
      <w:pPr>
        <w:pStyle w:val="Tekstpodstawowy"/>
        <w:ind w:right="-47"/>
        <w:jc w:val="both"/>
        <w:rPr>
          <w:rFonts w:ascii="Times New Roman" w:hAnsi="Times New Roman"/>
        </w:rPr>
      </w:pPr>
      <w:r>
        <w:rPr>
          <w:rFonts w:ascii="Times New Roman" w:hAnsi="Times New Roman"/>
        </w:rPr>
        <w:t xml:space="preserve">a </w:t>
      </w:r>
    </w:p>
    <w:p w14:paraId="5A43A72E" w14:textId="77777777" w:rsidR="00041465" w:rsidRDefault="00041465" w:rsidP="00041465">
      <w:pPr>
        <w:pStyle w:val="Tekstpodstawowy"/>
        <w:ind w:right="-47"/>
        <w:jc w:val="both"/>
        <w:rPr>
          <w:rFonts w:ascii="Times New Roman" w:hAnsi="Times New Roman"/>
        </w:rPr>
      </w:pPr>
      <w:r>
        <w:rPr>
          <w:rFonts w:ascii="Times New Roman" w:hAnsi="Times New Roman"/>
        </w:rPr>
        <w:t>......................................................................................................................................................</w:t>
      </w:r>
    </w:p>
    <w:p w14:paraId="707184AC" w14:textId="77777777" w:rsidR="00041465" w:rsidRDefault="00041465" w:rsidP="00041465">
      <w:pPr>
        <w:pStyle w:val="Tekstpodstawowy"/>
        <w:ind w:right="-47"/>
        <w:jc w:val="both"/>
        <w:rPr>
          <w:rFonts w:ascii="Times New Roman" w:hAnsi="Times New Roman"/>
        </w:rPr>
      </w:pPr>
      <w:r>
        <w:rPr>
          <w:rFonts w:ascii="Times New Roman" w:hAnsi="Times New Roman"/>
        </w:rPr>
        <w:t>......................................................................................................................................................</w:t>
      </w:r>
    </w:p>
    <w:p w14:paraId="4DFBA914" w14:textId="77777777" w:rsidR="00041465" w:rsidRDefault="00041465" w:rsidP="0004146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A924200" w14:textId="77777777" w:rsidR="00041465" w:rsidRDefault="00041465" w:rsidP="00041465">
      <w:pPr>
        <w:pStyle w:val="Tekstpodstawowy"/>
        <w:ind w:right="-47"/>
        <w:jc w:val="both"/>
        <w:rPr>
          <w:rFonts w:ascii="Times New Roman" w:hAnsi="Times New Roman"/>
        </w:rPr>
      </w:pPr>
      <w:r>
        <w:rPr>
          <w:rFonts w:ascii="Times New Roman" w:hAnsi="Times New Roman"/>
        </w:rPr>
        <w:t>reprezentowanym przez:</w:t>
      </w:r>
    </w:p>
    <w:p w14:paraId="67FADCC1" w14:textId="77777777" w:rsidR="00041465" w:rsidRDefault="00041465" w:rsidP="00041465">
      <w:pPr>
        <w:pStyle w:val="Tekstpodstawowy"/>
        <w:ind w:right="-47"/>
        <w:jc w:val="both"/>
        <w:rPr>
          <w:rFonts w:ascii="Times New Roman" w:hAnsi="Times New Roman"/>
        </w:rPr>
      </w:pPr>
      <w:r>
        <w:rPr>
          <w:rFonts w:ascii="Times New Roman" w:hAnsi="Times New Roman"/>
        </w:rPr>
        <w:t>1...................................................................................................................................................</w:t>
      </w:r>
    </w:p>
    <w:p w14:paraId="1DF3C164" w14:textId="77777777" w:rsidR="00041465" w:rsidRDefault="00041465" w:rsidP="00041465">
      <w:pPr>
        <w:pStyle w:val="Tekstpodstawowy"/>
        <w:ind w:right="-47"/>
        <w:jc w:val="both"/>
        <w:rPr>
          <w:rFonts w:ascii="Times New Roman" w:hAnsi="Times New Roman"/>
        </w:rPr>
      </w:pPr>
      <w:r>
        <w:rPr>
          <w:rFonts w:ascii="Times New Roman" w:hAnsi="Times New Roman"/>
        </w:rPr>
        <w:t xml:space="preserve">2................................................................................................................................................... </w:t>
      </w:r>
    </w:p>
    <w:p w14:paraId="2B4ED4AC" w14:textId="77777777" w:rsidR="00041465" w:rsidRDefault="00041465" w:rsidP="00041465">
      <w:pPr>
        <w:pStyle w:val="Tekstpodstawowy"/>
        <w:ind w:right="-47"/>
        <w:jc w:val="both"/>
        <w:rPr>
          <w:rFonts w:ascii="Times New Roman" w:hAnsi="Times New Roman"/>
        </w:rPr>
      </w:pPr>
      <w:r>
        <w:rPr>
          <w:rFonts w:ascii="Times New Roman" w:hAnsi="Times New Roman"/>
        </w:rPr>
        <w:t>zwanym dalej SPRZEDAWCĄ</w:t>
      </w:r>
    </w:p>
    <w:p w14:paraId="0A419EEF" w14:textId="77777777" w:rsidR="00041465" w:rsidRDefault="00041465" w:rsidP="00041465">
      <w:pPr>
        <w:pStyle w:val="Tekstpodstawowy"/>
        <w:ind w:right="-47"/>
        <w:jc w:val="center"/>
        <w:rPr>
          <w:rFonts w:ascii="Times New Roman" w:hAnsi="Times New Roman"/>
        </w:rPr>
      </w:pPr>
    </w:p>
    <w:p w14:paraId="127ADF24"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 1</w:t>
      </w:r>
    </w:p>
    <w:p w14:paraId="0ECF10EB" w14:textId="41CD3DDB" w:rsidR="00041465" w:rsidRPr="00824847" w:rsidRDefault="00041465" w:rsidP="0004146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444F68">
        <w:rPr>
          <w:rFonts w:ascii="Times New Roman" w:hAnsi="Times New Roman"/>
          <w:b/>
        </w:rPr>
        <w:t xml:space="preserve">ostawa </w:t>
      </w:r>
      <w:r w:rsidR="00824847" w:rsidRPr="00824847">
        <w:rPr>
          <w:rFonts w:ascii="Times New Roman" w:hAnsi="Times New Roman"/>
          <w:b/>
        </w:rPr>
        <w:t xml:space="preserve">sferycznej macierzy mikrofonowej orz mikrofonu </w:t>
      </w:r>
      <w:proofErr w:type="spellStart"/>
      <w:r w:rsidR="00824847" w:rsidRPr="00824847">
        <w:rPr>
          <w:rFonts w:ascii="Times New Roman" w:hAnsi="Times New Roman"/>
          <w:b/>
        </w:rPr>
        <w:t>ambisonicznego</w:t>
      </w:r>
      <w:proofErr w:type="spellEnd"/>
      <w:r w:rsidR="00824847" w:rsidRPr="00824847">
        <w:rPr>
          <w:rFonts w:ascii="Times New Roman" w:hAnsi="Times New Roman"/>
          <w:b/>
        </w:rPr>
        <w:t xml:space="preserve"> dla </w:t>
      </w:r>
      <w:proofErr w:type="spellStart"/>
      <w:r w:rsidR="00824847" w:rsidRPr="00824847">
        <w:rPr>
          <w:rFonts w:ascii="Times New Roman" w:hAnsi="Times New Roman"/>
          <w:b/>
        </w:rPr>
        <w:t>WIEiT</w:t>
      </w:r>
      <w:proofErr w:type="spellEnd"/>
    </w:p>
    <w:p w14:paraId="38C8BA9F" w14:textId="77777777" w:rsidR="00041465" w:rsidRDefault="00041465" w:rsidP="0004146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07AC48E5" w14:textId="77777777" w:rsidR="00041465" w:rsidRPr="00D261AB" w:rsidRDefault="00041465" w:rsidP="0004146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77753894" w14:textId="77777777" w:rsidR="00041465" w:rsidRPr="0043435F" w:rsidRDefault="00041465" w:rsidP="0004146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708793A" w14:textId="77777777" w:rsidR="00041465" w:rsidRDefault="00041465" w:rsidP="00041465">
      <w:pPr>
        <w:pStyle w:val="Tekstpodstawowy"/>
        <w:ind w:right="-47"/>
        <w:jc w:val="both"/>
        <w:rPr>
          <w:rFonts w:ascii="Times New Roman" w:hAnsi="Times New Roman"/>
        </w:rPr>
      </w:pPr>
    </w:p>
    <w:p w14:paraId="4B1FA2D3"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 2</w:t>
      </w:r>
    </w:p>
    <w:p w14:paraId="17B6630E" w14:textId="77777777" w:rsidR="00041465" w:rsidRPr="0043435F" w:rsidRDefault="00041465" w:rsidP="0004146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B02C0DD" w14:textId="77777777" w:rsidR="00041465" w:rsidRPr="0043435F" w:rsidRDefault="00041465" w:rsidP="0004146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3ADC1A4" w14:textId="77777777" w:rsidR="00041465" w:rsidRPr="0043435F" w:rsidRDefault="00041465" w:rsidP="0004146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BEA84DE" w14:textId="77777777" w:rsidR="00041465" w:rsidRDefault="00041465" w:rsidP="00041465">
      <w:pPr>
        <w:pStyle w:val="Tekstpodstawowy"/>
        <w:ind w:right="-47"/>
        <w:jc w:val="both"/>
        <w:rPr>
          <w:rFonts w:ascii="Times New Roman" w:hAnsi="Times New Roman"/>
        </w:rPr>
      </w:pPr>
    </w:p>
    <w:p w14:paraId="6EF8461C" w14:textId="77777777" w:rsidR="00041465" w:rsidRDefault="00041465" w:rsidP="00041465">
      <w:pPr>
        <w:pStyle w:val="Tekstpodstawowy"/>
        <w:ind w:right="-47"/>
        <w:jc w:val="center"/>
        <w:rPr>
          <w:rFonts w:ascii="Times New Roman" w:hAnsi="Times New Roman"/>
          <w:b/>
        </w:rPr>
      </w:pPr>
    </w:p>
    <w:p w14:paraId="45A69DFA" w14:textId="77777777" w:rsidR="00041465" w:rsidRDefault="00041465" w:rsidP="00041465">
      <w:pPr>
        <w:pStyle w:val="Tekstpodstawowy"/>
        <w:ind w:right="-47"/>
        <w:jc w:val="center"/>
        <w:rPr>
          <w:rFonts w:ascii="Times New Roman" w:hAnsi="Times New Roman"/>
          <w:b/>
        </w:rPr>
      </w:pPr>
    </w:p>
    <w:p w14:paraId="240758C3"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lastRenderedPageBreak/>
        <w:t>§ 3</w:t>
      </w:r>
    </w:p>
    <w:p w14:paraId="48E4FB9E" w14:textId="77777777" w:rsidR="00041465" w:rsidRPr="0043435F" w:rsidRDefault="00041465" w:rsidP="0004146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395C0E1" w14:textId="77777777" w:rsidR="00041465" w:rsidRPr="0043435F" w:rsidRDefault="00041465" w:rsidP="0004146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3154177" w14:textId="77777777" w:rsidR="00041465" w:rsidRPr="0043435F" w:rsidRDefault="00041465" w:rsidP="0004146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17D683F" w14:textId="77777777" w:rsidR="00041465" w:rsidRPr="0043435F" w:rsidRDefault="00041465" w:rsidP="0004146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314EFAA" w14:textId="77777777" w:rsidR="00041465" w:rsidRDefault="00041465" w:rsidP="00041465">
      <w:pPr>
        <w:pStyle w:val="Tekstpodstawowy"/>
        <w:ind w:right="-47"/>
        <w:jc w:val="both"/>
        <w:rPr>
          <w:rFonts w:ascii="Times New Roman" w:hAnsi="Times New Roman"/>
        </w:rPr>
      </w:pPr>
    </w:p>
    <w:p w14:paraId="253AF7C5"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 4</w:t>
      </w:r>
    </w:p>
    <w:p w14:paraId="623FFE15" w14:textId="77777777" w:rsidR="00041465" w:rsidRDefault="00041465" w:rsidP="0004146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C034A56" w14:textId="77777777" w:rsidR="00041465" w:rsidRDefault="00041465" w:rsidP="0004146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547B5DC" w14:textId="77777777" w:rsidR="00041465" w:rsidRDefault="00041465" w:rsidP="0004146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B1892FD" w14:textId="77777777" w:rsidR="00041465" w:rsidRPr="00593CEB" w:rsidRDefault="00041465" w:rsidP="0004146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8CBB420" w14:textId="77777777" w:rsidR="00041465" w:rsidRDefault="00041465" w:rsidP="00041465">
      <w:pPr>
        <w:pStyle w:val="Tekstpodstawowy"/>
        <w:ind w:right="-47"/>
        <w:jc w:val="center"/>
        <w:rPr>
          <w:rFonts w:ascii="Times New Roman" w:hAnsi="Times New Roman"/>
        </w:rPr>
      </w:pPr>
    </w:p>
    <w:p w14:paraId="59C9FCA6"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 5</w:t>
      </w:r>
    </w:p>
    <w:p w14:paraId="34EE6205" w14:textId="77777777" w:rsidR="00041465" w:rsidRPr="00C53B52" w:rsidRDefault="00041465" w:rsidP="000414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8331B01" w14:textId="77777777" w:rsidR="00041465" w:rsidRPr="00C53B52" w:rsidRDefault="00041465" w:rsidP="000414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B9FD041" w14:textId="77777777" w:rsidR="00041465" w:rsidRPr="00C53B52" w:rsidRDefault="00041465" w:rsidP="0004146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D050DC0" w14:textId="77777777" w:rsidR="00041465" w:rsidRPr="00C53B52" w:rsidRDefault="00041465" w:rsidP="000414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5ED6B2C" w14:textId="77777777" w:rsidR="00041465" w:rsidRPr="00C53B52" w:rsidRDefault="00041465" w:rsidP="000414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0354A75" w14:textId="77777777" w:rsidR="00041465" w:rsidRPr="00C53B52" w:rsidRDefault="00041465" w:rsidP="000414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37762B51" w14:textId="77777777" w:rsidR="00041465" w:rsidRPr="00C53B52" w:rsidRDefault="00041465" w:rsidP="000414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B68A0D6" w14:textId="77777777" w:rsidR="00041465" w:rsidRPr="00C53B52" w:rsidRDefault="00041465" w:rsidP="0004146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7EF067D" w14:textId="77777777" w:rsidR="00041465" w:rsidRPr="00C53B52" w:rsidRDefault="00041465" w:rsidP="0004146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7D8AD98" w14:textId="77777777" w:rsidR="00041465" w:rsidRPr="006B2CAA" w:rsidRDefault="00041465" w:rsidP="00041465">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4E88854C" w14:textId="77777777" w:rsidR="00041465" w:rsidRDefault="00041465" w:rsidP="000414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666E8FCC" w14:textId="77777777" w:rsidR="00041465" w:rsidRDefault="00041465" w:rsidP="00041465">
      <w:pPr>
        <w:pStyle w:val="Tekstpodstawowy"/>
        <w:ind w:right="-47"/>
        <w:jc w:val="center"/>
        <w:rPr>
          <w:rFonts w:ascii="Times New Roman" w:hAnsi="Times New Roman"/>
          <w:b/>
        </w:rPr>
      </w:pPr>
    </w:p>
    <w:p w14:paraId="3A8F611F" w14:textId="77777777" w:rsidR="00041465" w:rsidRDefault="00041465" w:rsidP="00041465">
      <w:pPr>
        <w:pStyle w:val="Tekstpodstawowy"/>
        <w:ind w:right="-47"/>
        <w:jc w:val="center"/>
        <w:rPr>
          <w:rFonts w:ascii="Times New Roman" w:hAnsi="Times New Roman"/>
          <w:b/>
        </w:rPr>
      </w:pPr>
    </w:p>
    <w:p w14:paraId="298DBE33" w14:textId="77777777" w:rsidR="00041465" w:rsidRDefault="00041465" w:rsidP="00041465">
      <w:pPr>
        <w:pStyle w:val="Tekstpodstawowy"/>
        <w:ind w:right="-47"/>
        <w:jc w:val="center"/>
        <w:rPr>
          <w:rFonts w:ascii="Times New Roman" w:hAnsi="Times New Roman"/>
          <w:b/>
        </w:rPr>
      </w:pPr>
      <w:r w:rsidRPr="00877B92">
        <w:rPr>
          <w:rFonts w:ascii="Times New Roman" w:hAnsi="Times New Roman"/>
          <w:b/>
        </w:rPr>
        <w:t>§ 6</w:t>
      </w:r>
    </w:p>
    <w:p w14:paraId="3DC67F7F" w14:textId="77777777" w:rsidR="00041465" w:rsidRDefault="00041465" w:rsidP="00041465">
      <w:pPr>
        <w:pStyle w:val="Tekstpodstawowy"/>
        <w:ind w:right="-47"/>
        <w:jc w:val="center"/>
        <w:rPr>
          <w:rFonts w:ascii="Times New Roman" w:hAnsi="Times New Roman"/>
          <w:b/>
        </w:rPr>
      </w:pPr>
    </w:p>
    <w:p w14:paraId="0316043B" w14:textId="77777777" w:rsidR="00041465" w:rsidRDefault="00041465" w:rsidP="000414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EACFDC8" w14:textId="77777777" w:rsidR="00041465" w:rsidRDefault="00041465" w:rsidP="000414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D90E442" w14:textId="77777777" w:rsidR="00041465" w:rsidRDefault="00041465" w:rsidP="000414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A919975" w14:textId="77777777" w:rsidR="00041465" w:rsidRDefault="00041465" w:rsidP="000414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EB90368" w14:textId="77777777" w:rsidR="00041465" w:rsidRDefault="00041465" w:rsidP="000414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AC487D2"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09B515D" w14:textId="77777777" w:rsidR="00041465" w:rsidRPr="003F1749" w:rsidRDefault="00041465" w:rsidP="0004146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18D40F6" w14:textId="77777777" w:rsidR="00041465" w:rsidRDefault="00041465" w:rsidP="0004146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30217F3" w14:textId="77777777" w:rsidR="00041465" w:rsidRDefault="00041465" w:rsidP="00041465">
      <w:pPr>
        <w:pStyle w:val="Tekstpodstawowy"/>
        <w:ind w:right="-47"/>
        <w:jc w:val="center"/>
        <w:rPr>
          <w:rFonts w:ascii="Times New Roman" w:hAnsi="Times New Roman"/>
        </w:rPr>
      </w:pPr>
    </w:p>
    <w:p w14:paraId="125DA56A"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D9F88B5" w14:textId="77777777" w:rsidR="00041465" w:rsidRPr="0043435F" w:rsidRDefault="00041465" w:rsidP="0004146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C4C603E" w14:textId="77777777" w:rsidR="00041465" w:rsidRPr="0043435F" w:rsidRDefault="00041465" w:rsidP="0004146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9151837" w14:textId="77777777" w:rsidR="00041465" w:rsidRPr="0043435F" w:rsidRDefault="00041465" w:rsidP="00041465">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94EF330" w14:textId="77777777" w:rsidR="00041465" w:rsidRPr="0043435F" w:rsidRDefault="00041465" w:rsidP="00041465">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4D43FFF" w14:textId="77777777" w:rsidR="00041465" w:rsidRPr="0043435F" w:rsidRDefault="00041465" w:rsidP="00041465">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DA7DF04" w14:textId="77777777" w:rsidR="00041465" w:rsidRPr="0043435F" w:rsidRDefault="00041465" w:rsidP="0004146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C23A44D" w14:textId="77777777" w:rsidR="00041465" w:rsidRPr="0043435F" w:rsidRDefault="00041465" w:rsidP="0004146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E62DD96" w14:textId="77777777" w:rsidR="00041465" w:rsidRPr="0043435F" w:rsidRDefault="00041465" w:rsidP="0004146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1DBA57F" w14:textId="77777777" w:rsidR="00041465" w:rsidRPr="0043435F" w:rsidRDefault="00041465" w:rsidP="0004146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268E974" w14:textId="77777777" w:rsidR="00041465" w:rsidRPr="0043435F" w:rsidRDefault="00041465" w:rsidP="0004146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D0EBB2" w14:textId="77777777" w:rsidR="00041465" w:rsidRPr="0043435F" w:rsidRDefault="00041465" w:rsidP="0004146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2EEDC5C" w14:textId="77777777" w:rsidR="00041465" w:rsidRPr="0043435F" w:rsidRDefault="00041465" w:rsidP="0004146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088A751" w14:textId="77777777" w:rsidR="00041465" w:rsidRDefault="00041465" w:rsidP="00041465">
      <w:pPr>
        <w:pStyle w:val="Tekstpodstawowy"/>
        <w:ind w:left="284" w:right="-47"/>
        <w:jc w:val="both"/>
        <w:rPr>
          <w:rFonts w:ascii="Times New Roman" w:hAnsi="Times New Roman"/>
        </w:rPr>
      </w:pPr>
    </w:p>
    <w:p w14:paraId="15878580"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B194663" w14:textId="77777777" w:rsidR="00041465" w:rsidRDefault="00041465" w:rsidP="0004146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3ADFC7F" w14:textId="77777777" w:rsidR="00041465" w:rsidRPr="009B2595" w:rsidRDefault="00041465" w:rsidP="0004146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4BC82FF" w14:textId="77777777" w:rsidR="00041465" w:rsidRPr="009B2595" w:rsidRDefault="00041465" w:rsidP="0004146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EFA2D2D" w14:textId="77777777" w:rsidR="00041465" w:rsidRPr="009B2595" w:rsidRDefault="00041465" w:rsidP="0004146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0EA40E90" w14:textId="77777777" w:rsidR="00041465" w:rsidRPr="009B2595" w:rsidRDefault="00041465" w:rsidP="0004146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6CF5D7D" w14:textId="77777777" w:rsidR="00041465" w:rsidRPr="009B2595" w:rsidRDefault="00041465" w:rsidP="00041465">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C426093" w14:textId="77777777" w:rsidR="00041465" w:rsidRPr="009B2595" w:rsidRDefault="00041465" w:rsidP="0004146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97FAAEA" w14:textId="77777777" w:rsidR="00041465" w:rsidRPr="009B2595" w:rsidRDefault="00041465" w:rsidP="0004146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1CC9FBB" w14:textId="77777777" w:rsidR="00041465" w:rsidRPr="009B2595" w:rsidRDefault="00041465" w:rsidP="0004146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218C923" w14:textId="77777777" w:rsidR="00041465" w:rsidRPr="009B2595" w:rsidRDefault="00041465" w:rsidP="0004146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BE91577" w14:textId="77777777" w:rsidR="00041465" w:rsidRPr="00042F5C" w:rsidRDefault="00041465" w:rsidP="00041465">
      <w:pPr>
        <w:widowControl w:val="0"/>
        <w:suppressAutoHyphens/>
        <w:autoSpaceDN w:val="0"/>
        <w:ind w:left="360"/>
        <w:jc w:val="center"/>
        <w:textAlignment w:val="baseline"/>
        <w:rPr>
          <w:rFonts w:eastAsia="SimSun"/>
          <w:b/>
          <w:bCs/>
          <w:color w:val="000000"/>
          <w:kern w:val="2"/>
          <w:sz w:val="24"/>
          <w:szCs w:val="24"/>
          <w:lang w:val="pl-PL"/>
        </w:rPr>
      </w:pPr>
    </w:p>
    <w:p w14:paraId="57E93039" w14:textId="77777777" w:rsidR="00041465" w:rsidRPr="009B2595" w:rsidRDefault="00041465" w:rsidP="0004146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27EBEB2D" w14:textId="77777777" w:rsidR="00041465" w:rsidRPr="009B2595" w:rsidRDefault="00041465" w:rsidP="000414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0A9E97A" w14:textId="77777777" w:rsidR="00041465" w:rsidRPr="009B2595" w:rsidRDefault="00041465" w:rsidP="000414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16EB5C7" w14:textId="77777777" w:rsidR="00041465" w:rsidRPr="009B2595" w:rsidRDefault="00041465" w:rsidP="000414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F405F91" w14:textId="77777777" w:rsidR="00041465" w:rsidRPr="009B2595" w:rsidRDefault="00041465" w:rsidP="000414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39F3A6E"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E91786E" w14:textId="77777777" w:rsidR="00041465" w:rsidRDefault="00041465" w:rsidP="0004146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DC6186F" w14:textId="77777777" w:rsidR="00041465" w:rsidRDefault="00041465" w:rsidP="00041465">
      <w:pPr>
        <w:pStyle w:val="Tekstpodstawowy"/>
        <w:ind w:right="-47"/>
        <w:jc w:val="center"/>
        <w:rPr>
          <w:rFonts w:ascii="Times New Roman" w:hAnsi="Times New Roman"/>
        </w:rPr>
      </w:pPr>
    </w:p>
    <w:p w14:paraId="13A43990" w14:textId="77777777" w:rsidR="00041465" w:rsidRDefault="00041465" w:rsidP="00041465">
      <w:pPr>
        <w:pStyle w:val="Tekstpodstawowy"/>
        <w:ind w:right="-47"/>
        <w:jc w:val="center"/>
        <w:rPr>
          <w:rFonts w:ascii="Times New Roman" w:hAnsi="Times New Roman"/>
        </w:rPr>
      </w:pPr>
    </w:p>
    <w:p w14:paraId="1E40F79F" w14:textId="77777777" w:rsidR="00041465" w:rsidRPr="00877B92" w:rsidRDefault="00041465" w:rsidP="00041465">
      <w:pPr>
        <w:pStyle w:val="Tekstpodstawowy"/>
        <w:ind w:right="-47"/>
        <w:jc w:val="center"/>
        <w:rPr>
          <w:b/>
        </w:rPr>
      </w:pPr>
      <w:r w:rsidRPr="00877B92">
        <w:rPr>
          <w:rFonts w:ascii="Times New Roman" w:hAnsi="Times New Roman"/>
          <w:b/>
        </w:rPr>
        <w:t>§1</w:t>
      </w:r>
      <w:r>
        <w:rPr>
          <w:rFonts w:ascii="Times New Roman" w:hAnsi="Times New Roman"/>
          <w:b/>
        </w:rPr>
        <w:t>2</w:t>
      </w:r>
    </w:p>
    <w:p w14:paraId="3D684BFB" w14:textId="77777777" w:rsidR="00041465" w:rsidRDefault="00041465" w:rsidP="00041465">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5379F05" w14:textId="77777777" w:rsidR="00041465" w:rsidRDefault="00041465" w:rsidP="00041465">
      <w:pPr>
        <w:pStyle w:val="NormalnyWeb"/>
        <w:jc w:val="both"/>
      </w:pPr>
      <w:r>
        <w:t xml:space="preserve">2. W razie wątpliwości, czy określona informacja stanowi tajemnicę Wykonawca zobowiązany jest zwrócić się w formie pisemnej do Zamawiającego o wyjaśnienie takiej wątpliwości. </w:t>
      </w:r>
    </w:p>
    <w:p w14:paraId="21DC5D8F" w14:textId="77777777" w:rsidR="00041465" w:rsidRDefault="00041465" w:rsidP="00041465">
      <w:pPr>
        <w:pStyle w:val="NormalnyWeb"/>
        <w:jc w:val="both"/>
      </w:pPr>
      <w:r>
        <w:t xml:space="preserve">3. Wykonawca zobowiązuje się do wykorzystania uzyskanych, powyższych informacji jedynie w celu wykonania przedmiotu umowy. </w:t>
      </w:r>
    </w:p>
    <w:p w14:paraId="1DFDE927" w14:textId="77777777" w:rsidR="00041465" w:rsidRDefault="00041465" w:rsidP="0004146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0E64B78" w14:textId="77777777" w:rsidR="00041465" w:rsidRDefault="00041465" w:rsidP="00041465">
      <w:pPr>
        <w:pStyle w:val="NormalnyWeb"/>
        <w:jc w:val="both"/>
      </w:pPr>
      <w:r>
        <w:t>5. Powyższe przepisy nie będą miały zastosowania wobec informacji powszechnie znanych lub opublikowanych oraz w przypadku żądania ich ujawnienia przez uprawniony organ.</w:t>
      </w:r>
    </w:p>
    <w:p w14:paraId="0DEA0D51" w14:textId="77777777" w:rsidR="00041465" w:rsidRDefault="00041465" w:rsidP="00041465">
      <w:pPr>
        <w:pStyle w:val="Tekstpodstawowy"/>
        <w:ind w:right="-47"/>
        <w:jc w:val="both"/>
        <w:rPr>
          <w:rFonts w:ascii="Times New Roman" w:hAnsi="Times New Roman"/>
        </w:rPr>
      </w:pPr>
    </w:p>
    <w:p w14:paraId="670DA448"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1643F6B" w14:textId="77777777" w:rsidR="00041465" w:rsidRDefault="00041465" w:rsidP="0004146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DE19681" w14:textId="77777777" w:rsidR="00041465" w:rsidRDefault="00041465" w:rsidP="00041465">
      <w:pPr>
        <w:pStyle w:val="Tekstpodstawowy"/>
        <w:ind w:right="-47"/>
        <w:jc w:val="both"/>
        <w:rPr>
          <w:rFonts w:ascii="Times New Roman" w:hAnsi="Times New Roman"/>
        </w:rPr>
      </w:pPr>
    </w:p>
    <w:p w14:paraId="6257BA43"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A918FA7" w14:textId="77777777" w:rsidR="00041465" w:rsidRDefault="00041465" w:rsidP="0004146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D40E86A" w14:textId="77777777" w:rsidR="00041465" w:rsidRDefault="00041465" w:rsidP="00041465">
      <w:pPr>
        <w:pStyle w:val="Tekstpodstawowy"/>
        <w:ind w:right="-47"/>
        <w:jc w:val="both"/>
        <w:rPr>
          <w:rFonts w:ascii="Times New Roman" w:hAnsi="Times New Roman"/>
        </w:rPr>
      </w:pPr>
    </w:p>
    <w:p w14:paraId="5E20EFD1" w14:textId="77777777" w:rsidR="00041465" w:rsidRPr="00877B92" w:rsidRDefault="00041465" w:rsidP="000414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09CFF71" w14:textId="77777777" w:rsidR="00041465" w:rsidRPr="004F0507" w:rsidRDefault="00041465" w:rsidP="0004146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20055B7" w14:textId="77777777" w:rsidR="00041465" w:rsidRDefault="00041465" w:rsidP="00041465">
      <w:pPr>
        <w:pStyle w:val="Tekstpodstawowy2"/>
        <w:spacing w:line="240" w:lineRule="auto"/>
        <w:ind w:right="-47"/>
      </w:pPr>
    </w:p>
    <w:p w14:paraId="31E501C8" w14:textId="77777777" w:rsidR="00041465" w:rsidRPr="004F0507" w:rsidRDefault="00041465" w:rsidP="00041465">
      <w:pPr>
        <w:pStyle w:val="Tekstpodstawowy2"/>
        <w:spacing w:line="240" w:lineRule="auto"/>
        <w:ind w:right="-47"/>
        <w:rPr>
          <w:b/>
          <w:sz w:val="24"/>
        </w:rPr>
      </w:pPr>
      <w:r>
        <w:rPr>
          <w:b/>
          <w:sz w:val="24"/>
        </w:rPr>
        <w:t xml:space="preserve">      </w:t>
      </w:r>
      <w:r w:rsidRPr="004F0507">
        <w:rPr>
          <w:b/>
          <w:sz w:val="24"/>
        </w:rPr>
        <w:t>Za Sprzedawcę                                                                                   Za Kupującego</w:t>
      </w:r>
    </w:p>
    <w:p w14:paraId="39822741" w14:textId="77777777" w:rsidR="00041465" w:rsidRPr="000936CA" w:rsidRDefault="00041465" w:rsidP="00041465">
      <w:pPr>
        <w:rPr>
          <w:lang w:val="pl-PL"/>
        </w:rPr>
      </w:pPr>
    </w:p>
    <w:p w14:paraId="5128BB09" w14:textId="77777777" w:rsidR="00041465" w:rsidRDefault="00041465" w:rsidP="00041465">
      <w:pPr>
        <w:pStyle w:val="Zwykytekst"/>
        <w:rPr>
          <w:lang w:val="pl-PL"/>
        </w:rPr>
      </w:pPr>
    </w:p>
    <w:p w14:paraId="229C1A9E" w14:textId="77777777" w:rsidR="00041465" w:rsidRDefault="00041465" w:rsidP="00041465">
      <w:pPr>
        <w:pStyle w:val="Zwykytekst"/>
        <w:rPr>
          <w:lang w:val="pl-PL"/>
        </w:rPr>
      </w:pPr>
    </w:p>
    <w:p w14:paraId="59B5EAC6" w14:textId="77777777" w:rsidR="00041465" w:rsidRDefault="00041465" w:rsidP="0004146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2FCA3CB" w14:textId="77777777" w:rsidR="00041465" w:rsidRPr="00496551" w:rsidRDefault="00041465" w:rsidP="0004146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12471DF" w14:textId="77777777" w:rsidR="00041465" w:rsidRPr="00496551" w:rsidRDefault="00041465" w:rsidP="00041465">
      <w:pPr>
        <w:pStyle w:val="Zwykytekst"/>
        <w:rPr>
          <w:rFonts w:ascii="Times New Roman" w:hAnsi="Times New Roman" w:cs="Times New Roman"/>
          <w:sz w:val="16"/>
          <w:szCs w:val="16"/>
          <w:lang w:val="pl-PL"/>
        </w:rPr>
      </w:pPr>
    </w:p>
    <w:p w14:paraId="0E314AA9" w14:textId="77777777" w:rsidR="00041465" w:rsidRPr="00496551" w:rsidRDefault="00041465" w:rsidP="00041465">
      <w:pPr>
        <w:pStyle w:val="Zwykytekst"/>
        <w:rPr>
          <w:sz w:val="16"/>
          <w:szCs w:val="16"/>
          <w:lang w:val="pl-PL"/>
        </w:rPr>
      </w:pPr>
    </w:p>
    <w:p w14:paraId="1409F649" w14:textId="77777777" w:rsidR="00041465" w:rsidRPr="00877B92" w:rsidRDefault="00041465" w:rsidP="00041465">
      <w:pPr>
        <w:rPr>
          <w:lang w:val="pl-PL"/>
        </w:rPr>
      </w:pPr>
    </w:p>
    <w:p w14:paraId="5D3A0D88" w14:textId="77777777" w:rsidR="00041465" w:rsidRDefault="00041465" w:rsidP="00041465">
      <w:pPr>
        <w:rPr>
          <w:lang w:val="pl-PL"/>
        </w:rPr>
      </w:pPr>
    </w:p>
    <w:p w14:paraId="17261165" w14:textId="77777777" w:rsidR="00041465" w:rsidRPr="009B06ED" w:rsidRDefault="00041465" w:rsidP="00041465">
      <w:pPr>
        <w:rPr>
          <w:lang w:val="pl-PL"/>
        </w:rPr>
      </w:pPr>
      <w:r>
        <w:rPr>
          <w:lang w:val="pl-PL"/>
        </w:rPr>
        <w:t>* Egzemplarz dla Wykonawcy / AGH</w:t>
      </w:r>
    </w:p>
    <w:p w14:paraId="2A761441" w14:textId="77777777" w:rsidR="00041465" w:rsidRPr="00456B64" w:rsidRDefault="00041465" w:rsidP="0004146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EF3BCCF" w14:textId="77777777" w:rsidR="00041465" w:rsidRPr="00456B64" w:rsidRDefault="00041465" w:rsidP="0004146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79F17B5" w14:textId="77777777" w:rsidR="00041465" w:rsidRPr="00456B64" w:rsidRDefault="00041465" w:rsidP="0004146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6D5D51AB" w14:textId="77777777" w:rsidR="00041465" w:rsidRDefault="00041465" w:rsidP="00041465">
      <w:pPr>
        <w:widowControl w:val="0"/>
        <w:autoSpaceDE w:val="0"/>
        <w:autoSpaceDN w:val="0"/>
        <w:jc w:val="right"/>
        <w:textAlignment w:val="baseline"/>
        <w:rPr>
          <w:sz w:val="24"/>
          <w:szCs w:val="24"/>
          <w:lang w:val="pl-PL"/>
        </w:rPr>
      </w:pPr>
    </w:p>
    <w:p w14:paraId="301301F0" w14:textId="77777777" w:rsidR="00041465" w:rsidRDefault="00041465" w:rsidP="00041465">
      <w:pPr>
        <w:widowControl w:val="0"/>
        <w:autoSpaceDE w:val="0"/>
        <w:autoSpaceDN w:val="0"/>
        <w:jc w:val="right"/>
        <w:textAlignment w:val="baseline"/>
        <w:rPr>
          <w:sz w:val="24"/>
          <w:szCs w:val="24"/>
          <w:lang w:val="pl-PL"/>
        </w:rPr>
      </w:pPr>
    </w:p>
    <w:p w14:paraId="643E0E8E" w14:textId="77777777" w:rsidR="00041465" w:rsidRDefault="00041465" w:rsidP="00041465">
      <w:pPr>
        <w:widowControl w:val="0"/>
        <w:autoSpaceDE w:val="0"/>
        <w:autoSpaceDN w:val="0"/>
        <w:jc w:val="right"/>
        <w:textAlignment w:val="baseline"/>
        <w:rPr>
          <w:sz w:val="24"/>
          <w:szCs w:val="24"/>
          <w:lang w:val="pl-PL"/>
        </w:rPr>
      </w:pPr>
    </w:p>
    <w:p w14:paraId="3BC14A88" w14:textId="77777777" w:rsidR="00041465" w:rsidRPr="00456B64" w:rsidRDefault="00041465" w:rsidP="00041465">
      <w:pPr>
        <w:widowControl w:val="0"/>
        <w:autoSpaceDE w:val="0"/>
        <w:autoSpaceDN w:val="0"/>
        <w:jc w:val="right"/>
        <w:textAlignment w:val="baseline"/>
        <w:rPr>
          <w:sz w:val="24"/>
          <w:szCs w:val="24"/>
          <w:lang w:val="pl-PL"/>
        </w:rPr>
      </w:pPr>
      <w:r w:rsidRPr="00456B64">
        <w:rPr>
          <w:sz w:val="24"/>
          <w:szCs w:val="24"/>
          <w:lang w:val="pl-PL"/>
        </w:rPr>
        <w:t>Załącznik nr 2 do umowy</w:t>
      </w:r>
    </w:p>
    <w:p w14:paraId="0155214C" w14:textId="77777777" w:rsidR="00041465" w:rsidRPr="00456B64" w:rsidRDefault="00041465" w:rsidP="00041465">
      <w:pPr>
        <w:widowControl w:val="0"/>
        <w:autoSpaceDE w:val="0"/>
        <w:autoSpaceDN w:val="0"/>
        <w:jc w:val="both"/>
        <w:textAlignment w:val="baseline"/>
        <w:rPr>
          <w:sz w:val="24"/>
          <w:szCs w:val="24"/>
          <w:lang w:val="pl-PL"/>
        </w:rPr>
      </w:pPr>
    </w:p>
    <w:p w14:paraId="39EB0493" w14:textId="77777777" w:rsidR="00041465" w:rsidRPr="00456B64" w:rsidRDefault="00041465" w:rsidP="00041465">
      <w:pPr>
        <w:widowControl w:val="0"/>
        <w:autoSpaceDE w:val="0"/>
        <w:autoSpaceDN w:val="0"/>
        <w:jc w:val="both"/>
        <w:textAlignment w:val="baseline"/>
        <w:rPr>
          <w:sz w:val="24"/>
          <w:szCs w:val="24"/>
          <w:lang w:val="pl-PL"/>
        </w:rPr>
      </w:pPr>
    </w:p>
    <w:p w14:paraId="081B5C70" w14:textId="77777777" w:rsidR="00041465" w:rsidRPr="00456B64" w:rsidRDefault="00041465" w:rsidP="00041465">
      <w:pPr>
        <w:widowControl w:val="0"/>
        <w:autoSpaceDE w:val="0"/>
        <w:autoSpaceDN w:val="0"/>
        <w:jc w:val="both"/>
        <w:textAlignment w:val="baseline"/>
        <w:rPr>
          <w:sz w:val="24"/>
          <w:szCs w:val="24"/>
          <w:lang w:val="pl-PL"/>
        </w:rPr>
      </w:pPr>
      <w:r w:rsidRPr="00456B64">
        <w:rPr>
          <w:sz w:val="24"/>
          <w:szCs w:val="24"/>
          <w:lang w:val="pl-PL"/>
        </w:rPr>
        <w:t>.....................................… </w:t>
      </w:r>
    </w:p>
    <w:p w14:paraId="1CB5FC3F" w14:textId="77777777" w:rsidR="00041465" w:rsidRPr="00456B64" w:rsidRDefault="00041465" w:rsidP="00041465">
      <w:pPr>
        <w:widowControl w:val="0"/>
        <w:autoSpaceDE w:val="0"/>
        <w:autoSpaceDN w:val="0"/>
        <w:ind w:firstLine="555"/>
        <w:textAlignment w:val="baseline"/>
        <w:rPr>
          <w:sz w:val="24"/>
          <w:szCs w:val="24"/>
          <w:lang w:val="pl-PL"/>
        </w:rPr>
      </w:pPr>
      <w:r w:rsidRPr="00456B64">
        <w:rPr>
          <w:sz w:val="24"/>
          <w:szCs w:val="24"/>
          <w:lang w:val="pl-PL"/>
        </w:rPr>
        <w:t>Nazwa Wykonawcy</w:t>
      </w:r>
    </w:p>
    <w:p w14:paraId="0C9AC246" w14:textId="77777777" w:rsidR="00041465" w:rsidRPr="00456B64" w:rsidRDefault="00041465" w:rsidP="00041465">
      <w:pPr>
        <w:widowControl w:val="0"/>
        <w:autoSpaceDE w:val="0"/>
        <w:autoSpaceDN w:val="0"/>
        <w:textAlignment w:val="baseline"/>
        <w:rPr>
          <w:sz w:val="24"/>
          <w:szCs w:val="24"/>
          <w:lang w:val="pl-PL"/>
        </w:rPr>
      </w:pPr>
    </w:p>
    <w:p w14:paraId="281BB28D" w14:textId="77777777" w:rsidR="00041465" w:rsidRPr="00456B64" w:rsidRDefault="00041465" w:rsidP="00041465">
      <w:pPr>
        <w:widowControl w:val="0"/>
        <w:autoSpaceDE w:val="0"/>
        <w:autoSpaceDN w:val="0"/>
        <w:jc w:val="both"/>
        <w:textAlignment w:val="baseline"/>
        <w:rPr>
          <w:sz w:val="24"/>
          <w:szCs w:val="24"/>
          <w:lang w:val="pl-PL"/>
        </w:rPr>
      </w:pPr>
      <w:r w:rsidRPr="00456B64">
        <w:rPr>
          <w:sz w:val="24"/>
          <w:szCs w:val="24"/>
          <w:lang w:val="pl-PL"/>
        </w:rPr>
        <w:t>.....................................…</w:t>
      </w:r>
    </w:p>
    <w:p w14:paraId="499D8AC3" w14:textId="77777777" w:rsidR="00041465" w:rsidRPr="00456B64" w:rsidRDefault="00041465" w:rsidP="00041465">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BE135E1" w14:textId="77777777" w:rsidR="00041465" w:rsidRPr="00456B64" w:rsidRDefault="00041465" w:rsidP="00041465">
      <w:pPr>
        <w:widowControl w:val="0"/>
        <w:autoSpaceDE w:val="0"/>
        <w:autoSpaceDN w:val="0"/>
        <w:spacing w:before="90"/>
        <w:ind w:left="115" w:right="110"/>
        <w:jc w:val="both"/>
        <w:outlineLvl w:val="0"/>
        <w:rPr>
          <w:rFonts w:eastAsia="Verdana"/>
          <w:b/>
          <w:bCs/>
          <w:sz w:val="24"/>
          <w:szCs w:val="24"/>
          <w:lang w:val="pl-PL" w:eastAsia="en-US"/>
        </w:rPr>
      </w:pPr>
    </w:p>
    <w:p w14:paraId="49DCC6D0" w14:textId="77777777" w:rsidR="00041465" w:rsidRPr="00456B64" w:rsidRDefault="00041465" w:rsidP="00041465">
      <w:pPr>
        <w:widowControl w:val="0"/>
        <w:autoSpaceDE w:val="0"/>
        <w:autoSpaceDN w:val="0"/>
        <w:spacing w:before="90"/>
        <w:ind w:right="110"/>
        <w:jc w:val="both"/>
        <w:outlineLvl w:val="0"/>
        <w:rPr>
          <w:rFonts w:eastAsia="Verdana"/>
          <w:b/>
          <w:bCs/>
          <w:sz w:val="24"/>
          <w:szCs w:val="24"/>
          <w:lang w:val="pl-PL" w:eastAsia="en-US"/>
        </w:rPr>
      </w:pPr>
    </w:p>
    <w:p w14:paraId="35C3FDBE" w14:textId="77777777" w:rsidR="00041465" w:rsidRPr="00456B64" w:rsidRDefault="00041465" w:rsidP="00041465">
      <w:pPr>
        <w:widowControl w:val="0"/>
        <w:autoSpaceDE w:val="0"/>
        <w:autoSpaceDN w:val="0"/>
        <w:jc w:val="center"/>
        <w:textAlignment w:val="baseline"/>
        <w:rPr>
          <w:b/>
          <w:bCs/>
          <w:sz w:val="24"/>
          <w:szCs w:val="24"/>
          <w:lang w:val="pl-PL"/>
        </w:rPr>
      </w:pPr>
    </w:p>
    <w:p w14:paraId="3AEA363E" w14:textId="77777777" w:rsidR="00041465" w:rsidRPr="00456B64" w:rsidRDefault="00041465" w:rsidP="00041465">
      <w:pPr>
        <w:widowControl w:val="0"/>
        <w:autoSpaceDE w:val="0"/>
        <w:autoSpaceDN w:val="0"/>
        <w:jc w:val="center"/>
        <w:textAlignment w:val="baseline"/>
        <w:rPr>
          <w:b/>
          <w:bCs/>
          <w:sz w:val="24"/>
          <w:szCs w:val="24"/>
          <w:lang w:val="pl-PL"/>
        </w:rPr>
      </w:pPr>
    </w:p>
    <w:p w14:paraId="462FC8A8" w14:textId="77777777" w:rsidR="00041465" w:rsidRPr="00456B64" w:rsidRDefault="00041465" w:rsidP="00041465">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3231B098" w14:textId="77777777" w:rsidR="00041465" w:rsidRPr="00456B64" w:rsidRDefault="00041465" w:rsidP="00041465">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37508FB6" w14:textId="77777777" w:rsidR="00041465" w:rsidRPr="00456B64" w:rsidRDefault="00041465" w:rsidP="00041465">
      <w:pPr>
        <w:widowControl w:val="0"/>
        <w:autoSpaceDE w:val="0"/>
        <w:autoSpaceDN w:val="0"/>
        <w:jc w:val="center"/>
        <w:textAlignment w:val="baseline"/>
        <w:rPr>
          <w:b/>
          <w:bCs/>
          <w:sz w:val="24"/>
          <w:szCs w:val="24"/>
          <w:lang w:val="pl-PL"/>
        </w:rPr>
      </w:pPr>
    </w:p>
    <w:p w14:paraId="28A60073" w14:textId="77777777" w:rsidR="00041465" w:rsidRPr="00456B64" w:rsidRDefault="00041465" w:rsidP="00041465">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036C12A0" w14:textId="77777777" w:rsidR="00041465" w:rsidRPr="00456B64" w:rsidRDefault="00041465" w:rsidP="00041465">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413253E" w14:textId="77777777" w:rsidR="00041465" w:rsidRPr="00456B64" w:rsidRDefault="00041465" w:rsidP="00041465">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4D88A04D" w14:textId="77777777" w:rsidR="00041465" w:rsidRPr="00456B64" w:rsidRDefault="00041465" w:rsidP="00041465">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0D7A8F94" w14:textId="77777777" w:rsidR="00041465" w:rsidRPr="00456B64" w:rsidRDefault="00041465" w:rsidP="00041465">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w:t>
      </w:r>
      <w:r w:rsidRPr="00456B64">
        <w:rPr>
          <w:rFonts w:eastAsia="Calibri"/>
          <w:sz w:val="24"/>
          <w:szCs w:val="24"/>
          <w:lang w:val="pl-PL" w:eastAsia="en-US"/>
        </w:rPr>
        <w:lastRenderedPageBreak/>
        <w:t>ustawy z dnia 15 lutego 1992 r. o podatku dochodowym od osób prawnych.</w:t>
      </w:r>
    </w:p>
    <w:p w14:paraId="31E2DFEE" w14:textId="77777777" w:rsidR="00041465" w:rsidRPr="00456B64" w:rsidRDefault="00041465" w:rsidP="00041465">
      <w:pPr>
        <w:spacing w:after="200" w:line="276" w:lineRule="auto"/>
        <w:ind w:left="780"/>
        <w:contextualSpacing/>
        <w:textAlignment w:val="baseline"/>
        <w:rPr>
          <w:sz w:val="24"/>
          <w:szCs w:val="24"/>
          <w:lang w:val="pl-PL"/>
        </w:rPr>
      </w:pPr>
    </w:p>
    <w:p w14:paraId="67B58C05" w14:textId="77777777" w:rsidR="00041465" w:rsidRPr="00456B64" w:rsidRDefault="00041465" w:rsidP="00041465">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3AC97E7F" w14:textId="77777777" w:rsidR="00041465" w:rsidRPr="00456B64" w:rsidRDefault="00041465" w:rsidP="00041465">
      <w:pPr>
        <w:widowControl w:val="0"/>
        <w:autoSpaceDE w:val="0"/>
        <w:autoSpaceDN w:val="0"/>
        <w:spacing w:before="90"/>
        <w:ind w:right="110"/>
        <w:jc w:val="both"/>
        <w:outlineLvl w:val="0"/>
        <w:rPr>
          <w:rFonts w:eastAsia="Verdana"/>
          <w:b/>
          <w:bCs/>
          <w:sz w:val="24"/>
          <w:szCs w:val="24"/>
          <w:lang w:val="pl-PL" w:eastAsia="en-US"/>
        </w:rPr>
      </w:pPr>
    </w:p>
    <w:p w14:paraId="5F06B071" w14:textId="77777777" w:rsidR="00041465" w:rsidRPr="00456B64" w:rsidRDefault="00041465" w:rsidP="00041465">
      <w:pPr>
        <w:widowControl w:val="0"/>
        <w:autoSpaceDE w:val="0"/>
        <w:autoSpaceDN w:val="0"/>
        <w:spacing w:before="90"/>
        <w:ind w:right="110"/>
        <w:jc w:val="both"/>
        <w:outlineLvl w:val="0"/>
        <w:rPr>
          <w:rFonts w:eastAsia="Verdana"/>
          <w:b/>
          <w:bCs/>
          <w:sz w:val="24"/>
          <w:szCs w:val="24"/>
          <w:lang w:val="pl-PL" w:eastAsia="en-US"/>
        </w:rPr>
      </w:pPr>
    </w:p>
    <w:p w14:paraId="1EABC4E1" w14:textId="77777777" w:rsidR="00041465" w:rsidRPr="00456B64" w:rsidRDefault="00041465" w:rsidP="00041465">
      <w:pPr>
        <w:widowControl w:val="0"/>
        <w:autoSpaceDE w:val="0"/>
        <w:autoSpaceDN w:val="0"/>
        <w:spacing w:before="90"/>
        <w:ind w:right="110"/>
        <w:jc w:val="both"/>
        <w:outlineLvl w:val="0"/>
        <w:rPr>
          <w:rFonts w:eastAsia="Verdana"/>
          <w:b/>
          <w:bCs/>
          <w:sz w:val="24"/>
          <w:szCs w:val="24"/>
          <w:lang w:val="pl-PL" w:eastAsia="en-US"/>
        </w:rPr>
      </w:pPr>
    </w:p>
    <w:p w14:paraId="3EACBFCF" w14:textId="77777777" w:rsidR="00041465" w:rsidRPr="00456B64" w:rsidRDefault="00041465" w:rsidP="00041465">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041465" w:rsidRPr="00824847" w14:paraId="54F097E0" w14:textId="77777777" w:rsidTr="00907316">
        <w:tc>
          <w:tcPr>
            <w:tcW w:w="4105" w:type="dxa"/>
            <w:shd w:val="clear" w:color="auto" w:fill="auto"/>
          </w:tcPr>
          <w:p w14:paraId="04473A66" w14:textId="77777777" w:rsidR="00041465" w:rsidRPr="001A7899" w:rsidRDefault="00041465" w:rsidP="0090731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3B98187F" w14:textId="77777777" w:rsidR="00041465" w:rsidRPr="001A7899" w:rsidRDefault="00041465" w:rsidP="0090731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CFF611D" w14:textId="77777777" w:rsidR="00041465" w:rsidRPr="001A7899" w:rsidRDefault="00041465" w:rsidP="00041465">
      <w:pPr>
        <w:spacing w:line="360" w:lineRule="auto"/>
        <w:contextualSpacing/>
        <w:jc w:val="both"/>
        <w:rPr>
          <w:rFonts w:ascii="Verdana" w:eastAsia="Calibri" w:hAnsi="Verdana" w:cs="Arial"/>
          <w:color w:val="222A35"/>
          <w:lang w:val="pl-PL" w:eastAsia="x-none"/>
        </w:rPr>
      </w:pPr>
    </w:p>
    <w:p w14:paraId="5C3D6F39" w14:textId="77777777" w:rsidR="00041465" w:rsidRPr="001A7899" w:rsidRDefault="00041465" w:rsidP="00041465">
      <w:pPr>
        <w:widowControl w:val="0"/>
        <w:autoSpaceDE w:val="0"/>
        <w:autoSpaceDN w:val="0"/>
        <w:spacing w:line="360" w:lineRule="auto"/>
        <w:rPr>
          <w:rFonts w:ascii="Verdana" w:eastAsia="Verdana" w:hAnsi="Verdana" w:cs="Arial"/>
          <w:color w:val="222A35"/>
          <w:lang w:val="pl-PL" w:eastAsia="x-none"/>
        </w:rPr>
      </w:pPr>
    </w:p>
    <w:p w14:paraId="3BE0C7CE" w14:textId="77777777" w:rsidR="00041465" w:rsidRPr="001A7899" w:rsidRDefault="00041465" w:rsidP="00041465">
      <w:pPr>
        <w:widowControl w:val="0"/>
        <w:autoSpaceDE w:val="0"/>
        <w:autoSpaceDN w:val="0"/>
        <w:spacing w:before="90"/>
        <w:ind w:right="110"/>
        <w:jc w:val="both"/>
        <w:outlineLvl w:val="0"/>
        <w:rPr>
          <w:rFonts w:ascii="Verdana" w:eastAsia="Verdana" w:hAnsi="Verdana" w:cs="Verdana"/>
          <w:b/>
          <w:bCs/>
          <w:lang w:val="pl-PL" w:eastAsia="en-US"/>
        </w:rPr>
      </w:pPr>
    </w:p>
    <w:p w14:paraId="395E0B78" w14:textId="77777777" w:rsidR="00041465" w:rsidRPr="001A7899" w:rsidRDefault="00041465" w:rsidP="00041465">
      <w:pPr>
        <w:widowControl w:val="0"/>
        <w:autoSpaceDE w:val="0"/>
        <w:autoSpaceDN w:val="0"/>
        <w:spacing w:before="90"/>
        <w:ind w:right="110"/>
        <w:jc w:val="both"/>
        <w:outlineLvl w:val="0"/>
        <w:rPr>
          <w:rFonts w:ascii="Verdana" w:eastAsia="Verdana" w:hAnsi="Verdana" w:cs="Verdana"/>
          <w:b/>
          <w:bCs/>
          <w:lang w:val="pl-PL" w:eastAsia="en-US"/>
        </w:rPr>
      </w:pPr>
    </w:p>
    <w:p w14:paraId="67EAC811" w14:textId="77777777" w:rsidR="00041465" w:rsidRPr="001A7899" w:rsidRDefault="00041465" w:rsidP="00041465">
      <w:pPr>
        <w:widowControl w:val="0"/>
        <w:autoSpaceDE w:val="0"/>
        <w:autoSpaceDN w:val="0"/>
        <w:spacing w:before="90"/>
        <w:ind w:right="110"/>
        <w:jc w:val="both"/>
        <w:outlineLvl w:val="0"/>
        <w:rPr>
          <w:rFonts w:ascii="Verdana" w:eastAsia="Verdana" w:hAnsi="Verdana" w:cs="Verdana"/>
          <w:b/>
          <w:bCs/>
          <w:lang w:val="pl-PL" w:eastAsia="en-US"/>
        </w:rPr>
      </w:pPr>
    </w:p>
    <w:p w14:paraId="350A2D56" w14:textId="77777777" w:rsidR="00041465" w:rsidRPr="001A7899" w:rsidRDefault="00041465" w:rsidP="00041465">
      <w:pPr>
        <w:widowControl w:val="0"/>
        <w:autoSpaceDE w:val="0"/>
        <w:autoSpaceDN w:val="0"/>
        <w:spacing w:before="90"/>
        <w:ind w:right="110"/>
        <w:jc w:val="both"/>
        <w:outlineLvl w:val="0"/>
        <w:rPr>
          <w:rFonts w:ascii="Verdana" w:eastAsia="Verdana" w:hAnsi="Verdana" w:cs="Verdana"/>
          <w:b/>
          <w:bCs/>
          <w:lang w:val="pl-PL" w:eastAsia="en-US"/>
        </w:rPr>
      </w:pPr>
    </w:p>
    <w:p w14:paraId="627A0B11" w14:textId="77777777" w:rsidR="00041465" w:rsidRPr="001A7899" w:rsidRDefault="00041465" w:rsidP="00041465">
      <w:pPr>
        <w:widowControl w:val="0"/>
        <w:autoSpaceDE w:val="0"/>
        <w:autoSpaceDN w:val="0"/>
        <w:spacing w:before="90"/>
        <w:ind w:right="110"/>
        <w:jc w:val="both"/>
        <w:outlineLvl w:val="0"/>
        <w:rPr>
          <w:rFonts w:ascii="Verdana" w:eastAsia="Verdana" w:hAnsi="Verdana" w:cs="Verdana"/>
          <w:b/>
          <w:bCs/>
          <w:lang w:val="pl-PL" w:eastAsia="en-US"/>
        </w:rPr>
      </w:pPr>
    </w:p>
    <w:p w14:paraId="7F07684F" w14:textId="77777777" w:rsidR="00041465" w:rsidRPr="001A7899" w:rsidRDefault="00041465" w:rsidP="00041465">
      <w:pPr>
        <w:widowControl w:val="0"/>
        <w:autoSpaceDE w:val="0"/>
        <w:autoSpaceDN w:val="0"/>
        <w:spacing w:before="90"/>
        <w:ind w:right="110"/>
        <w:jc w:val="both"/>
        <w:outlineLvl w:val="0"/>
        <w:rPr>
          <w:rFonts w:ascii="Verdana" w:eastAsia="Verdana" w:hAnsi="Verdana" w:cs="Verdana"/>
          <w:b/>
          <w:bCs/>
          <w:lang w:val="pl-PL" w:eastAsia="en-US"/>
        </w:rPr>
      </w:pPr>
    </w:p>
    <w:p w14:paraId="5A39966F" w14:textId="77777777" w:rsidR="00041465" w:rsidRPr="001A7899" w:rsidRDefault="00041465" w:rsidP="00041465">
      <w:pPr>
        <w:widowControl w:val="0"/>
        <w:autoSpaceDE w:val="0"/>
        <w:autoSpaceDN w:val="0"/>
        <w:spacing w:before="90"/>
        <w:ind w:right="110"/>
        <w:jc w:val="both"/>
        <w:outlineLvl w:val="0"/>
        <w:rPr>
          <w:rFonts w:ascii="Verdana" w:eastAsia="Verdana" w:hAnsi="Verdana" w:cs="Verdana"/>
          <w:b/>
          <w:bCs/>
          <w:lang w:val="pl-PL" w:eastAsia="en-US"/>
        </w:rPr>
      </w:pPr>
    </w:p>
    <w:p w14:paraId="6E4D045A" w14:textId="77777777" w:rsidR="00041465" w:rsidRPr="00C409B5" w:rsidRDefault="00041465" w:rsidP="00041465">
      <w:pPr>
        <w:pStyle w:val="Zwykytekst"/>
        <w:tabs>
          <w:tab w:val="left" w:pos="7050"/>
        </w:tabs>
        <w:rPr>
          <w:rFonts w:ascii="Verdana" w:hAnsi="Verdana" w:cs="Times New Roman"/>
          <w:i/>
          <w:iCs/>
          <w:lang w:val="pl-PL"/>
        </w:rPr>
      </w:pPr>
    </w:p>
    <w:p w14:paraId="1BACDD58" w14:textId="77777777" w:rsidR="00041465" w:rsidRPr="00496551" w:rsidRDefault="00041465" w:rsidP="00041465">
      <w:pPr>
        <w:pStyle w:val="Tekstpodstawowy"/>
        <w:ind w:right="-47"/>
        <w:jc w:val="both"/>
        <w:rPr>
          <w:rFonts w:ascii="Times New Roman" w:hAnsi="Times New Roman"/>
          <w:sz w:val="16"/>
          <w:szCs w:val="16"/>
        </w:rPr>
      </w:pPr>
    </w:p>
    <w:p w14:paraId="51B43B21" w14:textId="77777777" w:rsidR="00041465" w:rsidRPr="007D7084" w:rsidRDefault="00041465" w:rsidP="00041465">
      <w:pPr>
        <w:rPr>
          <w:lang w:val="pl-PL"/>
        </w:rPr>
      </w:pPr>
    </w:p>
    <w:p w14:paraId="0A4D49BE" w14:textId="77777777" w:rsidR="00041465" w:rsidRPr="005B3AD3" w:rsidRDefault="00041465" w:rsidP="00041465">
      <w:pPr>
        <w:rPr>
          <w:lang w:val="pl-PL"/>
        </w:rPr>
      </w:pPr>
    </w:p>
    <w:p w14:paraId="5212AEF3" w14:textId="77777777" w:rsidR="00041465" w:rsidRPr="002D4EE8" w:rsidRDefault="00041465" w:rsidP="00041465">
      <w:pPr>
        <w:rPr>
          <w:lang w:val="pl-PL"/>
        </w:rPr>
      </w:pPr>
    </w:p>
    <w:p w14:paraId="31CE9192" w14:textId="77777777" w:rsidR="00041465" w:rsidRPr="00631F62" w:rsidRDefault="00041465" w:rsidP="00041465">
      <w:pPr>
        <w:rPr>
          <w:lang w:val="pl-PL"/>
        </w:rPr>
      </w:pPr>
    </w:p>
    <w:p w14:paraId="5CB35A17" w14:textId="77777777" w:rsidR="00041465" w:rsidRPr="000F7D4E" w:rsidRDefault="00041465" w:rsidP="00041465">
      <w:pPr>
        <w:rPr>
          <w:lang w:val="pl-PL"/>
        </w:rPr>
      </w:pPr>
    </w:p>
    <w:p w14:paraId="01F3956B" w14:textId="77777777" w:rsidR="00496551" w:rsidRPr="00041465" w:rsidRDefault="00496551" w:rsidP="00041465">
      <w:pPr>
        <w:rPr>
          <w:lang w:val="pl-PL"/>
        </w:rPr>
      </w:pPr>
    </w:p>
    <w:sectPr w:rsidR="00496551" w:rsidRPr="0004146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8C0DB" w14:textId="77777777" w:rsidR="00F740FF" w:rsidRDefault="00F740FF">
      <w:r>
        <w:separator/>
      </w:r>
    </w:p>
  </w:endnote>
  <w:endnote w:type="continuationSeparator" w:id="0">
    <w:p w14:paraId="249336E2" w14:textId="77777777" w:rsidR="00F740FF" w:rsidRDefault="00F74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5314" w14:textId="77777777" w:rsidR="00745D2B" w:rsidRDefault="00745D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B836E" w14:textId="77777777" w:rsidR="00041465" w:rsidRDefault="00041465">
    <w:pPr>
      <w:pStyle w:val="Stopka"/>
      <w:jc w:val="right"/>
    </w:pPr>
    <w:r>
      <w:fldChar w:fldCharType="begin"/>
    </w:r>
    <w:r>
      <w:instrText>PAGE   \* MERGEFORMAT</w:instrText>
    </w:r>
    <w:r>
      <w:fldChar w:fldCharType="separate"/>
    </w:r>
    <w:r>
      <w:rPr>
        <w:lang w:val="pl-PL"/>
      </w:rPr>
      <w:t>2</w:t>
    </w:r>
    <w:r>
      <w:fldChar w:fldCharType="end"/>
    </w:r>
  </w:p>
  <w:p w14:paraId="416BE804" w14:textId="77777777" w:rsidR="00745D2B" w:rsidRDefault="00745D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0E911" w14:textId="77777777" w:rsidR="00745D2B" w:rsidRDefault="00745D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AB670" w14:textId="77777777" w:rsidR="00F740FF" w:rsidRDefault="00F740FF">
      <w:r>
        <w:separator/>
      </w:r>
    </w:p>
  </w:footnote>
  <w:footnote w:type="continuationSeparator" w:id="0">
    <w:p w14:paraId="6BFD45FD" w14:textId="77777777" w:rsidR="00F740FF" w:rsidRDefault="00F740FF">
      <w:r>
        <w:continuationSeparator/>
      </w:r>
    </w:p>
  </w:footnote>
  <w:footnote w:id="1">
    <w:p w14:paraId="67940C34" w14:textId="77777777" w:rsidR="00041465" w:rsidRPr="00456B64" w:rsidRDefault="00041465" w:rsidP="00041465">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35A51DA7" w14:textId="77777777" w:rsidR="00041465" w:rsidRPr="00456B64" w:rsidRDefault="00041465" w:rsidP="00041465">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A6F65B0" w14:textId="77777777" w:rsidR="00041465" w:rsidRPr="00456B64" w:rsidRDefault="00041465" w:rsidP="00041465">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E9CD87F" w14:textId="77777777" w:rsidR="00041465" w:rsidRPr="00456B64" w:rsidRDefault="00041465" w:rsidP="00041465">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22A4586" w14:textId="77777777" w:rsidR="00041465" w:rsidRPr="00456B64" w:rsidRDefault="00041465" w:rsidP="00041465">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AB9E0CC" w14:textId="77777777" w:rsidR="00041465" w:rsidRPr="00456B64" w:rsidRDefault="00041465" w:rsidP="00041465">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57F1D803" w14:textId="77777777" w:rsidR="00041465" w:rsidRPr="00456B64" w:rsidRDefault="00041465" w:rsidP="00041465">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3F8C620" w14:textId="77777777" w:rsidR="00041465" w:rsidRPr="00456B64" w:rsidRDefault="00041465" w:rsidP="00041465">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9D5AE11" w14:textId="77777777" w:rsidR="00041465" w:rsidRPr="00456B64" w:rsidRDefault="00041465" w:rsidP="00041465">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5838025" w14:textId="77777777" w:rsidR="00041465" w:rsidRPr="00456B64" w:rsidRDefault="00041465" w:rsidP="00041465">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0D7C73D" w14:textId="77777777" w:rsidR="00041465" w:rsidRPr="00456B64" w:rsidRDefault="00041465" w:rsidP="00041465">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110320B1" w14:textId="77777777" w:rsidR="00041465" w:rsidRPr="00456B64" w:rsidRDefault="00041465" w:rsidP="00041465">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009DC40" w14:textId="77777777" w:rsidR="00041465" w:rsidRPr="00456B64" w:rsidRDefault="00041465" w:rsidP="00041465">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55354B2" w14:textId="77777777" w:rsidR="00041465" w:rsidRPr="00456B64" w:rsidRDefault="00041465" w:rsidP="00041465">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8E51B82" w14:textId="77777777" w:rsidR="00041465" w:rsidRPr="00456B64" w:rsidRDefault="00041465" w:rsidP="00041465">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85D4B2F" w14:textId="77777777" w:rsidR="00041465" w:rsidRPr="00456B64" w:rsidRDefault="00041465" w:rsidP="00041465">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E19EE69" w14:textId="77777777" w:rsidR="00041465" w:rsidRPr="00456B64" w:rsidRDefault="00041465" w:rsidP="00041465">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DC3605" w14:textId="77777777" w:rsidR="00041465" w:rsidRPr="00456B64" w:rsidRDefault="00041465" w:rsidP="00041465">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72112BAA" w14:textId="77777777" w:rsidR="00041465" w:rsidRPr="00456B64" w:rsidRDefault="00041465" w:rsidP="00041465">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7C50E66" w14:textId="77777777" w:rsidR="00041465" w:rsidRPr="00456B64" w:rsidRDefault="00041465" w:rsidP="00041465">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7DC6196C" w14:textId="77777777" w:rsidR="00041465" w:rsidRPr="00456B64" w:rsidRDefault="00041465" w:rsidP="00041465">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3CA312E" w14:textId="77777777" w:rsidR="00041465" w:rsidRPr="00456B64" w:rsidRDefault="00041465" w:rsidP="00041465">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ECD8FBE" w14:textId="77777777" w:rsidR="00041465" w:rsidRPr="00456B64" w:rsidRDefault="00041465" w:rsidP="00041465">
      <w:pPr>
        <w:pStyle w:val="Tekstprzypisudolnego"/>
        <w:ind w:firstLine="142"/>
        <w:jc w:val="both"/>
        <w:rPr>
          <w:sz w:val="16"/>
          <w:szCs w:val="16"/>
          <w:lang w:val="pl-PL"/>
        </w:rPr>
      </w:pPr>
      <w:r w:rsidRPr="00456B64">
        <w:rPr>
          <w:sz w:val="16"/>
          <w:szCs w:val="16"/>
          <w:lang w:val="pl-PL"/>
        </w:rPr>
        <w:t>a) osobę prawną,</w:t>
      </w:r>
    </w:p>
    <w:p w14:paraId="5F106AA7" w14:textId="77777777" w:rsidR="00041465" w:rsidRPr="00456B64" w:rsidRDefault="00041465" w:rsidP="00041465">
      <w:pPr>
        <w:pStyle w:val="Tekstprzypisudolnego"/>
        <w:ind w:firstLine="142"/>
        <w:jc w:val="both"/>
        <w:rPr>
          <w:sz w:val="16"/>
          <w:szCs w:val="16"/>
          <w:lang w:val="pl-PL"/>
        </w:rPr>
      </w:pPr>
      <w:r w:rsidRPr="00456B64">
        <w:rPr>
          <w:sz w:val="16"/>
          <w:szCs w:val="16"/>
          <w:lang w:val="pl-PL"/>
        </w:rPr>
        <w:t>b) spółkę kapitałową w organizacji,</w:t>
      </w:r>
    </w:p>
    <w:p w14:paraId="13D8619C" w14:textId="77777777" w:rsidR="00041465" w:rsidRPr="00456B64" w:rsidRDefault="00041465" w:rsidP="00041465">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F256873" w14:textId="77777777" w:rsidR="00041465" w:rsidRPr="00456B64" w:rsidRDefault="00041465" w:rsidP="00041465">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924E843" w14:textId="77777777" w:rsidR="00041465" w:rsidRPr="00456B64" w:rsidRDefault="00041465" w:rsidP="00041465">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67EEF5C7" w14:textId="77777777" w:rsidR="00041465" w:rsidRPr="00456B64" w:rsidRDefault="00041465" w:rsidP="00041465">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57D046" w14:textId="77777777" w:rsidR="00041465" w:rsidRPr="00456B64" w:rsidRDefault="00041465" w:rsidP="00041465">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24DDE65F" w14:textId="77777777" w:rsidR="00041465" w:rsidRPr="00456B64" w:rsidRDefault="00041465" w:rsidP="00041465">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EE90E" w14:textId="77777777" w:rsidR="00745D2B" w:rsidRDefault="00745D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B0A61" w14:textId="77777777" w:rsidR="00745D2B" w:rsidRDefault="00745D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88F8" w14:textId="77777777" w:rsidR="00745D2B" w:rsidRDefault="00745D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281566087">
    <w:abstractNumId w:val="10"/>
  </w:num>
  <w:num w:numId="2" w16cid:durableId="108012356">
    <w:abstractNumId w:val="15"/>
  </w:num>
  <w:num w:numId="3" w16cid:durableId="1862208268">
    <w:abstractNumId w:val="3"/>
  </w:num>
  <w:num w:numId="4" w16cid:durableId="1488281650">
    <w:abstractNumId w:val="6"/>
  </w:num>
  <w:num w:numId="5" w16cid:durableId="2073851309">
    <w:abstractNumId w:val="17"/>
  </w:num>
  <w:num w:numId="6" w16cid:durableId="1106269822">
    <w:abstractNumId w:val="13"/>
  </w:num>
  <w:num w:numId="7" w16cid:durableId="928466918">
    <w:abstractNumId w:val="12"/>
  </w:num>
  <w:num w:numId="8" w16cid:durableId="778253774">
    <w:abstractNumId w:val="14"/>
  </w:num>
  <w:num w:numId="9" w16cid:durableId="13150685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2437472">
    <w:abstractNumId w:val="4"/>
  </w:num>
  <w:num w:numId="11" w16cid:durableId="978268950">
    <w:abstractNumId w:val="16"/>
  </w:num>
  <w:num w:numId="12" w16cid:durableId="313528966">
    <w:abstractNumId w:val="9"/>
  </w:num>
  <w:num w:numId="13" w16cid:durableId="1655060921">
    <w:abstractNumId w:val="8"/>
  </w:num>
  <w:num w:numId="14" w16cid:durableId="509687360">
    <w:abstractNumId w:val="2"/>
  </w:num>
  <w:num w:numId="15" w16cid:durableId="38476892">
    <w:abstractNumId w:val="5"/>
  </w:num>
  <w:num w:numId="16" w16cid:durableId="75709956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40FF"/>
    <w:rsid w:val="000033EA"/>
    <w:rsid w:val="0002467C"/>
    <w:rsid w:val="00040A7A"/>
    <w:rsid w:val="00041465"/>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45D2B"/>
    <w:rsid w:val="007A2EF1"/>
    <w:rsid w:val="007B00D4"/>
    <w:rsid w:val="007D703B"/>
    <w:rsid w:val="00800261"/>
    <w:rsid w:val="0082484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40F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8B42A"/>
  <w15:chartTrackingRefBased/>
  <w15:docId w15:val="{B2AEF15B-CF68-4617-B6C5-EBA1C20A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146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4146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2239</Words>
  <Characters>15519</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17723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2022-09-09T11:15:00Z</cp:lastPrinted>
  <dcterms:created xsi:type="dcterms:W3CDTF">2022-09-09T11:13:00Z</dcterms:created>
  <dcterms:modified xsi:type="dcterms:W3CDTF">2022-09-09T11:17:00Z</dcterms:modified>
</cp:coreProperties>
</file>