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440D18" w14:textId="77777777" w:rsidR="00CD2E00" w:rsidRPr="00240E71" w:rsidRDefault="001A6853" w:rsidP="00CD2E00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0633D376">
          <v:roundrect id="_x0000_s1026" style="position:absolute;left:0;text-align:left;margin-left:-25.5pt;margin-top:-13.15pt;width:162pt;height:1in;z-index:251658240" arcsize="10923f"/>
        </w:pict>
      </w:r>
      <w:r w:rsidR="00CD2E00">
        <w:rPr>
          <w:b w:val="0"/>
          <w:sz w:val="22"/>
          <w:szCs w:val="22"/>
        </w:rPr>
        <w:tab/>
      </w:r>
      <w:r w:rsidR="00CD2E00">
        <w:rPr>
          <w:b w:val="0"/>
          <w:sz w:val="22"/>
          <w:szCs w:val="22"/>
        </w:rPr>
        <w:tab/>
      </w:r>
      <w:r w:rsidR="00CD2E00">
        <w:rPr>
          <w:b w:val="0"/>
          <w:sz w:val="22"/>
          <w:szCs w:val="22"/>
        </w:rPr>
        <w:tab/>
      </w:r>
      <w:r w:rsidR="00CD2E00">
        <w:rPr>
          <w:b w:val="0"/>
          <w:sz w:val="22"/>
          <w:szCs w:val="22"/>
        </w:rPr>
        <w:tab/>
      </w:r>
      <w:r w:rsidR="00CD2E00">
        <w:rPr>
          <w:b w:val="0"/>
          <w:sz w:val="22"/>
          <w:szCs w:val="22"/>
        </w:rPr>
        <w:tab/>
      </w:r>
      <w:r w:rsidR="00CD2E00">
        <w:rPr>
          <w:b w:val="0"/>
          <w:sz w:val="22"/>
          <w:szCs w:val="22"/>
        </w:rPr>
        <w:tab/>
      </w:r>
      <w:r w:rsidR="00CD2E00">
        <w:rPr>
          <w:b w:val="0"/>
          <w:sz w:val="22"/>
          <w:szCs w:val="22"/>
        </w:rPr>
        <w:tab/>
      </w:r>
      <w:r w:rsidR="00CD2E00" w:rsidRPr="004C278E">
        <w:rPr>
          <w:rFonts w:ascii="Times New Roman" w:hAnsi="Times New Roman"/>
        </w:rPr>
        <w:t xml:space="preserve">Załącznik nr </w:t>
      </w:r>
      <w:r w:rsidR="00CD2E00">
        <w:rPr>
          <w:rFonts w:ascii="Times New Roman" w:hAnsi="Times New Roman"/>
        </w:rPr>
        <w:t>1</w:t>
      </w:r>
    </w:p>
    <w:p w14:paraId="06B7002E" w14:textId="77777777" w:rsidR="00CD2E00" w:rsidRDefault="00CD2E00" w:rsidP="00CD2E00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58E8980" w14:textId="77777777" w:rsidR="00CD2E00" w:rsidRPr="0022732C" w:rsidRDefault="00CD2E00" w:rsidP="00CD2E00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83DD475" w14:textId="77777777" w:rsidR="00CD2E00" w:rsidRDefault="00CD2E00" w:rsidP="00CD2E0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70C67FE" w14:textId="77777777" w:rsidR="00CD2E00" w:rsidRPr="0022732C" w:rsidRDefault="00CD2E00" w:rsidP="00CD2E0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1FE4CCB" w14:textId="77777777" w:rsidR="00CD2E00" w:rsidRPr="0022732C" w:rsidRDefault="00CD2E00" w:rsidP="00CD2E0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3D4F990" w14:textId="77777777" w:rsidR="00CD2E00" w:rsidRPr="0022732C" w:rsidRDefault="00CD2E00" w:rsidP="00CD2E0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C76DFDA" w14:textId="77777777" w:rsidR="00CD2E00" w:rsidRPr="0022732C" w:rsidRDefault="00CD2E00" w:rsidP="00CD2E0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776A687" w14:textId="77777777" w:rsidR="00CD2E00" w:rsidRPr="0022732C" w:rsidRDefault="00CD2E00" w:rsidP="00CD2E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320E7">
        <w:rPr>
          <w:sz w:val="22"/>
          <w:lang w:val="en-US"/>
        </w:rPr>
        <w:t>……………………………………………………………………………………………..</w:t>
      </w:r>
    </w:p>
    <w:p w14:paraId="7DDF7E4D" w14:textId="77777777" w:rsidR="00CD2E00" w:rsidRPr="0022732C" w:rsidRDefault="00CD2E00" w:rsidP="00CD2E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320E7">
        <w:rPr>
          <w:sz w:val="22"/>
          <w:lang w:val="en-US"/>
        </w:rPr>
        <w:t>…………………………………………………………………………………………….</w:t>
      </w:r>
    </w:p>
    <w:p w14:paraId="01FD5A72" w14:textId="77777777" w:rsidR="00CD2E00" w:rsidRPr="0022732C" w:rsidRDefault="00CD2E00" w:rsidP="00CD2E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F836E4D" w14:textId="77777777" w:rsidR="00CD2E00" w:rsidRPr="0022732C" w:rsidRDefault="00CD2E00" w:rsidP="00CD2E0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02B643B" w14:textId="77777777" w:rsidR="00CD2E00" w:rsidRPr="0022732C" w:rsidRDefault="00CD2E00" w:rsidP="00CD2E00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BB0F756" w14:textId="77777777" w:rsidR="00CD2E00" w:rsidRDefault="00CD2E00" w:rsidP="00CD2E00">
      <w:pPr>
        <w:spacing w:line="360" w:lineRule="auto"/>
      </w:pPr>
      <w:r>
        <w:t>Do: Nazwa i siedziba Zamawiającego:</w:t>
      </w:r>
    </w:p>
    <w:p w14:paraId="0F0D7829" w14:textId="77777777" w:rsidR="00CD2E00" w:rsidRPr="00C44BB7" w:rsidRDefault="00CD2E00" w:rsidP="00CD2E00">
      <w:pPr>
        <w:ind w:right="-110"/>
        <w:rPr>
          <w:b/>
        </w:rPr>
      </w:pPr>
      <w:r w:rsidRPr="00C44BB7">
        <w:rPr>
          <w:b/>
        </w:rPr>
        <w:t>Akademia Górniczo - Hutnicza</w:t>
      </w:r>
    </w:p>
    <w:p w14:paraId="12C76F2D" w14:textId="77777777" w:rsidR="00CD2E00" w:rsidRPr="00C44BB7" w:rsidRDefault="00CD2E00" w:rsidP="00CD2E00">
      <w:pPr>
        <w:ind w:right="-110"/>
        <w:rPr>
          <w:b/>
        </w:rPr>
      </w:pPr>
      <w:r w:rsidRPr="00C44BB7">
        <w:rPr>
          <w:b/>
        </w:rPr>
        <w:t>im. Stanisława Staszica w Krakowie</w:t>
      </w:r>
    </w:p>
    <w:p w14:paraId="0800C042" w14:textId="77777777" w:rsidR="00CD2E00" w:rsidRDefault="00CD2E00" w:rsidP="00CD2E00">
      <w:pPr>
        <w:ind w:right="-110"/>
        <w:rPr>
          <w:b/>
        </w:rPr>
      </w:pPr>
      <w:r w:rsidRPr="00C44BB7">
        <w:rPr>
          <w:b/>
        </w:rPr>
        <w:t>Dział Zamówień Publicznych</w:t>
      </w:r>
      <w:r>
        <w:rPr>
          <w:b/>
        </w:rPr>
        <w:t xml:space="preserve">  </w:t>
      </w:r>
    </w:p>
    <w:p w14:paraId="1FDC4C37" w14:textId="77777777" w:rsidR="00CD2E00" w:rsidRDefault="00CD2E00" w:rsidP="00CD2E00">
      <w:pPr>
        <w:ind w:right="-110"/>
        <w:rPr>
          <w:b/>
        </w:rPr>
      </w:pPr>
      <w:r w:rsidRPr="00C44BB7">
        <w:rPr>
          <w:b/>
        </w:rPr>
        <w:t>Al. Mickiewicza</w:t>
      </w:r>
      <w:r>
        <w:rPr>
          <w:b/>
        </w:rPr>
        <w:t xml:space="preserve"> </w:t>
      </w:r>
      <w:r w:rsidRPr="00C44BB7">
        <w:rPr>
          <w:b/>
        </w:rPr>
        <w:t>30</w:t>
      </w:r>
      <w:r>
        <w:rPr>
          <w:b/>
        </w:rPr>
        <w:t xml:space="preserve"> </w:t>
      </w:r>
    </w:p>
    <w:p w14:paraId="6164A236" w14:textId="77777777" w:rsidR="00CD2E00" w:rsidRDefault="00CD2E00" w:rsidP="00CD2E00">
      <w:pPr>
        <w:rPr>
          <w:b/>
        </w:rPr>
      </w:pPr>
      <w:r w:rsidRPr="00C44BB7">
        <w:rPr>
          <w:b/>
        </w:rPr>
        <w:t>30-059</w:t>
      </w:r>
      <w:r>
        <w:rPr>
          <w:b/>
        </w:rPr>
        <w:t xml:space="preserve"> </w:t>
      </w:r>
      <w:r w:rsidRPr="00C44BB7">
        <w:rPr>
          <w:b/>
        </w:rPr>
        <w:t>Kraków</w:t>
      </w:r>
      <w:r>
        <w:rPr>
          <w:b/>
        </w:rPr>
        <w:t xml:space="preserve">,  </w:t>
      </w:r>
    </w:p>
    <w:p w14:paraId="6CAFCF5A" w14:textId="77777777" w:rsidR="00CD2E00" w:rsidRDefault="00CD2E00" w:rsidP="00CD2E00">
      <w:pPr>
        <w:ind w:firstLine="3969"/>
        <w:rPr>
          <w:b/>
        </w:rPr>
      </w:pPr>
    </w:p>
    <w:p w14:paraId="2FB29274" w14:textId="4291F02B" w:rsidR="00CD2E00" w:rsidRDefault="00CD2E00" w:rsidP="00CD2E00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81E46" w:rsidRPr="00781E46">
        <w:rPr>
          <w:b/>
        </w:rPr>
        <w:t>Dostawa sferycznej macierzy mikrofonowej or</w:t>
      </w:r>
      <w:r w:rsidR="001A6853">
        <w:rPr>
          <w:b/>
        </w:rPr>
        <w:t>a</w:t>
      </w:r>
      <w:r w:rsidR="00781E46" w:rsidRPr="00781E46">
        <w:rPr>
          <w:b/>
        </w:rPr>
        <w:t>z mikrofonu ambisonicznego dla WIEiT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KC-zp.272-5</w:t>
      </w:r>
      <w:r w:rsidR="00781E46">
        <w:rPr>
          <w:b/>
          <w:sz w:val="26"/>
        </w:rPr>
        <w:t>3</w:t>
      </w:r>
      <w:r>
        <w:rPr>
          <w:b/>
          <w:sz w:val="26"/>
        </w:rPr>
        <w:t xml:space="preserve">6/22 </w:t>
      </w:r>
      <w:r>
        <w:t>oferuję realizację przedmiotu zamówienia, zgodnie z zasadami określonymi w specyfikacji istotnych warunków zamówienia.</w:t>
      </w:r>
    </w:p>
    <w:tbl>
      <w:tblPr>
        <w:tblW w:w="10031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1"/>
        <w:gridCol w:w="2461"/>
        <w:gridCol w:w="1843"/>
        <w:gridCol w:w="567"/>
        <w:gridCol w:w="1276"/>
        <w:gridCol w:w="1134"/>
        <w:gridCol w:w="657"/>
        <w:gridCol w:w="1559"/>
        <w:gridCol w:w="13"/>
      </w:tblGrid>
      <w:tr w:rsidR="00CD2E00" w14:paraId="223F13E8" w14:textId="77777777" w:rsidTr="00907316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0A92F33" w14:textId="77777777" w:rsidR="00CD2E00" w:rsidRDefault="00CD2E00" w:rsidP="00907316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584A72C" w14:textId="77777777" w:rsidR="00CD2E00" w:rsidRDefault="00CD2E00" w:rsidP="0090731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D0E0F55" w14:textId="77777777" w:rsidR="00CD2E00" w:rsidRPr="00FD3F61" w:rsidRDefault="00CD2E00" w:rsidP="00907316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4F6F339A" w14:textId="77777777" w:rsidR="00CD2E00" w:rsidRDefault="00CD2E00" w:rsidP="00907316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81B815F" w14:textId="77777777" w:rsidR="00CD2E00" w:rsidRDefault="00CD2E00" w:rsidP="0090731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23EFEF7" w14:textId="77777777" w:rsidR="00CD2E00" w:rsidRDefault="00CD2E00" w:rsidP="0090731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5C82178" w14:textId="77777777" w:rsidR="00CD2E00" w:rsidRDefault="00CD2E00" w:rsidP="0090731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79B8ED54" w14:textId="77777777" w:rsidR="00CD2E00" w:rsidRDefault="00CD2E00" w:rsidP="00907316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675AF91" w14:textId="77777777" w:rsidR="00CD2E00" w:rsidRDefault="00CD2E00" w:rsidP="0090731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2BDD37DA" w14:textId="77777777" w:rsidR="00CD2E00" w:rsidRDefault="00CD2E00" w:rsidP="00907316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B4686E" w14:textId="77777777" w:rsidR="00CD2E00" w:rsidRDefault="00CD2E00" w:rsidP="0090731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041733AF" w14:textId="77777777" w:rsidR="00CD2E00" w:rsidRDefault="00CD2E00" w:rsidP="00907316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09266D63" w14:textId="77777777" w:rsidR="00CD2E00" w:rsidRDefault="00CD2E00" w:rsidP="00907316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CD2E00" w14:paraId="2F75095D" w14:textId="77777777" w:rsidTr="00907316">
        <w:trPr>
          <w:trHeight w:val="234"/>
        </w:trPr>
        <w:tc>
          <w:tcPr>
            <w:tcW w:w="521" w:type="dxa"/>
            <w:tcBorders>
              <w:left w:val="single" w:sz="12" w:space="0" w:color="auto"/>
              <w:bottom w:val="single" w:sz="12" w:space="0" w:color="auto"/>
            </w:tcBorders>
          </w:tcPr>
          <w:p w14:paraId="68EB73CF" w14:textId="77777777" w:rsidR="00CD2E00" w:rsidRDefault="00CD2E00" w:rsidP="0090731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1" w:type="dxa"/>
            <w:tcBorders>
              <w:bottom w:val="single" w:sz="12" w:space="0" w:color="auto"/>
            </w:tcBorders>
          </w:tcPr>
          <w:p w14:paraId="2BC6C5CF" w14:textId="77777777" w:rsidR="00CD2E00" w:rsidRDefault="00CD2E00" w:rsidP="0090731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14:paraId="039F6879" w14:textId="77777777" w:rsidR="00CD2E00" w:rsidRDefault="00CD2E00" w:rsidP="0090731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1577AE5F" w14:textId="77777777" w:rsidR="00CD2E00" w:rsidRDefault="00CD2E00" w:rsidP="0090731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2B691FC5" w14:textId="77777777" w:rsidR="00CD2E00" w:rsidRDefault="00CD2E00" w:rsidP="0090731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7AF49750" w14:textId="77777777" w:rsidR="00CD2E00" w:rsidRDefault="00CD2E00" w:rsidP="0090731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bottom w:val="single" w:sz="12" w:space="0" w:color="auto"/>
              <w:right w:val="single" w:sz="12" w:space="0" w:color="auto"/>
            </w:tcBorders>
          </w:tcPr>
          <w:p w14:paraId="145DD499" w14:textId="77777777" w:rsidR="00CD2E00" w:rsidRDefault="00CD2E00" w:rsidP="0090731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1A0DC" w14:textId="77777777" w:rsidR="00CD2E00" w:rsidRDefault="00CD2E00" w:rsidP="0090731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CD2E00" w:rsidRPr="00C44251" w14:paraId="50658212" w14:textId="77777777" w:rsidTr="00907316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7F50EED" w14:textId="77777777" w:rsidR="00CD2E00" w:rsidRPr="008F4E0A" w:rsidRDefault="00CD2E00" w:rsidP="00907316">
            <w:pPr>
              <w:ind w:right="-71"/>
              <w:jc w:val="center"/>
              <w:rPr>
                <w:sz w:val="16"/>
                <w:szCs w:val="16"/>
              </w:rPr>
            </w:pPr>
          </w:p>
          <w:p w14:paraId="4F4A6147" w14:textId="77777777" w:rsidR="00CD2E00" w:rsidRPr="008F4E0A" w:rsidRDefault="00CD2E00" w:rsidP="00907316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1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7382D00F" w14:textId="2CFA9678" w:rsidR="00CD2E00" w:rsidRPr="00C902CC" w:rsidRDefault="00781E46" w:rsidP="00907316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Macierz sferyczna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7C74C588" w14:textId="77777777" w:rsidR="00CD2E00" w:rsidRPr="00855ACF" w:rsidRDefault="00CD2E00" w:rsidP="00907316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26CAFCCD" w14:textId="409E26D6" w:rsidR="00CD2E00" w:rsidRPr="00C44251" w:rsidRDefault="00781E46" w:rsidP="00907316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CD2E00">
              <w:rPr>
                <w:sz w:val="16"/>
                <w:szCs w:val="16"/>
              </w:rPr>
              <w:t xml:space="preserve"> szt.</w:t>
            </w:r>
            <w:r w:rsidR="00CD2E00" w:rsidRPr="00C44251">
              <w:rPr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54510AD4" w14:textId="77777777" w:rsidR="00CD2E00" w:rsidRPr="00C44251" w:rsidRDefault="00CD2E00" w:rsidP="0090731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4419565C" w14:textId="77777777" w:rsidR="00CD2E00" w:rsidRPr="00C44251" w:rsidRDefault="00CD2E00" w:rsidP="0090731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1B12DE1E" w14:textId="77777777" w:rsidR="00CD2E00" w:rsidRPr="00C44251" w:rsidRDefault="00CD2E00" w:rsidP="0090731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DDFDE72" w14:textId="77777777" w:rsidR="00CD2E00" w:rsidRPr="00C44251" w:rsidRDefault="00CD2E00" w:rsidP="00907316">
            <w:pPr>
              <w:ind w:right="425"/>
              <w:rPr>
                <w:sz w:val="16"/>
                <w:szCs w:val="16"/>
              </w:rPr>
            </w:pPr>
          </w:p>
        </w:tc>
      </w:tr>
      <w:tr w:rsidR="00CD2E00" w:rsidRPr="00C44251" w14:paraId="265BBD9A" w14:textId="77777777" w:rsidTr="00907316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13BD164" w14:textId="77777777" w:rsidR="00CD2E00" w:rsidRPr="008F4E0A" w:rsidRDefault="00CD2E00" w:rsidP="00907316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4EDCD5E6" w14:textId="15E74F23" w:rsidR="00CD2E00" w:rsidRDefault="00781E46" w:rsidP="00907316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Mikrofon ambisoniczny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0906B9F7" w14:textId="77777777" w:rsidR="00CD2E00" w:rsidRPr="00855ACF" w:rsidRDefault="00CD2E00" w:rsidP="00907316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6218F14D" w14:textId="77777777" w:rsidR="00CD2E00" w:rsidRDefault="00CD2E00" w:rsidP="00907316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71EDF621" w14:textId="77777777" w:rsidR="00CD2E00" w:rsidRPr="00C44251" w:rsidRDefault="00CD2E00" w:rsidP="0090731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5108440D" w14:textId="77777777" w:rsidR="00CD2E00" w:rsidRPr="00C44251" w:rsidRDefault="00CD2E00" w:rsidP="0090731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45278E80" w14:textId="77777777" w:rsidR="00CD2E00" w:rsidRPr="00C44251" w:rsidRDefault="00CD2E00" w:rsidP="0090731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9928DEF" w14:textId="77777777" w:rsidR="00CD2E00" w:rsidRPr="00C44251" w:rsidRDefault="00CD2E00" w:rsidP="00907316">
            <w:pPr>
              <w:ind w:right="425"/>
              <w:rPr>
                <w:sz w:val="16"/>
                <w:szCs w:val="16"/>
              </w:rPr>
            </w:pPr>
          </w:p>
        </w:tc>
      </w:tr>
      <w:tr w:rsidR="00CD2E00" w14:paraId="718456EA" w14:textId="77777777" w:rsidTr="00907316">
        <w:trPr>
          <w:gridAfter w:val="1"/>
          <w:wAfter w:w="13" w:type="dxa"/>
          <w:trHeight w:val="163"/>
        </w:trPr>
        <w:tc>
          <w:tcPr>
            <w:tcW w:w="845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28858421" w14:textId="77777777" w:rsidR="00CD2E00" w:rsidRPr="00BF11F0" w:rsidRDefault="00CD2E00" w:rsidP="00907316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14:paraId="252AAEE5" w14:textId="77777777" w:rsidR="00CD2E00" w:rsidRDefault="00CD2E00" w:rsidP="00907316">
            <w:pPr>
              <w:ind w:right="425"/>
              <w:rPr>
                <w:sz w:val="22"/>
              </w:rPr>
            </w:pPr>
          </w:p>
        </w:tc>
      </w:tr>
    </w:tbl>
    <w:p w14:paraId="7D073309" w14:textId="77777777" w:rsidR="00CD2E00" w:rsidRPr="00FB1B4F" w:rsidRDefault="00CD2E00" w:rsidP="00CD2E00">
      <w:pPr>
        <w:widowControl w:val="0"/>
        <w:ind w:right="1"/>
        <w:jc w:val="both"/>
        <w:rPr>
          <w:b/>
          <w:sz w:val="20"/>
        </w:rPr>
      </w:pPr>
    </w:p>
    <w:p w14:paraId="183DCCFE" w14:textId="77777777" w:rsidR="00CD2E00" w:rsidRPr="00FB1B4F" w:rsidRDefault="00CD2E00" w:rsidP="00CD2E00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15EDF555" w14:textId="77777777" w:rsidR="00CD2E00" w:rsidRPr="00FB1B4F" w:rsidRDefault="00CD2E00" w:rsidP="00CD2E00">
      <w:pPr>
        <w:widowControl w:val="0"/>
        <w:ind w:right="1"/>
        <w:jc w:val="both"/>
        <w:rPr>
          <w:b/>
          <w:sz w:val="18"/>
        </w:rPr>
      </w:pPr>
    </w:p>
    <w:p w14:paraId="64E9752D" w14:textId="77777777" w:rsidR="00CD2E00" w:rsidRDefault="00CD2E00" w:rsidP="00CD2E00">
      <w:pPr>
        <w:pStyle w:val="Tekstpodstawowy"/>
        <w:spacing w:line="240" w:lineRule="auto"/>
      </w:pPr>
      <w:r>
        <w:t>Powyższa cena zawiera podatek VAT w wysokości 23 % tj.…………………….PLN</w:t>
      </w:r>
    </w:p>
    <w:p w14:paraId="6B411B22" w14:textId="77777777" w:rsidR="00CD2E00" w:rsidRDefault="00CD2E00" w:rsidP="00CD2E00">
      <w:pPr>
        <w:widowControl w:val="0"/>
        <w:ind w:right="1"/>
        <w:jc w:val="both"/>
        <w:rPr>
          <w:b/>
        </w:rPr>
      </w:pPr>
      <w:r w:rsidRPr="005320E7">
        <w:rPr>
          <w:b/>
        </w:rPr>
        <w:t xml:space="preserve">Termin realizacji </w:t>
      </w:r>
      <w:r>
        <w:rPr>
          <w:b/>
        </w:rPr>
        <w:t>zamówienia</w:t>
      </w:r>
      <w:r w:rsidRPr="005320E7">
        <w:rPr>
          <w:b/>
        </w:rPr>
        <w:t xml:space="preserve">: </w:t>
      </w:r>
      <w:r w:rsidRPr="005320E7">
        <w:t>…………………………</w:t>
      </w:r>
      <w:r>
        <w:t xml:space="preserve"> dni od daty podpisania umowy </w:t>
      </w:r>
      <w:r w:rsidRPr="005320E7">
        <w:rPr>
          <w:i/>
        </w:rPr>
        <w:t>(</w:t>
      </w:r>
      <w:r w:rsidRPr="000978CB">
        <w:rPr>
          <w:i/>
          <w:highlight w:val="yellow"/>
        </w:rPr>
        <w:t>kryterium oceny ofert</w:t>
      </w:r>
      <w:r w:rsidRPr="005320E7">
        <w:rPr>
          <w:i/>
        </w:rPr>
        <w:t>)</w:t>
      </w:r>
    </w:p>
    <w:p w14:paraId="0FA669DD" w14:textId="77777777" w:rsidR="00781E46" w:rsidRDefault="00CD2E00" w:rsidP="00781E46">
      <w:pPr>
        <w:widowControl w:val="0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="00781E46">
        <w:t>………………………..</w:t>
      </w:r>
      <w:r>
        <w:t xml:space="preserve"> miesięcy</w:t>
      </w:r>
      <w:r w:rsidR="00781E46">
        <w:t xml:space="preserve"> </w:t>
      </w:r>
      <w:r w:rsidR="00781E46" w:rsidRPr="005320E7">
        <w:rPr>
          <w:i/>
        </w:rPr>
        <w:t>(</w:t>
      </w:r>
      <w:r w:rsidR="00781E46" w:rsidRPr="000978CB">
        <w:rPr>
          <w:i/>
          <w:highlight w:val="yellow"/>
        </w:rPr>
        <w:t>kryterium oceny ofert</w:t>
      </w:r>
      <w:r w:rsidR="00781E46" w:rsidRPr="005320E7">
        <w:rPr>
          <w:i/>
        </w:rPr>
        <w:t>)</w:t>
      </w:r>
    </w:p>
    <w:p w14:paraId="098084B9" w14:textId="77777777" w:rsidR="00CD2E00" w:rsidRPr="00FE545C" w:rsidRDefault="00CD2E00" w:rsidP="00CD2E00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2705ED0" w14:textId="77777777" w:rsidR="00CD2E00" w:rsidRPr="00FE545C" w:rsidRDefault="00CD2E00" w:rsidP="00CD2E00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4BF20E7B" w14:textId="77777777" w:rsidR="00CD2E00" w:rsidRDefault="00CD2E00" w:rsidP="00CD2E00">
      <w:pPr>
        <w:jc w:val="both"/>
        <w:rPr>
          <w:sz w:val="18"/>
          <w:szCs w:val="18"/>
        </w:rPr>
      </w:pPr>
    </w:p>
    <w:p w14:paraId="20225203" w14:textId="77777777" w:rsidR="00CD2E00" w:rsidRDefault="00CD2E00" w:rsidP="00CD2E00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5FB101F3" w14:textId="77777777" w:rsidR="00CD2E00" w:rsidRPr="00730EFE" w:rsidRDefault="00CD2E00" w:rsidP="00CD2E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24A49E59" w14:textId="77777777" w:rsidR="00CD2E00" w:rsidRPr="001D671E" w:rsidRDefault="00CD2E00" w:rsidP="00CD2E0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5A5B725B" w14:textId="77777777" w:rsidR="00CD2E00" w:rsidRDefault="00CD2E00" w:rsidP="00CD2E0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3EE57A" w14:textId="77777777" w:rsidR="00CD2E00" w:rsidRDefault="00CD2E00" w:rsidP="00CD2E0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4F639AF" w14:textId="77777777" w:rsidR="00CD2E00" w:rsidRDefault="00CD2E00" w:rsidP="00CD2E0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50FC98A" w14:textId="77777777" w:rsidR="00CD2E00" w:rsidRPr="001D671E" w:rsidRDefault="00CD2E00" w:rsidP="00CD2E0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D2E00" w:rsidRPr="00FE545C" w14:paraId="0A50FA32" w14:textId="77777777" w:rsidTr="0090731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B385B4" w14:textId="77777777" w:rsidR="00CD2E00" w:rsidRPr="00FE545C" w:rsidRDefault="00CD2E00" w:rsidP="0090731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1D2AAC" w14:textId="77777777" w:rsidR="00CD2E00" w:rsidRPr="00FE545C" w:rsidRDefault="00CD2E00" w:rsidP="0090731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4FAF1FD" w14:textId="77777777" w:rsidR="00CD2E00" w:rsidRPr="00FE545C" w:rsidRDefault="00CD2E00" w:rsidP="0090731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2220CB" w14:textId="77777777" w:rsidR="00CD2E00" w:rsidRPr="00FE545C" w:rsidRDefault="00CD2E00" w:rsidP="0090731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CD2E00" w:rsidRPr="00FE545C" w14:paraId="4BDF130A" w14:textId="77777777" w:rsidTr="0090731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AF9BF" w14:textId="77777777" w:rsidR="00CD2E00" w:rsidRPr="00FE545C" w:rsidRDefault="00CD2E00" w:rsidP="0090731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C0D52" w14:textId="77777777" w:rsidR="00CD2E00" w:rsidRPr="00FE545C" w:rsidRDefault="00CD2E00" w:rsidP="0090731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7E312" w14:textId="77777777" w:rsidR="00CD2E00" w:rsidRPr="00FE545C" w:rsidRDefault="00CD2E00" w:rsidP="0090731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D2E00" w:rsidRPr="00FE545C" w14:paraId="69B1EC15" w14:textId="77777777" w:rsidTr="0090731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A36E1" w14:textId="77777777" w:rsidR="00CD2E00" w:rsidRPr="00FE545C" w:rsidRDefault="00CD2E00" w:rsidP="0090731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8442E" w14:textId="77777777" w:rsidR="00CD2E00" w:rsidRPr="00FE545C" w:rsidRDefault="00CD2E00" w:rsidP="0090731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6C8EE0" w14:textId="77777777" w:rsidR="00CD2E00" w:rsidRPr="00FE545C" w:rsidRDefault="00CD2E00" w:rsidP="0090731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9BAD11F" w14:textId="77777777" w:rsidR="00CD2E00" w:rsidRDefault="00CD2E00" w:rsidP="00CD2E0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EF576E4" w14:textId="77777777" w:rsidR="00CD2E00" w:rsidRPr="00D638CC" w:rsidRDefault="00CD2E00" w:rsidP="00CD2E00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69DEE07E" w14:textId="77777777" w:rsidR="00CD2E00" w:rsidRPr="002F276A" w:rsidRDefault="00CD2E00" w:rsidP="00CD2E0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6572F8C" w14:textId="77777777" w:rsidR="00CD2E00" w:rsidRPr="002F276A" w:rsidRDefault="00CD2E00" w:rsidP="00CD2E0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79C7C54E" w14:textId="77777777" w:rsidR="00CD2E00" w:rsidRPr="002F276A" w:rsidRDefault="00CD2E00" w:rsidP="00CD2E0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FE92B0E" w14:textId="77777777" w:rsidR="00CD2E00" w:rsidRPr="002F276A" w:rsidRDefault="00CD2E00" w:rsidP="00CD2E0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F25C3AE" w14:textId="77777777" w:rsidR="00CD2E00" w:rsidRPr="002F276A" w:rsidRDefault="00CD2E00" w:rsidP="00CD2E0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6D0ACF9" w14:textId="77777777" w:rsidR="00CD2E00" w:rsidRDefault="00CD2E00" w:rsidP="00CD2E0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1E88A03B" w14:textId="77777777" w:rsidR="00CD2E00" w:rsidRDefault="00CD2E00" w:rsidP="00CD2E0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A77ADC1" w14:textId="77777777" w:rsidR="00CD2E00" w:rsidRDefault="00CD2E00" w:rsidP="00CD2E0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C51B967" w14:textId="77777777" w:rsidR="00CD2E00" w:rsidRDefault="00CD2E00" w:rsidP="00CD2E0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6427AA9" w14:textId="77777777" w:rsidR="00CD2E00" w:rsidRDefault="00CD2E00" w:rsidP="00CD2E0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F6881DA" w14:textId="77777777" w:rsidR="00CD2E00" w:rsidRDefault="00CD2E00" w:rsidP="00CD2E0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74A8DF1" w14:textId="77777777" w:rsidR="00CD2E00" w:rsidRDefault="00CD2E00" w:rsidP="00CD2E0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234393C" w14:textId="77777777" w:rsidR="00CD2E00" w:rsidRPr="000B45FE" w:rsidRDefault="00CD2E00" w:rsidP="00CD2E0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8846EBE" w14:textId="77777777" w:rsidR="00CD2E00" w:rsidRDefault="00CD2E00" w:rsidP="00CD2E00">
      <w:pPr>
        <w:jc w:val="both"/>
        <w:rPr>
          <w:sz w:val="22"/>
          <w:szCs w:val="22"/>
        </w:rPr>
      </w:pPr>
    </w:p>
    <w:p w14:paraId="2B992E7D" w14:textId="77777777" w:rsidR="00CD2E00" w:rsidRPr="00423B06" w:rsidRDefault="00CD2E00" w:rsidP="00CD2E00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2E99457B" w14:textId="77777777" w:rsidR="00CD2E00" w:rsidRDefault="00CD2E00" w:rsidP="00CD2E00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490B51E1" w14:textId="77777777" w:rsidR="00CD2E00" w:rsidRPr="001C0490" w:rsidRDefault="00CD2E00" w:rsidP="00CD2E00"/>
    <w:p w14:paraId="5251088B" w14:textId="77777777" w:rsidR="00CD2E00" w:rsidRPr="000C54C8" w:rsidRDefault="00CD2E00" w:rsidP="00CD2E00"/>
    <w:p w14:paraId="6D6DE4FA" w14:textId="77777777" w:rsidR="00FE545C" w:rsidRPr="007F634B" w:rsidRDefault="00FE545C" w:rsidP="007F634B"/>
    <w:sectPr w:rsidR="00FE545C" w:rsidRPr="007F63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3DCF5" w14:textId="77777777" w:rsidR="00A26799" w:rsidRDefault="00A26799">
      <w:r>
        <w:separator/>
      </w:r>
    </w:p>
  </w:endnote>
  <w:endnote w:type="continuationSeparator" w:id="0">
    <w:p w14:paraId="4A260E9E" w14:textId="77777777" w:rsidR="00A26799" w:rsidRDefault="00A26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ED822" w14:textId="77777777" w:rsidR="000D0EA7" w:rsidRDefault="000D0E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31B6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06B26" w14:textId="77777777" w:rsidR="000D0EA7" w:rsidRDefault="000D0E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A3174A" w14:textId="77777777" w:rsidR="00A26799" w:rsidRDefault="00A26799">
      <w:r>
        <w:separator/>
      </w:r>
    </w:p>
  </w:footnote>
  <w:footnote w:type="continuationSeparator" w:id="0">
    <w:p w14:paraId="17AB5F17" w14:textId="77777777" w:rsidR="00A26799" w:rsidRDefault="00A267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EB332" w14:textId="77777777" w:rsidR="000D0EA7" w:rsidRDefault="000D0E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A280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EED7C" w14:textId="77777777" w:rsidR="000D0EA7" w:rsidRDefault="000D0E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705872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964368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56141753">
    <w:abstractNumId w:val="0"/>
  </w:num>
  <w:num w:numId="4" w16cid:durableId="13099406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6799"/>
    <w:rsid w:val="00012286"/>
    <w:rsid w:val="00071CCC"/>
    <w:rsid w:val="000B731D"/>
    <w:rsid w:val="000D0EA7"/>
    <w:rsid w:val="000D6134"/>
    <w:rsid w:val="000E09C7"/>
    <w:rsid w:val="000F6589"/>
    <w:rsid w:val="00106636"/>
    <w:rsid w:val="00116EC6"/>
    <w:rsid w:val="001801DD"/>
    <w:rsid w:val="001A6853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81E46"/>
    <w:rsid w:val="007A4321"/>
    <w:rsid w:val="007F634B"/>
    <w:rsid w:val="00833933"/>
    <w:rsid w:val="00853083"/>
    <w:rsid w:val="008B2F0C"/>
    <w:rsid w:val="008B4928"/>
    <w:rsid w:val="008D2AB8"/>
    <w:rsid w:val="008F1C66"/>
    <w:rsid w:val="00970FE4"/>
    <w:rsid w:val="00A0022B"/>
    <w:rsid w:val="00A26799"/>
    <w:rsid w:val="00A346FE"/>
    <w:rsid w:val="00A47B4D"/>
    <w:rsid w:val="00A83018"/>
    <w:rsid w:val="00B774DC"/>
    <w:rsid w:val="00C969A6"/>
    <w:rsid w:val="00CA7D36"/>
    <w:rsid w:val="00CD2E00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72AA81C"/>
  <w15:chartTrackingRefBased/>
  <w15:docId w15:val="{21B623CA-B717-4B40-8E89-8785E60D6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2E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483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1899-12-31T23:00:00Z</cp:lastPrinted>
  <dcterms:created xsi:type="dcterms:W3CDTF">2022-09-09T11:07:00Z</dcterms:created>
  <dcterms:modified xsi:type="dcterms:W3CDTF">2022-09-09T11:59:00Z</dcterms:modified>
</cp:coreProperties>
</file>