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6EF24" w14:textId="778156EA" w:rsidR="007817EF" w:rsidRPr="00E50F4B" w:rsidRDefault="007817EF" w:rsidP="007817EF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536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512138A8" w14:textId="77777777" w:rsidR="007817EF" w:rsidRPr="00E50F4B" w:rsidRDefault="007817EF" w:rsidP="007817EF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287532F" w14:textId="77777777" w:rsidR="007817EF" w:rsidRPr="00E50F4B" w:rsidRDefault="007817EF" w:rsidP="007817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1C8EF6DC" w14:textId="77777777" w:rsidR="007817EF" w:rsidRPr="00E50F4B" w:rsidRDefault="007817EF" w:rsidP="007817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33A12606" w14:textId="77777777" w:rsidR="007817EF" w:rsidRPr="00E50F4B" w:rsidRDefault="007817EF" w:rsidP="007817EF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483C8554" w14:textId="77777777" w:rsidR="007817EF" w:rsidRPr="00E50F4B" w:rsidRDefault="007817EF" w:rsidP="007817E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4D3B67D" w14:textId="77777777" w:rsidR="007817EF" w:rsidRPr="00E50F4B" w:rsidRDefault="007817EF" w:rsidP="007817EF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590CC47B" w14:textId="77777777" w:rsidR="007817EF" w:rsidRPr="00E50F4B" w:rsidRDefault="007817EF" w:rsidP="007817E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59DA922D" w14:textId="77777777" w:rsidR="007817EF" w:rsidRPr="00E50F4B" w:rsidRDefault="007817EF" w:rsidP="007817EF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3126ACFA" w14:textId="77777777" w:rsidR="007817EF" w:rsidRPr="00E50F4B" w:rsidRDefault="007817EF" w:rsidP="007817EF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3C6CA7D" w14:textId="77777777" w:rsidR="007817EF" w:rsidRPr="00E50F4B" w:rsidRDefault="007817EF" w:rsidP="007817EF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C52E4D0" w14:textId="77777777" w:rsidR="007817EF" w:rsidRPr="00E50F4B" w:rsidRDefault="007817EF" w:rsidP="007817EF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32103BC" w14:textId="77777777" w:rsidR="007817EF" w:rsidRPr="00E50F4B" w:rsidRDefault="007817EF" w:rsidP="007817EF">
      <w:pPr>
        <w:spacing w:line="254" w:lineRule="auto"/>
        <w:rPr>
          <w:rFonts w:ascii="Arial" w:hAnsi="Arial" w:cs="Arial"/>
        </w:rPr>
      </w:pPr>
    </w:p>
    <w:p w14:paraId="64992D05" w14:textId="77777777" w:rsidR="007817EF" w:rsidRPr="00E50F4B" w:rsidRDefault="007817EF" w:rsidP="007817EF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6360FDF8" w14:textId="77777777" w:rsidR="007817EF" w:rsidRPr="00E50F4B" w:rsidRDefault="007817EF" w:rsidP="007817E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AFBF52D" w14:textId="77777777" w:rsidR="007817EF" w:rsidRPr="00E50F4B" w:rsidRDefault="007817EF" w:rsidP="007817EF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Prawo zamówień publicznych (dalej jako: ustawa Pzp)</w:t>
      </w:r>
    </w:p>
    <w:p w14:paraId="4EF99045" w14:textId="77777777" w:rsidR="007817EF" w:rsidRPr="00E50F4B" w:rsidRDefault="007817EF" w:rsidP="007817EF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720877F" w14:textId="61BBE7D6" w:rsidR="007817EF" w:rsidRPr="00E50F4B" w:rsidRDefault="007817EF" w:rsidP="007817EF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E923E9" w:rsidRPr="00781E46">
        <w:rPr>
          <w:b/>
        </w:rPr>
        <w:t>Dostawa sferycznej macierzy mikrofonowej orz mikrofonu ambisonicznego dla WIEiT</w:t>
      </w:r>
      <w:r>
        <w:rPr>
          <w:b/>
        </w:rPr>
        <w:t>, znak sprawy: KC-zp.272-5</w:t>
      </w:r>
      <w:r w:rsidR="007B4E0E">
        <w:rPr>
          <w:b/>
        </w:rPr>
        <w:t>3</w:t>
      </w:r>
      <w:r>
        <w:rPr>
          <w:b/>
        </w:rPr>
        <w:t>6/22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15FB0A93" w14:textId="77777777" w:rsidR="007817EF" w:rsidRPr="00E50F4B" w:rsidRDefault="007817EF" w:rsidP="007817EF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AD17168" w14:textId="77777777" w:rsidR="007817EF" w:rsidRPr="00E50F4B" w:rsidRDefault="007817EF" w:rsidP="007817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FF891FA" w14:textId="77777777" w:rsidR="007817EF" w:rsidRPr="008D61B1" w:rsidRDefault="007817EF" w:rsidP="007817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>ustawy Pzp.</w:t>
      </w:r>
    </w:p>
    <w:p w14:paraId="6E04EC93" w14:textId="77777777" w:rsidR="007817EF" w:rsidRPr="00E50F4B" w:rsidRDefault="007817EF" w:rsidP="007817EF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4DF4AB8D" w14:textId="77777777" w:rsidR="007817EF" w:rsidRPr="00E50F4B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E662CA5" w14:textId="77777777" w:rsidR="007817EF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70CB8969" w14:textId="77777777" w:rsidR="007817EF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B636852" w14:textId="77777777" w:rsidR="007817EF" w:rsidRPr="008D61B1" w:rsidRDefault="007817EF" w:rsidP="007817EF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3FA5F046" w14:textId="77777777" w:rsidR="007817EF" w:rsidRPr="00E50F4B" w:rsidRDefault="007817EF" w:rsidP="007817EF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5BFF8924" w14:textId="77777777" w:rsidR="007817EF" w:rsidRPr="00E50F4B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3D1081" w14:textId="77777777" w:rsidR="007817EF" w:rsidRPr="00E50F4B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2AF0A51" w14:textId="77777777" w:rsidR="007817EF" w:rsidRPr="00E50F4B" w:rsidRDefault="007817EF" w:rsidP="007817EF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02B9D2B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43948FF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14B23854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427B241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1EE22E1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7BD0594" w14:textId="77777777" w:rsidR="007817EF" w:rsidRPr="00E50F4B" w:rsidRDefault="007817EF" w:rsidP="007817E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98BD18F" w14:textId="77777777" w:rsidR="007817EF" w:rsidRPr="00E50F4B" w:rsidRDefault="007817EF" w:rsidP="007817EF"/>
    <w:p w14:paraId="33F35023" w14:textId="77777777" w:rsidR="007817EF" w:rsidRPr="00E50F4B" w:rsidRDefault="007817EF" w:rsidP="007817EF"/>
    <w:p w14:paraId="18562BDA" w14:textId="77777777" w:rsidR="007817EF" w:rsidRDefault="007817EF" w:rsidP="007817EF"/>
    <w:p w14:paraId="3CDD1B91" w14:textId="77777777" w:rsidR="007817EF" w:rsidRPr="00411A1B" w:rsidRDefault="007817EF" w:rsidP="007817EF"/>
    <w:p w14:paraId="09776D8F" w14:textId="77777777" w:rsidR="007817EF" w:rsidRPr="00232D1D" w:rsidRDefault="007817EF" w:rsidP="007817EF"/>
    <w:p w14:paraId="45B2BF4C" w14:textId="77777777" w:rsidR="007817EF" w:rsidRPr="00F43600" w:rsidRDefault="007817EF" w:rsidP="007817EF"/>
    <w:p w14:paraId="41659403" w14:textId="77777777" w:rsidR="005103B9" w:rsidRPr="007817EF" w:rsidRDefault="005103B9" w:rsidP="007817EF"/>
    <w:sectPr w:rsidR="005103B9" w:rsidRPr="00781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4C11D" w14:textId="77777777" w:rsidR="002A78D8" w:rsidRDefault="002A78D8" w:rsidP="0038231F">
      <w:pPr>
        <w:spacing w:after="0" w:line="240" w:lineRule="auto"/>
      </w:pPr>
      <w:r>
        <w:separator/>
      </w:r>
    </w:p>
  </w:endnote>
  <w:endnote w:type="continuationSeparator" w:id="0">
    <w:p w14:paraId="55E4AB9D" w14:textId="77777777" w:rsidR="002A78D8" w:rsidRDefault="002A78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87CC2" w14:textId="77777777" w:rsidR="003B7808" w:rsidRDefault="003B78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578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9882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73E5" w14:textId="77777777" w:rsidR="003B7808" w:rsidRDefault="003B78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024B5" w14:textId="77777777" w:rsidR="002A78D8" w:rsidRDefault="002A78D8" w:rsidP="0038231F">
      <w:pPr>
        <w:spacing w:after="0" w:line="240" w:lineRule="auto"/>
      </w:pPr>
      <w:r>
        <w:separator/>
      </w:r>
    </w:p>
  </w:footnote>
  <w:footnote w:type="continuationSeparator" w:id="0">
    <w:p w14:paraId="2189F9BA" w14:textId="77777777" w:rsidR="002A78D8" w:rsidRDefault="002A78D8" w:rsidP="0038231F">
      <w:pPr>
        <w:spacing w:after="0" w:line="240" w:lineRule="auto"/>
      </w:pPr>
      <w:r>
        <w:continuationSeparator/>
      </w:r>
    </w:p>
  </w:footnote>
  <w:footnote w:id="1">
    <w:p w14:paraId="756190DC" w14:textId="77777777" w:rsidR="007817EF" w:rsidRPr="0024624C" w:rsidRDefault="007817EF" w:rsidP="007817E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3AFF485A" w14:textId="77777777" w:rsidR="007817EF" w:rsidRPr="008D4C56" w:rsidRDefault="007817EF" w:rsidP="007817EF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E9073" w14:textId="77777777" w:rsidR="003B7808" w:rsidRDefault="003B7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70CD6" w14:textId="77777777" w:rsidR="003B7808" w:rsidRDefault="003B7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424FA" w14:textId="77777777" w:rsidR="003B7808" w:rsidRDefault="003B78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990122">
    <w:abstractNumId w:val="7"/>
  </w:num>
  <w:num w:numId="2" w16cid:durableId="1823231409">
    <w:abstractNumId w:val="0"/>
  </w:num>
  <w:num w:numId="3" w16cid:durableId="1199661493">
    <w:abstractNumId w:val="6"/>
  </w:num>
  <w:num w:numId="4" w16cid:durableId="562446326">
    <w:abstractNumId w:val="9"/>
  </w:num>
  <w:num w:numId="5" w16cid:durableId="2092042756">
    <w:abstractNumId w:val="8"/>
  </w:num>
  <w:num w:numId="6" w16cid:durableId="2040542276">
    <w:abstractNumId w:val="5"/>
  </w:num>
  <w:num w:numId="7" w16cid:durableId="1634676792">
    <w:abstractNumId w:val="1"/>
  </w:num>
  <w:num w:numId="8" w16cid:durableId="31542775">
    <w:abstractNumId w:val="3"/>
  </w:num>
  <w:num w:numId="9" w16cid:durableId="1103844618">
    <w:abstractNumId w:val="2"/>
  </w:num>
  <w:num w:numId="10" w16cid:durableId="833448316">
    <w:abstractNumId w:val="4"/>
  </w:num>
  <w:num w:numId="11" w16cid:durableId="19774864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8D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78D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80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7EF"/>
    <w:rsid w:val="007840F2"/>
    <w:rsid w:val="007936D6"/>
    <w:rsid w:val="007961C8"/>
    <w:rsid w:val="007B01C8"/>
    <w:rsid w:val="007B4E0E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3E9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DCB5B9"/>
  <w15:chartTrackingRefBased/>
  <w15:docId w15:val="{7D28A4C3-74A0-45E3-BEEE-E925695A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17E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2022-09-09T11:12:00Z</cp:lastPrinted>
  <dcterms:created xsi:type="dcterms:W3CDTF">2022-09-09T11:12:00Z</dcterms:created>
  <dcterms:modified xsi:type="dcterms:W3CDTF">2022-09-09T12:02:00Z</dcterms:modified>
</cp:coreProperties>
</file>