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3E9401E8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9C7573" w:rsidRPr="009C7573">
        <w:rPr>
          <w:b/>
          <w:sz w:val="22"/>
          <w:szCs w:val="22"/>
        </w:rPr>
        <w:t xml:space="preserve">Dostawa </w:t>
      </w:r>
      <w:r w:rsidR="00186DB7" w:rsidRPr="00186DB7">
        <w:rPr>
          <w:b/>
          <w:sz w:val="22"/>
          <w:szCs w:val="22"/>
        </w:rPr>
        <w:t>siłowników hydraulicznych (4 sztuki) - KC-zp.272-554/22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63E3F804" w14:textId="77777777" w:rsidR="009C7573" w:rsidRDefault="009C7573" w:rsidP="00404400">
      <w:pPr>
        <w:jc w:val="both"/>
        <w:rPr>
          <w:sz w:val="22"/>
          <w:szCs w:val="22"/>
        </w:rPr>
      </w:pPr>
    </w:p>
    <w:p w14:paraId="069C67E6" w14:textId="77777777" w:rsidR="00D7628E" w:rsidRDefault="00D7628E" w:rsidP="00D7628E">
      <w:pPr>
        <w:tabs>
          <w:tab w:val="left" w:pos="40"/>
          <w:tab w:val="left" w:pos="400"/>
        </w:tabs>
        <w:suppressAutoHyphens/>
        <w:spacing w:after="160" w:line="244" w:lineRule="auto"/>
        <w:textAlignment w:val="baseline"/>
        <w:rPr>
          <w:b/>
          <w:bCs/>
          <w:u w:val="single"/>
          <w:lang w:eastAsia="zh-CN"/>
        </w:rPr>
      </w:pPr>
      <w:r>
        <w:rPr>
          <w:b/>
          <w:bCs/>
          <w:sz w:val="22"/>
          <w:szCs w:val="22"/>
          <w:u w:val="single"/>
        </w:rPr>
        <w:t>Za komplet 4 szt.:</w:t>
      </w:r>
    </w:p>
    <w:p w14:paraId="394A889E" w14:textId="77777777" w:rsidR="00D7628E" w:rsidRDefault="00D7628E" w:rsidP="00D7628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7B67F9B9" w14:textId="77777777" w:rsidR="00D7628E" w:rsidRDefault="00D7628E" w:rsidP="00D7628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EE436BA" w14:textId="77777777" w:rsidR="00D7628E" w:rsidRDefault="00D7628E" w:rsidP="00D7628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7414559C" w14:textId="77777777" w:rsidR="00D7628E" w:rsidRDefault="00D7628E" w:rsidP="00D7628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B252BEB" w14:textId="77777777" w:rsidR="00D7628E" w:rsidRDefault="00D7628E" w:rsidP="00D7628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C12C616" w14:textId="77777777" w:rsidR="00D7628E" w:rsidRDefault="00D7628E" w:rsidP="00D7628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7463387" w14:textId="77777777" w:rsidR="00D7628E" w:rsidRDefault="00D7628E" w:rsidP="00D7628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4B338D7F" w14:textId="5C392325" w:rsidR="00D7628E" w:rsidRDefault="00D7628E" w:rsidP="00D7628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Producent/model zaoferowanych </w:t>
      </w:r>
      <w:r>
        <w:rPr>
          <w:rFonts w:cstheme="minorHAnsi"/>
          <w:color w:val="000000"/>
          <w:sz w:val="22"/>
          <w:szCs w:val="22"/>
          <w:shd w:val="clear" w:color="auto" w:fill="FFFFFF"/>
        </w:rPr>
        <w:t>siłowników hydraulicznych</w:t>
      </w:r>
      <w:r>
        <w:rPr>
          <w:b w:val="0"/>
          <w:sz w:val="22"/>
          <w:szCs w:val="22"/>
        </w:rPr>
        <w:t>……………………………………….</w:t>
      </w:r>
    </w:p>
    <w:p w14:paraId="00D27BF5" w14:textId="77777777" w:rsidR="0095519C" w:rsidRDefault="0095519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006D6BF0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CE0095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5A20E26E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03101D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4F19F520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DDB048" w14:textId="170618B0" w:rsidR="00186DB7" w:rsidRDefault="00186DB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FEDCE09" w14:textId="77777777" w:rsidR="00D7628E" w:rsidRPr="0055729C" w:rsidRDefault="00D7628E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A263F" w14:textId="77777777" w:rsidR="00D160EC" w:rsidRDefault="00D160EC">
      <w:r>
        <w:separator/>
      </w:r>
    </w:p>
  </w:endnote>
  <w:endnote w:type="continuationSeparator" w:id="0">
    <w:p w14:paraId="0AD9D707" w14:textId="77777777" w:rsidR="00D160EC" w:rsidRDefault="00D16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FF580" w14:textId="77777777" w:rsidR="00D160EC" w:rsidRDefault="00D160EC">
      <w:r>
        <w:separator/>
      </w:r>
    </w:p>
  </w:footnote>
  <w:footnote w:type="continuationSeparator" w:id="0">
    <w:p w14:paraId="5C8C1AFD" w14:textId="77777777" w:rsidR="00D160EC" w:rsidRDefault="00D16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1616D" w14:textId="386BF9FC" w:rsidR="00204471" w:rsidRDefault="00204471">
    <w:pPr>
      <w:pStyle w:val="Nagwek"/>
    </w:pPr>
    <w:r w:rsidRPr="00F8428E">
      <w:rPr>
        <w:rFonts w:ascii="Verdana" w:hAnsi="Verdana"/>
        <w:i/>
        <w:noProof/>
        <w:sz w:val="14"/>
      </w:rPr>
      <w:drawing>
        <wp:inline distT="0" distB="0" distL="0" distR="0" wp14:anchorId="21620D4B" wp14:editId="149266AE">
          <wp:extent cx="5759450" cy="467049"/>
          <wp:effectExtent l="0" t="0" r="0" b="9525"/>
          <wp:docPr id="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4670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86DB7"/>
    <w:rsid w:val="001B44E8"/>
    <w:rsid w:val="001D4612"/>
    <w:rsid w:val="0020013C"/>
    <w:rsid w:val="00204471"/>
    <w:rsid w:val="00207E98"/>
    <w:rsid w:val="002723B0"/>
    <w:rsid w:val="00276FDA"/>
    <w:rsid w:val="00287CEE"/>
    <w:rsid w:val="00290074"/>
    <w:rsid w:val="002A43EC"/>
    <w:rsid w:val="002C78CE"/>
    <w:rsid w:val="002D5A04"/>
    <w:rsid w:val="002E7627"/>
    <w:rsid w:val="00315A4A"/>
    <w:rsid w:val="00357602"/>
    <w:rsid w:val="003A24EB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160EC"/>
    <w:rsid w:val="00D24208"/>
    <w:rsid w:val="00D60C38"/>
    <w:rsid w:val="00D611FE"/>
    <w:rsid w:val="00D63B96"/>
    <w:rsid w:val="00D66893"/>
    <w:rsid w:val="00D7628E"/>
    <w:rsid w:val="00D90ACB"/>
    <w:rsid w:val="00DB468F"/>
    <w:rsid w:val="00DC1500"/>
    <w:rsid w:val="00DD31FC"/>
    <w:rsid w:val="00E44371"/>
    <w:rsid w:val="00E46350"/>
    <w:rsid w:val="00E6277C"/>
    <w:rsid w:val="00E731D3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2022-09-13T12:12:00Z</cp:lastPrinted>
  <dcterms:created xsi:type="dcterms:W3CDTF">2022-09-13T12:12:00Z</dcterms:created>
  <dcterms:modified xsi:type="dcterms:W3CDTF">2022-09-13T12:12:00Z</dcterms:modified>
</cp:coreProperties>
</file>