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94F" w:rsidRDefault="0046394F" w:rsidP="0046394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46394F" w:rsidRDefault="0046394F" w:rsidP="0046394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6394F" w:rsidRDefault="0046394F" w:rsidP="0046394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6394F" w:rsidRDefault="0046394F" w:rsidP="0046394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46394F" w:rsidRDefault="0046394F" w:rsidP="0046394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46394F" w:rsidRDefault="0046394F" w:rsidP="0046394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46394F" w:rsidRDefault="0046394F" w:rsidP="0046394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:rsidR="0046394F" w:rsidRDefault="0046394F" w:rsidP="0046394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46394F" w:rsidRDefault="0046394F" w:rsidP="0046394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46394F" w:rsidRDefault="0046394F" w:rsidP="0046394F">
      <w:pPr>
        <w:ind w:firstLine="3969"/>
        <w:rPr>
          <w:b/>
          <w:sz w:val="22"/>
          <w:szCs w:val="22"/>
        </w:rPr>
      </w:pPr>
    </w:p>
    <w:p w:rsidR="0046394F" w:rsidRDefault="0046394F" w:rsidP="0046394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230C2E">
        <w:rPr>
          <w:b/>
          <w:sz w:val="22"/>
          <w:szCs w:val="22"/>
        </w:rPr>
        <w:t>usługi rzecznika patentowego w zakresie uzyskiwania i utrzymywania ochrony patentowej wynalazków - KC-zp.272-427/22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warunków zamówienia.</w:t>
      </w:r>
    </w:p>
    <w:p w:rsidR="0034706C" w:rsidRPr="0034706C" w:rsidRDefault="0034706C" w:rsidP="0034706C">
      <w:pPr>
        <w:suppressAutoHyphens/>
        <w:spacing w:line="276" w:lineRule="auto"/>
        <w:jc w:val="both"/>
        <w:rPr>
          <w:b/>
          <w:sz w:val="22"/>
          <w:szCs w:val="22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3184"/>
        <w:gridCol w:w="1329"/>
        <w:gridCol w:w="1121"/>
        <w:gridCol w:w="1560"/>
        <w:gridCol w:w="1560"/>
      </w:tblGrid>
      <w:tr w:rsidR="00BB1AE2" w:rsidRPr="0034706C" w:rsidTr="00BB1AE2"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34706C">
              <w:rPr>
                <w:iCs/>
                <w:sz w:val="22"/>
                <w:szCs w:val="22"/>
                <w:lang w:eastAsia="zh-CN"/>
              </w:rPr>
              <w:t>Etap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Cena jednostkowa</w:t>
            </w:r>
          </w:p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netto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Ilość sztuk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Cena netto/ </w:t>
            </w:r>
            <w:r w:rsidR="00204594">
              <w:rPr>
                <w:sz w:val="22"/>
                <w:szCs w:val="22"/>
                <w:lang w:eastAsia="zh-CN"/>
              </w:rPr>
              <w:t xml:space="preserve">wartość </w:t>
            </w:r>
            <w:r>
              <w:rPr>
                <w:sz w:val="22"/>
                <w:szCs w:val="22"/>
                <w:lang w:eastAsia="zh-CN"/>
              </w:rPr>
              <w:t>wynagrodzeni</w:t>
            </w:r>
            <w:r w:rsidR="00204594">
              <w:rPr>
                <w:sz w:val="22"/>
                <w:szCs w:val="22"/>
                <w:lang w:eastAsia="zh-CN"/>
              </w:rPr>
              <w:t>a netto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Cena brutto/ </w:t>
            </w:r>
            <w:r w:rsidR="00204594">
              <w:rPr>
                <w:sz w:val="22"/>
                <w:szCs w:val="22"/>
                <w:lang w:eastAsia="zh-CN"/>
              </w:rPr>
              <w:t xml:space="preserve">wartość </w:t>
            </w:r>
            <w:r>
              <w:rPr>
                <w:sz w:val="22"/>
                <w:szCs w:val="22"/>
                <w:lang w:eastAsia="zh-CN"/>
              </w:rPr>
              <w:t>wynagrodzeni</w:t>
            </w:r>
            <w:r w:rsidR="00204594">
              <w:rPr>
                <w:sz w:val="22"/>
                <w:szCs w:val="22"/>
                <w:lang w:eastAsia="zh-CN"/>
              </w:rPr>
              <w:t>a brutto</w:t>
            </w:r>
          </w:p>
        </w:tc>
      </w:tr>
      <w:tr w:rsidR="00BB1AE2" w:rsidRPr="0034706C" w:rsidTr="00BB1AE2">
        <w:trPr>
          <w:trHeight w:val="6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 w:rsidRPr="0034706C">
              <w:rPr>
                <w:sz w:val="22"/>
                <w:szCs w:val="22"/>
                <w:lang w:eastAsia="zh-CN"/>
              </w:rPr>
              <w:t>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DC6909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DC6909">
              <w:rPr>
                <w:b/>
                <w:bCs/>
                <w:iCs/>
                <w:sz w:val="22"/>
                <w:szCs w:val="22"/>
                <w:lang w:eastAsia="zh-CN"/>
              </w:rPr>
              <w:t xml:space="preserve">Opracowanie dokumentacji </w:t>
            </w:r>
            <w:r w:rsidR="008C475D" w:rsidRPr="00DC6909">
              <w:rPr>
                <w:b/>
                <w:bCs/>
                <w:iCs/>
                <w:sz w:val="22"/>
                <w:szCs w:val="22"/>
                <w:lang w:eastAsia="zh-CN"/>
              </w:rPr>
              <w:t xml:space="preserve">zakończone zgłoszeniem </w:t>
            </w:r>
            <w:r w:rsidRPr="00DC6909">
              <w:rPr>
                <w:b/>
                <w:bCs/>
                <w:iCs/>
                <w:sz w:val="22"/>
                <w:szCs w:val="22"/>
                <w:lang w:eastAsia="zh-CN"/>
              </w:rPr>
              <w:t xml:space="preserve">w UPRP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34706C">
              <w:rPr>
                <w:b/>
                <w:sz w:val="22"/>
                <w:szCs w:val="22"/>
                <w:lang w:eastAsia="zh-CN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BB1AE2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 w:rsidRPr="0034706C">
              <w:rPr>
                <w:sz w:val="22"/>
                <w:szCs w:val="22"/>
                <w:lang w:eastAsia="zh-CN"/>
              </w:rPr>
              <w:t>II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DC6909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DC6909">
              <w:rPr>
                <w:b/>
                <w:sz w:val="22"/>
                <w:szCs w:val="22"/>
              </w:rPr>
              <w:t xml:space="preserve">Opracowanie dokumentacji </w:t>
            </w:r>
            <w:r w:rsidR="008C475D" w:rsidRPr="00DC6909">
              <w:rPr>
                <w:b/>
                <w:bCs/>
                <w:iCs/>
                <w:sz w:val="22"/>
                <w:szCs w:val="22"/>
                <w:lang w:eastAsia="zh-CN"/>
              </w:rPr>
              <w:t xml:space="preserve">zakończone zgłoszeniem </w:t>
            </w:r>
            <w:r w:rsidRPr="00DC6909">
              <w:rPr>
                <w:b/>
                <w:sz w:val="22"/>
                <w:szCs w:val="22"/>
              </w:rPr>
              <w:t xml:space="preserve">do EPO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34706C">
              <w:rPr>
                <w:b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BB1AE2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III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DC6909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DC6909">
              <w:rPr>
                <w:b/>
                <w:sz w:val="22"/>
                <w:szCs w:val="22"/>
                <w:lang w:eastAsia="zh-CN"/>
              </w:rPr>
              <w:t>Kontynuacja procedury przed EPO w sprawach zgłoszeń dokonanych w Etapie II</w:t>
            </w:r>
            <w:r w:rsidR="008C475D" w:rsidRPr="00DC6909">
              <w:rPr>
                <w:b/>
                <w:sz w:val="22"/>
                <w:szCs w:val="22"/>
                <w:lang w:eastAsia="zh-CN"/>
              </w:rPr>
              <w:t>, tj. zgłoszenie odpowiedzi na raport z poszukiwań i wniosku o badanie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34706C">
              <w:rPr>
                <w:b/>
                <w:sz w:val="22"/>
                <w:szCs w:val="22"/>
                <w:lang w:eastAsia="zh-CN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BB1AE2" w:rsidRPr="0034706C" w:rsidTr="00BB1A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DC6909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DC6909">
              <w:rPr>
                <w:b/>
                <w:sz w:val="22"/>
                <w:szCs w:val="22"/>
                <w:lang w:eastAsia="zh-CN"/>
              </w:rPr>
              <w:t>RAZEM: Etap I + Etap II + Etap III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E2" w:rsidRPr="0034706C" w:rsidRDefault="00BB1AE2" w:rsidP="0034706C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</w:tbl>
    <w:p w:rsidR="0034706C" w:rsidRPr="0034706C" w:rsidRDefault="0034706C" w:rsidP="0034706C">
      <w:pPr>
        <w:widowControl w:val="0"/>
        <w:suppressAutoHyphens/>
        <w:spacing w:line="264" w:lineRule="auto"/>
        <w:ind w:right="1"/>
        <w:jc w:val="both"/>
        <w:rPr>
          <w:b/>
          <w:sz w:val="20"/>
          <w:lang w:eastAsia="zh-CN"/>
        </w:rPr>
      </w:pPr>
    </w:p>
    <w:p w:rsidR="0046394F" w:rsidRDefault="0046394F" w:rsidP="0046394F">
      <w:pPr>
        <w:widowControl w:val="0"/>
        <w:spacing w:before="120" w:line="264" w:lineRule="auto"/>
        <w:rPr>
          <w:b/>
          <w:sz w:val="22"/>
          <w:szCs w:val="22"/>
        </w:rPr>
      </w:pPr>
      <w:r w:rsidRPr="005D6569">
        <w:rPr>
          <w:b/>
          <w:sz w:val="22"/>
          <w:szCs w:val="22"/>
        </w:rPr>
        <w:t>Cena brutto</w:t>
      </w:r>
      <w:r w:rsidRPr="005D6569">
        <w:rPr>
          <w:i/>
          <w:sz w:val="22"/>
          <w:szCs w:val="22"/>
        </w:rPr>
        <w:t>/</w:t>
      </w:r>
      <w:r w:rsidRPr="005D6569">
        <w:rPr>
          <w:b/>
          <w:sz w:val="22"/>
          <w:szCs w:val="22"/>
        </w:rPr>
        <w:t>wynagrodzenie* za całość zamówienia: ......................................................PLN</w:t>
      </w:r>
    </w:p>
    <w:p w:rsidR="0046394F" w:rsidRPr="005D6569" w:rsidRDefault="0046394F" w:rsidP="0046394F">
      <w:pPr>
        <w:widowControl w:val="0"/>
        <w:spacing w:before="120" w:line="264" w:lineRule="auto"/>
        <w:jc w:val="both"/>
        <w:rPr>
          <w:sz w:val="22"/>
          <w:szCs w:val="22"/>
        </w:rPr>
      </w:pPr>
      <w:r w:rsidRPr="005D6569">
        <w:rPr>
          <w:sz w:val="22"/>
          <w:szCs w:val="22"/>
        </w:rPr>
        <w:lastRenderedPageBreak/>
        <w:t>Słownie brutto:.......................................................................................................................</w:t>
      </w:r>
    </w:p>
    <w:p w:rsidR="00BB1AE2" w:rsidRPr="00BB1AE2" w:rsidRDefault="00BB1AE2" w:rsidP="00BB1AE2">
      <w:pPr>
        <w:tabs>
          <w:tab w:val="left" w:pos="426"/>
        </w:tabs>
        <w:jc w:val="both"/>
        <w:rPr>
          <w:b/>
          <w:sz w:val="22"/>
          <w:szCs w:val="22"/>
        </w:rPr>
      </w:pPr>
      <w:r w:rsidRPr="00BB1AE2">
        <w:rPr>
          <w:b/>
          <w:sz w:val="22"/>
          <w:szCs w:val="22"/>
        </w:rPr>
        <w:t>Powyższa cena</w:t>
      </w:r>
      <w:r>
        <w:rPr>
          <w:b/>
          <w:sz w:val="22"/>
          <w:szCs w:val="22"/>
        </w:rPr>
        <w:t>/wynagrodzenie</w:t>
      </w:r>
      <w:r w:rsidRPr="00BB1AE2">
        <w:rPr>
          <w:b/>
          <w:sz w:val="22"/>
          <w:szCs w:val="22"/>
        </w:rPr>
        <w:t xml:space="preserve"> zawiera podatek VAT w wysokości .......... % tj.…………………….PLN</w:t>
      </w:r>
    </w:p>
    <w:p w:rsidR="000B31AC" w:rsidRDefault="000B31AC" w:rsidP="000B31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0B31AC" w:rsidRDefault="000B31AC" w:rsidP="000B31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65E2">
        <w:rPr>
          <w:b/>
          <w:sz w:val="22"/>
          <w:szCs w:val="22"/>
          <w:u w:val="single"/>
        </w:rPr>
        <w:t xml:space="preserve">Kryterium oceny ofert </w:t>
      </w:r>
    </w:p>
    <w:p w:rsidR="0046394F" w:rsidRDefault="000B31AC" w:rsidP="000B31A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Osoba wyznaczona do realizacji </w:t>
      </w:r>
      <w:r>
        <w:rPr>
          <w:rFonts w:eastAsia="Tahoma"/>
          <w:kern w:val="3"/>
          <w:sz w:val="22"/>
          <w:szCs w:val="22"/>
        </w:rPr>
        <w:t>zamówienia</w:t>
      </w:r>
      <w:r>
        <w:rPr>
          <w:sz w:val="22"/>
          <w:szCs w:val="22"/>
        </w:rPr>
        <w:t>:</w:t>
      </w:r>
    </w:p>
    <w:tbl>
      <w:tblPr>
        <w:tblW w:w="8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3"/>
        <w:gridCol w:w="5768"/>
      </w:tblGrid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594" w:rsidRPr="000B31AC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0B31AC">
              <w:rPr>
                <w:b/>
                <w:color w:val="000000"/>
                <w:sz w:val="16"/>
                <w:szCs w:val="16"/>
              </w:rPr>
              <w:t xml:space="preserve">Imię i Nazwisko osoby </w:t>
            </w:r>
            <w:r w:rsidRPr="000B31AC">
              <w:rPr>
                <w:rFonts w:eastAsia="Tahoma"/>
                <w:kern w:val="3"/>
                <w:sz w:val="16"/>
                <w:szCs w:val="16"/>
              </w:rPr>
              <w:t>skierowanej do realizacji zamówieni</w:t>
            </w:r>
            <w:r>
              <w:rPr>
                <w:rFonts w:eastAsia="Tahoma"/>
                <w:kern w:val="3"/>
                <w:sz w:val="16"/>
                <w:szCs w:val="16"/>
              </w:rPr>
              <w:t>a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594" w:rsidRPr="000B31AC" w:rsidRDefault="00204594" w:rsidP="00235E99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0B31AC">
              <w:rPr>
                <w:b/>
                <w:color w:val="000000"/>
                <w:sz w:val="16"/>
                <w:szCs w:val="16"/>
              </w:rPr>
              <w:t>Doświadczenie osoby wyznaczonej do realizacji zamówienia</w:t>
            </w:r>
          </w:p>
        </w:tc>
      </w:tr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B21E2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04594" w:rsidRDefault="00204594" w:rsidP="00035898">
            <w:pPr>
              <w:pStyle w:val="Tekstpodstawowy"/>
              <w:numPr>
                <w:ilvl w:val="0"/>
                <w:numId w:val="6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dokonanie w okresie ostatnich 5 lat </w:t>
            </w:r>
            <w:r w:rsidRPr="00204594">
              <w:rPr>
                <w:sz w:val="20"/>
              </w:rPr>
              <w:t>…………</w:t>
            </w:r>
            <w:r w:rsidRPr="00204594">
              <w:rPr>
                <w:b w:val="0"/>
                <w:sz w:val="20"/>
              </w:rPr>
              <w:t xml:space="preserve">/proszę podać ilość i numery/ </w:t>
            </w:r>
            <w:r w:rsidRPr="00204594">
              <w:rPr>
                <w:sz w:val="20"/>
              </w:rPr>
              <w:t>zgłoszeń</w:t>
            </w:r>
            <w:r w:rsidRPr="00204594">
              <w:rPr>
                <w:b w:val="0"/>
                <w:sz w:val="20"/>
              </w:rPr>
              <w:t xml:space="preserve"> </w:t>
            </w:r>
            <w:r w:rsidRPr="00204594">
              <w:rPr>
                <w:sz w:val="20"/>
              </w:rPr>
              <w:t>wynalazków</w:t>
            </w:r>
            <w:r w:rsidRPr="00204594">
              <w:rPr>
                <w:b w:val="0"/>
                <w:sz w:val="20"/>
              </w:rPr>
              <w:t xml:space="preserve"> do europejskiego Urzędu Patentowego </w:t>
            </w:r>
          </w:p>
          <w:p w:rsidR="00204594" w:rsidRPr="00204594" w:rsidRDefault="00204594" w:rsidP="00035898">
            <w:pPr>
              <w:pStyle w:val="Tekstpodstawowy"/>
              <w:numPr>
                <w:ilvl w:val="0"/>
                <w:numId w:val="6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uzyskanie w okresie ostatnich 5 lat …………/proszę podać ilość i numery/ </w:t>
            </w:r>
            <w:r w:rsidRPr="00204594">
              <w:rPr>
                <w:sz w:val="20"/>
              </w:rPr>
              <w:t>patentów</w:t>
            </w:r>
            <w:r w:rsidRPr="00204594">
              <w:rPr>
                <w:b w:val="0"/>
                <w:sz w:val="20"/>
              </w:rPr>
              <w:t xml:space="preserve"> w Europejskim Urzędzie Patentowym</w:t>
            </w:r>
          </w:p>
          <w:p w:rsidR="00204594" w:rsidRPr="002B21E2" w:rsidRDefault="00204594" w:rsidP="00235E99">
            <w:pPr>
              <w:pStyle w:val="Tekstpodstawowy"/>
              <w:spacing w:line="240" w:lineRule="auto"/>
              <w:jc w:val="both"/>
              <w:rPr>
                <w:b w:val="0"/>
                <w:color w:val="000000"/>
                <w:sz w:val="16"/>
                <w:szCs w:val="16"/>
              </w:rPr>
            </w:pPr>
          </w:p>
        </w:tc>
      </w:tr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B21E2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04594" w:rsidRDefault="00204594" w:rsidP="00204594">
            <w:pPr>
              <w:pStyle w:val="Tekstpodstawowy"/>
              <w:numPr>
                <w:ilvl w:val="0"/>
                <w:numId w:val="10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dokonanie w okresie ostatnich 5 lat </w:t>
            </w:r>
            <w:r w:rsidRPr="00204594">
              <w:rPr>
                <w:sz w:val="20"/>
              </w:rPr>
              <w:t>…………</w:t>
            </w:r>
            <w:r w:rsidRPr="00204594">
              <w:rPr>
                <w:b w:val="0"/>
                <w:sz w:val="20"/>
              </w:rPr>
              <w:t xml:space="preserve">/proszę podać ilość </w:t>
            </w:r>
            <w:r w:rsidRPr="00204594">
              <w:rPr>
                <w:b w:val="0"/>
                <w:sz w:val="20"/>
              </w:rPr>
              <w:t>i numery</w:t>
            </w:r>
            <w:r w:rsidRPr="00204594">
              <w:rPr>
                <w:b w:val="0"/>
                <w:sz w:val="20"/>
              </w:rPr>
              <w:t xml:space="preserve">/ </w:t>
            </w:r>
            <w:r w:rsidRPr="00204594">
              <w:rPr>
                <w:sz w:val="20"/>
              </w:rPr>
              <w:t>zgłoszeń</w:t>
            </w:r>
            <w:r w:rsidRPr="00204594">
              <w:rPr>
                <w:b w:val="0"/>
                <w:sz w:val="20"/>
              </w:rPr>
              <w:t xml:space="preserve"> </w:t>
            </w:r>
            <w:r w:rsidRPr="00204594">
              <w:rPr>
                <w:sz w:val="20"/>
              </w:rPr>
              <w:t>wynalazków</w:t>
            </w:r>
            <w:r w:rsidRPr="00204594">
              <w:rPr>
                <w:b w:val="0"/>
                <w:sz w:val="20"/>
              </w:rPr>
              <w:t xml:space="preserve"> do europejskiego Urzędu Patentowego </w:t>
            </w:r>
          </w:p>
          <w:p w:rsidR="00204594" w:rsidRPr="00204594" w:rsidRDefault="00204594" w:rsidP="00204594">
            <w:pPr>
              <w:pStyle w:val="Tekstpodstawowy"/>
              <w:numPr>
                <w:ilvl w:val="0"/>
                <w:numId w:val="10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uzyskanie w okresie ostatnich 5 lat …………/proszę podać ilość </w:t>
            </w:r>
            <w:r w:rsidRPr="00204594">
              <w:rPr>
                <w:b w:val="0"/>
                <w:sz w:val="20"/>
              </w:rPr>
              <w:t xml:space="preserve">i numery/ </w:t>
            </w:r>
            <w:r w:rsidRPr="00204594">
              <w:rPr>
                <w:sz w:val="20"/>
              </w:rPr>
              <w:t>patentów</w:t>
            </w:r>
            <w:r w:rsidRPr="00204594">
              <w:rPr>
                <w:b w:val="0"/>
                <w:sz w:val="20"/>
              </w:rPr>
              <w:t xml:space="preserve"> w Europejskim Urzędzie Patentowym</w:t>
            </w:r>
          </w:p>
          <w:p w:rsidR="00204594" w:rsidRPr="002B21E2" w:rsidRDefault="00204594" w:rsidP="001D10F0">
            <w:pPr>
              <w:pStyle w:val="Tekstpodstawowy"/>
              <w:spacing w:line="240" w:lineRule="auto"/>
              <w:jc w:val="both"/>
              <w:rPr>
                <w:b w:val="0"/>
                <w:sz w:val="20"/>
              </w:rPr>
            </w:pPr>
          </w:p>
        </w:tc>
      </w:tr>
      <w:tr w:rsidR="00204594" w:rsidTr="00204594">
        <w:trPr>
          <w:trHeight w:val="777"/>
          <w:jc w:val="center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B21E2" w:rsidRDefault="00204594" w:rsidP="00235E9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594" w:rsidRPr="00204594" w:rsidRDefault="00204594" w:rsidP="00204594">
            <w:pPr>
              <w:pStyle w:val="Tekstpodstawowy"/>
              <w:numPr>
                <w:ilvl w:val="0"/>
                <w:numId w:val="11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dokonanie w okresie ostatnich 5 lat </w:t>
            </w:r>
            <w:r w:rsidRPr="00204594">
              <w:rPr>
                <w:sz w:val="20"/>
              </w:rPr>
              <w:t>…………</w:t>
            </w:r>
            <w:r w:rsidRPr="00204594">
              <w:rPr>
                <w:b w:val="0"/>
                <w:sz w:val="20"/>
              </w:rPr>
              <w:t xml:space="preserve">/proszę podać ilość </w:t>
            </w:r>
            <w:r w:rsidRPr="00204594">
              <w:rPr>
                <w:b w:val="0"/>
                <w:sz w:val="20"/>
              </w:rPr>
              <w:t>i numery</w:t>
            </w:r>
            <w:r w:rsidRPr="00204594">
              <w:rPr>
                <w:b w:val="0"/>
                <w:sz w:val="20"/>
              </w:rPr>
              <w:t xml:space="preserve">/ </w:t>
            </w:r>
            <w:r w:rsidRPr="00204594">
              <w:rPr>
                <w:sz w:val="20"/>
              </w:rPr>
              <w:t>zgłoszeń</w:t>
            </w:r>
            <w:r w:rsidRPr="00204594">
              <w:rPr>
                <w:b w:val="0"/>
                <w:sz w:val="20"/>
              </w:rPr>
              <w:t xml:space="preserve"> </w:t>
            </w:r>
            <w:r w:rsidRPr="00204594">
              <w:rPr>
                <w:sz w:val="20"/>
              </w:rPr>
              <w:t>wynalazków</w:t>
            </w:r>
            <w:r w:rsidRPr="00204594">
              <w:rPr>
                <w:b w:val="0"/>
                <w:sz w:val="20"/>
              </w:rPr>
              <w:t xml:space="preserve"> do europejskiego Urzędu Patentowego </w:t>
            </w:r>
          </w:p>
          <w:p w:rsidR="00204594" w:rsidRPr="00204594" w:rsidRDefault="00204594" w:rsidP="00204594">
            <w:pPr>
              <w:pStyle w:val="Tekstpodstawowy"/>
              <w:numPr>
                <w:ilvl w:val="0"/>
                <w:numId w:val="6"/>
              </w:numPr>
              <w:spacing w:line="240" w:lineRule="auto"/>
              <w:jc w:val="both"/>
              <w:rPr>
                <w:b w:val="0"/>
                <w:sz w:val="20"/>
              </w:rPr>
            </w:pPr>
            <w:r w:rsidRPr="00204594">
              <w:rPr>
                <w:b w:val="0"/>
                <w:sz w:val="20"/>
              </w:rPr>
              <w:t xml:space="preserve">uzyskanie w okresie ostatnich 5 lat …………/proszę podać ilość </w:t>
            </w:r>
            <w:r w:rsidRPr="00204594">
              <w:rPr>
                <w:b w:val="0"/>
                <w:sz w:val="20"/>
              </w:rPr>
              <w:t xml:space="preserve">i numery/ </w:t>
            </w:r>
            <w:r w:rsidRPr="00204594">
              <w:rPr>
                <w:sz w:val="20"/>
              </w:rPr>
              <w:t>patentów</w:t>
            </w:r>
            <w:r w:rsidRPr="00204594">
              <w:rPr>
                <w:b w:val="0"/>
                <w:sz w:val="20"/>
              </w:rPr>
              <w:t xml:space="preserve"> w Europejskim Urzędzie Patentowym</w:t>
            </w:r>
          </w:p>
          <w:p w:rsidR="00204594" w:rsidRPr="002B21E2" w:rsidRDefault="00204594" w:rsidP="002B1D80">
            <w:pPr>
              <w:pStyle w:val="Tekstpodstawowy"/>
              <w:spacing w:line="240" w:lineRule="auto"/>
              <w:ind w:left="720"/>
              <w:jc w:val="both"/>
              <w:rPr>
                <w:b w:val="0"/>
                <w:sz w:val="20"/>
              </w:rPr>
            </w:pPr>
          </w:p>
          <w:p w:rsidR="00204594" w:rsidRPr="002B21E2" w:rsidRDefault="00204594" w:rsidP="001D10F0">
            <w:pPr>
              <w:pStyle w:val="Tekstpodstawowy"/>
              <w:spacing w:line="240" w:lineRule="auto"/>
              <w:jc w:val="both"/>
              <w:rPr>
                <w:b w:val="0"/>
                <w:sz w:val="20"/>
              </w:rPr>
            </w:pPr>
          </w:p>
        </w:tc>
      </w:tr>
    </w:tbl>
    <w:p w:rsidR="0046394F" w:rsidRDefault="0046394F" w:rsidP="0046394F">
      <w:pPr>
        <w:pStyle w:val="NormalnyWeb"/>
        <w:spacing w:before="0" w:beforeAutospacing="0" w:after="0" w:afterAutospacing="0"/>
        <w:jc w:val="both"/>
        <w:rPr>
          <w:bCs/>
          <w:sz w:val="22"/>
          <w:szCs w:val="22"/>
        </w:rPr>
      </w:pPr>
    </w:p>
    <w:p w:rsidR="0046394F" w:rsidRPr="00204594" w:rsidRDefault="0046394F" w:rsidP="0046394F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Ter</w:t>
      </w:r>
      <w:r>
        <w:rPr>
          <w:b/>
          <w:sz w:val="22"/>
          <w:szCs w:val="22"/>
        </w:rPr>
        <w:t xml:space="preserve">min realizacji </w:t>
      </w:r>
      <w:r w:rsidRPr="00204594">
        <w:rPr>
          <w:b/>
          <w:sz w:val="22"/>
          <w:szCs w:val="22"/>
        </w:rPr>
        <w:t xml:space="preserve">umowy:  do </w:t>
      </w:r>
      <w:r w:rsidR="00687602" w:rsidRPr="00204594">
        <w:rPr>
          <w:b/>
          <w:sz w:val="22"/>
          <w:szCs w:val="22"/>
        </w:rPr>
        <w:t>37</w:t>
      </w:r>
      <w:r w:rsidRPr="00204594">
        <w:rPr>
          <w:b/>
          <w:sz w:val="22"/>
          <w:szCs w:val="22"/>
        </w:rPr>
        <w:t xml:space="preserve"> miesięcy od daty podpisania umowy</w:t>
      </w:r>
    </w:p>
    <w:p w:rsidR="0046394F" w:rsidRPr="00204594" w:rsidRDefault="0046394F" w:rsidP="0046394F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204594">
        <w:rPr>
          <w:b/>
          <w:sz w:val="22"/>
          <w:szCs w:val="22"/>
        </w:rPr>
        <w:t xml:space="preserve">  </w:t>
      </w:r>
    </w:p>
    <w:p w:rsidR="0046394F" w:rsidRDefault="0046394F" w:rsidP="0046394F">
      <w:pPr>
        <w:widowControl w:val="0"/>
        <w:ind w:left="-142"/>
        <w:jc w:val="both"/>
        <w:rPr>
          <w:b/>
          <w:sz w:val="22"/>
          <w:szCs w:val="22"/>
        </w:rPr>
      </w:pPr>
      <w:r w:rsidRPr="00204594">
        <w:rPr>
          <w:b/>
          <w:sz w:val="22"/>
          <w:szCs w:val="22"/>
        </w:rPr>
        <w:t xml:space="preserve">Termin płatności: </w:t>
      </w:r>
      <w:r w:rsidRPr="00204594">
        <w:rPr>
          <w:sz w:val="22"/>
          <w:szCs w:val="22"/>
        </w:rPr>
        <w:t>przelewem</w:t>
      </w:r>
      <w:r>
        <w:rPr>
          <w:sz w:val="22"/>
          <w:szCs w:val="22"/>
        </w:rPr>
        <w:t xml:space="preserve"> w terminie do 21 dni od daty otrzymania faktury przez Zamawiającego na rachunek Wykonawcy zawarty na dzień zlecenia przelewu w wykazie podmiotów, o których mowa w art. 96b ust. 1) Ustawy o podatku od towarów i usług</w:t>
      </w:r>
    </w:p>
    <w:p w:rsidR="0046394F" w:rsidRDefault="0046394F" w:rsidP="0046394F">
      <w:pPr>
        <w:rPr>
          <w:b/>
          <w:sz w:val="22"/>
          <w:szCs w:val="22"/>
          <w:u w:val="single"/>
        </w:rPr>
      </w:pPr>
    </w:p>
    <w:p w:rsidR="0046394F" w:rsidRDefault="0046394F" w:rsidP="0046394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6394F" w:rsidRDefault="0046394F" w:rsidP="0046394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6394F" w:rsidRDefault="0046394F" w:rsidP="004639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</w:t>
      </w:r>
      <w:bookmarkStart w:id="1" w:name="_GoBack"/>
      <w:bookmarkEnd w:id="1"/>
      <w:r>
        <w:rPr>
          <w:sz w:val="22"/>
          <w:szCs w:val="22"/>
        </w:rPr>
        <w:t>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46394F" w:rsidRDefault="0046394F" w:rsidP="0046394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6394F" w:rsidRDefault="0046394F" w:rsidP="0046394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6394F" w:rsidRDefault="0046394F" w:rsidP="0046394F">
      <w:pPr>
        <w:ind w:left="360"/>
        <w:jc w:val="both"/>
        <w:rPr>
          <w:i/>
          <w:sz w:val="22"/>
          <w:szCs w:val="22"/>
        </w:rPr>
      </w:pPr>
    </w:p>
    <w:p w:rsidR="0046394F" w:rsidRDefault="0046394F" w:rsidP="0046394F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6394F" w:rsidTr="00235E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6394F" w:rsidRDefault="0046394F" w:rsidP="00235E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6394F" w:rsidTr="00235E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394F" w:rsidRDefault="0046394F" w:rsidP="00235E9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394F" w:rsidRDefault="0046394F" w:rsidP="00235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394F" w:rsidRDefault="0046394F" w:rsidP="00235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6394F" w:rsidRDefault="0046394F" w:rsidP="0046394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6394F" w:rsidRDefault="0046394F" w:rsidP="0046394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6394F" w:rsidRDefault="0046394F" w:rsidP="0046394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6394F" w:rsidRDefault="0046394F" w:rsidP="0046394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6394F" w:rsidRDefault="0046394F" w:rsidP="0046394F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6394F" w:rsidRDefault="0046394F" w:rsidP="0046394F">
      <w:pPr>
        <w:ind w:left="360"/>
        <w:rPr>
          <w:i/>
          <w:color w:val="FF0000"/>
          <w:sz w:val="22"/>
          <w:szCs w:val="22"/>
        </w:rPr>
      </w:pPr>
    </w:p>
    <w:p w:rsidR="0046394F" w:rsidRDefault="0046394F" w:rsidP="0046394F">
      <w:pPr>
        <w:rPr>
          <w:bCs/>
          <w:i/>
          <w:iCs/>
          <w:color w:val="FF0000"/>
          <w:lang w:eastAsia="en-US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</w:t>
      </w:r>
    </w:p>
    <w:p w:rsidR="0046394F" w:rsidRDefault="0046394F" w:rsidP="0046394F">
      <w:pPr>
        <w:rPr>
          <w:sz w:val="16"/>
          <w:szCs w:val="16"/>
        </w:rPr>
      </w:pPr>
      <w:r>
        <w:rPr>
          <w:sz w:val="16"/>
          <w:szCs w:val="16"/>
        </w:rPr>
        <w:t>**niepotrzebne skreślić</w:t>
      </w:r>
    </w:p>
    <w:p w:rsidR="0046394F" w:rsidRPr="003265E2" w:rsidRDefault="0046394F" w:rsidP="0046394F">
      <w:r>
        <w:rPr>
          <w:sz w:val="16"/>
          <w:szCs w:val="16"/>
        </w:rPr>
        <w:t>***jeżeli dotyczy</w:t>
      </w:r>
    </w:p>
    <w:p w:rsidR="00FE545C" w:rsidRPr="0046394F" w:rsidRDefault="00FE545C" w:rsidP="0046394F"/>
    <w:sectPr w:rsidR="00FE545C" w:rsidRPr="004639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581" w:rsidRDefault="004C6581">
      <w:r>
        <w:separator/>
      </w:r>
    </w:p>
  </w:endnote>
  <w:endnote w:type="continuationSeparator" w:id="0">
    <w:p w:rsidR="004C6581" w:rsidRDefault="004C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581" w:rsidRDefault="004C6581">
      <w:r>
        <w:separator/>
      </w:r>
    </w:p>
  </w:footnote>
  <w:footnote w:type="continuationSeparator" w:id="0">
    <w:p w:rsidR="004C6581" w:rsidRDefault="004C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D8" w:rsidRDefault="00922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66ED"/>
    <w:multiLevelType w:val="hybridMultilevel"/>
    <w:tmpl w:val="87F43F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E6C19"/>
    <w:multiLevelType w:val="hybridMultilevel"/>
    <w:tmpl w:val="403224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0312B"/>
    <w:multiLevelType w:val="hybridMultilevel"/>
    <w:tmpl w:val="25CED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2C67BA"/>
    <w:multiLevelType w:val="hybridMultilevel"/>
    <w:tmpl w:val="3E500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7E2B48"/>
    <w:multiLevelType w:val="hybridMultilevel"/>
    <w:tmpl w:val="F49A5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21A18"/>
    <w:multiLevelType w:val="hybridMultilevel"/>
    <w:tmpl w:val="312A8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65110C"/>
    <w:multiLevelType w:val="hybridMultilevel"/>
    <w:tmpl w:val="EF3099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9"/>
  </w:num>
  <w:num w:numId="7">
    <w:abstractNumId w:val="10"/>
  </w:num>
  <w:num w:numId="8">
    <w:abstractNumId w:val="0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45E"/>
    <w:rsid w:val="00012286"/>
    <w:rsid w:val="00035898"/>
    <w:rsid w:val="00071CCC"/>
    <w:rsid w:val="000B31AC"/>
    <w:rsid w:val="000B731D"/>
    <w:rsid w:val="000D6134"/>
    <w:rsid w:val="000E09C7"/>
    <w:rsid w:val="000F6589"/>
    <w:rsid w:val="00106636"/>
    <w:rsid w:val="00116EC6"/>
    <w:rsid w:val="001801DD"/>
    <w:rsid w:val="001D10F0"/>
    <w:rsid w:val="001D38BD"/>
    <w:rsid w:val="001D4612"/>
    <w:rsid w:val="00204594"/>
    <w:rsid w:val="00207E98"/>
    <w:rsid w:val="002723B0"/>
    <w:rsid w:val="002B1D80"/>
    <w:rsid w:val="002F68D2"/>
    <w:rsid w:val="00315A4A"/>
    <w:rsid w:val="0034706C"/>
    <w:rsid w:val="00426831"/>
    <w:rsid w:val="0046394F"/>
    <w:rsid w:val="004B7300"/>
    <w:rsid w:val="004C6581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7602"/>
    <w:rsid w:val="00767A2C"/>
    <w:rsid w:val="007748F0"/>
    <w:rsid w:val="007A4321"/>
    <w:rsid w:val="00833933"/>
    <w:rsid w:val="00853083"/>
    <w:rsid w:val="008B2F0C"/>
    <w:rsid w:val="008B4928"/>
    <w:rsid w:val="008C475D"/>
    <w:rsid w:val="008D2AB8"/>
    <w:rsid w:val="008E7CD1"/>
    <w:rsid w:val="008F1C66"/>
    <w:rsid w:val="009223D8"/>
    <w:rsid w:val="00970FE4"/>
    <w:rsid w:val="00A0022B"/>
    <w:rsid w:val="00A346FE"/>
    <w:rsid w:val="00A47B4D"/>
    <w:rsid w:val="00A83018"/>
    <w:rsid w:val="00B774DC"/>
    <w:rsid w:val="00BB1AE2"/>
    <w:rsid w:val="00BC299D"/>
    <w:rsid w:val="00C969A6"/>
    <w:rsid w:val="00CA7D36"/>
    <w:rsid w:val="00D24208"/>
    <w:rsid w:val="00D60C38"/>
    <w:rsid w:val="00D66893"/>
    <w:rsid w:val="00D90ACB"/>
    <w:rsid w:val="00DC1500"/>
    <w:rsid w:val="00DC6909"/>
    <w:rsid w:val="00E3445E"/>
    <w:rsid w:val="00E44371"/>
    <w:rsid w:val="00E949B0"/>
    <w:rsid w:val="00E9767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60A1B"/>
  <w15:chartTrackingRefBased/>
  <w15:docId w15:val="{DD6729ED-3513-4246-9504-7FFD2437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394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6394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46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0712F-675A-4491-B0AB-0DFA5E8B4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3</Pages>
  <Words>653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16</cp:revision>
  <cp:lastPrinted>1899-12-31T23:00:00Z</cp:lastPrinted>
  <dcterms:created xsi:type="dcterms:W3CDTF">2022-07-04T07:46:00Z</dcterms:created>
  <dcterms:modified xsi:type="dcterms:W3CDTF">2022-09-07T11:20:00Z</dcterms:modified>
</cp:coreProperties>
</file>