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00EAF" w14:textId="32DFBE18" w:rsidR="00DF1697" w:rsidRPr="00AB0EA8" w:rsidRDefault="00DF1697" w:rsidP="00DF1697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AB0EA8">
        <w:rPr>
          <w:b/>
          <w:sz w:val="24"/>
          <w:szCs w:val="24"/>
          <w:lang w:val="pl-PL"/>
        </w:rPr>
        <w:t>Załącznik nr 3</w:t>
      </w:r>
      <w:r w:rsidR="004E325F">
        <w:rPr>
          <w:b/>
          <w:sz w:val="24"/>
          <w:szCs w:val="24"/>
          <w:lang w:val="pl-PL"/>
        </w:rPr>
        <w:t>a</w:t>
      </w:r>
    </w:p>
    <w:p w14:paraId="4F5012EF" w14:textId="77777777" w:rsidR="00DF1697" w:rsidRPr="00AB0EA8" w:rsidRDefault="00DF1697" w:rsidP="00DF1697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4DF33FFA" w14:textId="5BF8CEA8" w:rsidR="00DF1697" w:rsidRPr="00AB0EA8" w:rsidRDefault="004E325F" w:rsidP="00DF1697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NOWY OBOWIĄZUJĄCY </w:t>
      </w:r>
      <w:r w:rsidR="00DF1697" w:rsidRPr="00AB0EA8">
        <w:rPr>
          <w:b/>
          <w:sz w:val="24"/>
          <w:szCs w:val="24"/>
          <w:lang w:val="pl-PL"/>
        </w:rPr>
        <w:t>WZÓR UMOWY</w:t>
      </w:r>
    </w:p>
    <w:p w14:paraId="07EA3BE8" w14:textId="77777777" w:rsidR="00DF1697" w:rsidRPr="00AB0EA8" w:rsidRDefault="00DF1697" w:rsidP="00DF1697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AB0EA8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SWZ. </w:t>
      </w:r>
    </w:p>
    <w:p w14:paraId="4008DDD7" w14:textId="77777777" w:rsidR="00DF1697" w:rsidRPr="00AB0EA8" w:rsidRDefault="00DF1697" w:rsidP="00DF1697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</w:p>
    <w:p w14:paraId="2F33618A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Zawarta w Krakowie w wyniku przeprowadzonego postępowania o zamówienie publiczne w </w:t>
      </w:r>
      <w:r w:rsidR="00444ADB" w:rsidRPr="00AB0EA8">
        <w:rPr>
          <w:rFonts w:ascii="Times New Roman" w:hAnsi="Times New Roman"/>
          <w:szCs w:val="24"/>
        </w:rPr>
        <w:t xml:space="preserve">trybie podstawowym bez negocjacji </w:t>
      </w:r>
      <w:r w:rsidRPr="00AB0EA8">
        <w:rPr>
          <w:rFonts w:ascii="Times New Roman" w:hAnsi="Times New Roman"/>
          <w:szCs w:val="24"/>
        </w:rPr>
        <w:t>pomiędzy</w:t>
      </w:r>
      <w:r w:rsidR="00444ADB" w:rsidRPr="00AB0EA8">
        <w:rPr>
          <w:rFonts w:ascii="Times New Roman" w:hAnsi="Times New Roman"/>
          <w:szCs w:val="24"/>
        </w:rPr>
        <w:t>:</w:t>
      </w:r>
    </w:p>
    <w:p w14:paraId="6131BC34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b/>
          <w:szCs w:val="24"/>
        </w:rPr>
        <w:t>Akademią Górniczo-Hutniczą im. Stanisława Staszica w Krakowie al. Mickiewicza 30</w:t>
      </w:r>
      <w:r w:rsidRPr="00AB0EA8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</w:t>
      </w:r>
      <w:r w:rsidR="004459D6" w:rsidRPr="00AB0EA8">
        <w:rPr>
          <w:rFonts w:ascii="Times New Roman" w:hAnsi="Times New Roman"/>
          <w:szCs w:val="24"/>
        </w:rPr>
        <w:t>..............</w:t>
      </w:r>
    </w:p>
    <w:p w14:paraId="4C0E0542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reprezentowana przez:</w:t>
      </w:r>
    </w:p>
    <w:p w14:paraId="50ECA42B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14:paraId="2162F4BE" w14:textId="77777777" w:rsidR="00DF1697" w:rsidRPr="00AB0EA8" w:rsidRDefault="00DF1697" w:rsidP="00DF1697">
      <w:pPr>
        <w:pStyle w:val="Tekstpodstawowy"/>
        <w:ind w:right="-47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2.Kwestora /Z-</w:t>
      </w:r>
      <w:proofErr w:type="spellStart"/>
      <w:r w:rsidRPr="00AB0EA8">
        <w:rPr>
          <w:rFonts w:ascii="Times New Roman" w:hAnsi="Times New Roman"/>
          <w:szCs w:val="24"/>
        </w:rPr>
        <w:t>cę</w:t>
      </w:r>
      <w:proofErr w:type="spellEnd"/>
      <w:r w:rsidRPr="00AB0EA8">
        <w:rPr>
          <w:rFonts w:ascii="Times New Roman" w:hAnsi="Times New Roman"/>
          <w:szCs w:val="24"/>
        </w:rPr>
        <w:t xml:space="preserve"> Kwestora/ .......................................................................................................</w:t>
      </w:r>
    </w:p>
    <w:p w14:paraId="6C53DECF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zwaną dalej KUPUJĄCYM</w:t>
      </w:r>
    </w:p>
    <w:p w14:paraId="68979778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a </w:t>
      </w:r>
    </w:p>
    <w:p w14:paraId="1A9AC291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3E2704B3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  <w:r w:rsidRPr="00AB0EA8">
        <w:rPr>
          <w:rFonts w:ascii="Times New Roman" w:hAnsi="Times New Roman"/>
          <w:i/>
          <w:szCs w:val="24"/>
        </w:rPr>
        <w:t xml:space="preserve"> (nazwa i siedziba przedsiębiorcy oraz jego adres). </w:t>
      </w:r>
    </w:p>
    <w:p w14:paraId="79EC2090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reprezentowanym przez:</w:t>
      </w:r>
    </w:p>
    <w:p w14:paraId="72AA36D6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070699C5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14:paraId="2345CEF2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zwanym dalej SPRZEDAWCĄ</w:t>
      </w:r>
    </w:p>
    <w:p w14:paraId="4820CC1E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2D436933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 1</w:t>
      </w:r>
    </w:p>
    <w:p w14:paraId="0E279C40" w14:textId="77777777" w:rsidR="00DF1697" w:rsidRPr="00AB0EA8" w:rsidRDefault="00DF1697" w:rsidP="00610008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/>
          <w:szCs w:val="24"/>
        </w:rPr>
      </w:pPr>
      <w:r w:rsidRPr="00AB0EA8">
        <w:rPr>
          <w:rFonts w:ascii="Times New Roman" w:hAnsi="Times New Roman"/>
          <w:szCs w:val="24"/>
        </w:rPr>
        <w:t xml:space="preserve">Przedmiotem niniejszej umowy jest </w:t>
      </w:r>
      <w:r w:rsidRPr="00AB0EA8">
        <w:rPr>
          <w:rFonts w:ascii="Times New Roman" w:hAnsi="Times New Roman"/>
          <w:b/>
          <w:szCs w:val="24"/>
        </w:rPr>
        <w:t xml:space="preserve">sukcesywna </w:t>
      </w:r>
      <w:bookmarkStart w:id="0" w:name="_Hlk52187861"/>
      <w:bookmarkStart w:id="1" w:name="_Hlk52180048"/>
      <w:r w:rsidRPr="00AB0EA8">
        <w:rPr>
          <w:rFonts w:ascii="Times New Roman" w:hAnsi="Times New Roman"/>
          <w:b/>
          <w:szCs w:val="24"/>
        </w:rPr>
        <w:t xml:space="preserve">dostawa </w:t>
      </w:r>
      <w:bookmarkStart w:id="2" w:name="_Hlk52180038"/>
      <w:r w:rsidRPr="00AB0EA8">
        <w:rPr>
          <w:rFonts w:ascii="Times New Roman" w:hAnsi="Times New Roman"/>
          <w:b/>
          <w:szCs w:val="24"/>
        </w:rPr>
        <w:t>maseczek jednorazowych dla wszystkich jednostek AGH (środki ochronne p. Covid-19)  - KC-zp.272-532/</w:t>
      </w:r>
      <w:bookmarkEnd w:id="0"/>
      <w:r w:rsidRPr="00AB0EA8">
        <w:rPr>
          <w:rFonts w:ascii="Times New Roman" w:hAnsi="Times New Roman"/>
          <w:b/>
          <w:szCs w:val="24"/>
        </w:rPr>
        <w:t>2</w:t>
      </w:r>
      <w:bookmarkEnd w:id="1"/>
      <w:bookmarkEnd w:id="2"/>
      <w:r w:rsidRPr="00AB0EA8">
        <w:rPr>
          <w:rFonts w:ascii="Times New Roman" w:hAnsi="Times New Roman"/>
          <w:b/>
          <w:szCs w:val="24"/>
        </w:rPr>
        <w:t>2.</w:t>
      </w:r>
    </w:p>
    <w:p w14:paraId="20A20B1C" w14:textId="77777777" w:rsidR="00DF1697" w:rsidRPr="00AB0EA8" w:rsidRDefault="00DF1697" w:rsidP="00610008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Szczegółowa specyfikacja </w:t>
      </w:r>
      <w:r w:rsidR="00444ADB" w:rsidRPr="00AB0EA8">
        <w:rPr>
          <w:rFonts w:ascii="Times New Roman" w:hAnsi="Times New Roman"/>
          <w:szCs w:val="24"/>
        </w:rPr>
        <w:t>maseczek</w:t>
      </w:r>
      <w:r w:rsidRPr="00AB0EA8">
        <w:rPr>
          <w:rFonts w:ascii="Times New Roman" w:hAnsi="Times New Roman"/>
          <w:szCs w:val="24"/>
        </w:rPr>
        <w:t xml:space="preserve"> jest określona w .........................................................                      </w:t>
      </w:r>
    </w:p>
    <w:p w14:paraId="0390EC12" w14:textId="77777777" w:rsidR="00DF1697" w:rsidRPr="00AB0EA8" w:rsidRDefault="00DF1697" w:rsidP="00DF1697">
      <w:pPr>
        <w:pStyle w:val="Tekstpodstawowy"/>
        <w:ind w:left="360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(</w:t>
      </w:r>
      <w:r w:rsidRPr="00AB0EA8">
        <w:rPr>
          <w:rFonts w:ascii="Times New Roman" w:hAnsi="Times New Roman"/>
          <w:i/>
          <w:szCs w:val="24"/>
        </w:rPr>
        <w:t>załącznik: nr 1, ofercie Sprzedawcy nr............., specyfikacji warunków zamówienia),</w:t>
      </w:r>
      <w:r w:rsidRPr="00AB0EA8">
        <w:rPr>
          <w:rFonts w:ascii="Times New Roman" w:hAnsi="Times New Roman"/>
          <w:szCs w:val="24"/>
        </w:rPr>
        <w:t xml:space="preserve"> który stanowi integralną część niniejszej umowy.</w:t>
      </w:r>
    </w:p>
    <w:p w14:paraId="69BD192C" w14:textId="77777777" w:rsidR="00DF1697" w:rsidRPr="00AB0EA8" w:rsidRDefault="00DF1697" w:rsidP="00610008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Po upływie okresu realizacji umowy, mimo nie wyczerpania zamówienia określonego umową, umowa wygasa.</w:t>
      </w:r>
    </w:p>
    <w:p w14:paraId="167B9463" w14:textId="77777777" w:rsidR="0031312D" w:rsidRPr="00AB0EA8" w:rsidRDefault="0031312D" w:rsidP="00610008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Gwarantowany zakres zamówienia wynosi </w:t>
      </w:r>
      <w:r w:rsidR="003F6371" w:rsidRPr="00AB0EA8">
        <w:rPr>
          <w:rFonts w:ascii="Times New Roman" w:hAnsi="Times New Roman"/>
          <w:szCs w:val="24"/>
        </w:rPr>
        <w:t>40</w:t>
      </w:r>
      <w:r w:rsidRPr="00AB0EA8">
        <w:rPr>
          <w:rFonts w:ascii="Times New Roman" w:hAnsi="Times New Roman"/>
          <w:szCs w:val="24"/>
        </w:rPr>
        <w:t>%</w:t>
      </w:r>
      <w:r w:rsidR="00333FCF" w:rsidRPr="00AB0EA8">
        <w:rPr>
          <w:rFonts w:ascii="Times New Roman" w:hAnsi="Times New Roman"/>
          <w:szCs w:val="24"/>
        </w:rPr>
        <w:t>.</w:t>
      </w:r>
    </w:p>
    <w:p w14:paraId="1DF866EB" w14:textId="77777777" w:rsidR="00DF1697" w:rsidRPr="00AB0EA8" w:rsidRDefault="00DF1697" w:rsidP="00610008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Wykonawcy nie przysługują roszczenia o realizację całości przedmiotu zamówienia, jeżeli potrzeby Zamawiającego w tym zakresie będą mniejsze.</w:t>
      </w:r>
    </w:p>
    <w:p w14:paraId="5D910DC0" w14:textId="77777777" w:rsidR="00DF1697" w:rsidRPr="00AB0EA8" w:rsidRDefault="00DF1697" w:rsidP="00610008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Przedmiot umowy objęty jednostkowym zamówieniem Wykonawca zobowiązuje się dostarczyć do miejsca każdorazowo wskazanego przez Zamawiającego, na swój koszt i ryzyko w ciągu max. </w:t>
      </w:r>
      <w:r w:rsidRPr="00AB0EA8">
        <w:rPr>
          <w:rFonts w:ascii="Times New Roman" w:hAnsi="Times New Roman"/>
          <w:b/>
          <w:szCs w:val="24"/>
        </w:rPr>
        <w:t>5 dni roboczych</w:t>
      </w:r>
      <w:r w:rsidRPr="00AB0EA8">
        <w:rPr>
          <w:rFonts w:ascii="Times New Roman" w:hAnsi="Times New Roman"/>
          <w:szCs w:val="24"/>
        </w:rPr>
        <w:t xml:space="preserve"> od dnia złożenia zamówienia. </w:t>
      </w:r>
      <w:r w:rsidRPr="00AB0EA8">
        <w:rPr>
          <w:rFonts w:ascii="Times New Roman" w:hAnsi="Times New Roman"/>
          <w:szCs w:val="24"/>
          <w:lang w:eastAsia="zh-CN"/>
        </w:rPr>
        <w:t>Za dni robocze uznaje się dni od poniedziałku do piątku, za wyjątkiem dni ustawowo wolnych od pracy, w godzinach 07:30 – 15:30, chyba że strony ustalą inaczej.</w:t>
      </w:r>
      <w:r w:rsidRPr="00AB0EA8">
        <w:rPr>
          <w:rFonts w:ascii="Times New Roman" w:hAnsi="Times New Roman"/>
          <w:b/>
          <w:szCs w:val="24"/>
          <w:lang w:eastAsia="zh-CN"/>
        </w:rPr>
        <w:tab/>
      </w:r>
      <w:r w:rsidRPr="00AB0EA8">
        <w:rPr>
          <w:rFonts w:ascii="Times New Roman" w:hAnsi="Times New Roman"/>
          <w:szCs w:val="24"/>
        </w:rPr>
        <w:t xml:space="preserve">     </w:t>
      </w:r>
    </w:p>
    <w:p w14:paraId="20C96A6D" w14:textId="77777777" w:rsidR="00DF1697" w:rsidRPr="00AB0EA8" w:rsidRDefault="00DF1697" w:rsidP="00610008">
      <w:pPr>
        <w:pStyle w:val="Tekstpodstawowy"/>
        <w:numPr>
          <w:ilvl w:val="0"/>
          <w:numId w:val="1"/>
        </w:numPr>
        <w:tabs>
          <w:tab w:val="clear" w:pos="780"/>
          <w:tab w:val="num" w:pos="284"/>
        </w:tabs>
        <w:ind w:left="284" w:right="-47" w:hanging="284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Ceny jednostkowe podane w na formularzu oferty  są cenami maksymalnymi i nie mogą wzrosnąć w trakcie obowiązywania umowy.</w:t>
      </w:r>
    </w:p>
    <w:p w14:paraId="6A048BBF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4B720869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 2</w:t>
      </w:r>
    </w:p>
    <w:p w14:paraId="70B97ECE" w14:textId="77777777" w:rsidR="00DF1697" w:rsidRPr="00AB0EA8" w:rsidRDefault="00DF1697" w:rsidP="00DF1697">
      <w:pPr>
        <w:ind w:left="284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1. Wydanie towaru następuje z chwilą objęcia towaru w posiadanie przez Kupującego                  i dokonania odbioru (sprawdzenie ilości i jakości towaru).</w:t>
      </w:r>
    </w:p>
    <w:p w14:paraId="17429CCD" w14:textId="77777777" w:rsidR="00DF1697" w:rsidRPr="00AB0EA8" w:rsidRDefault="00DF1697" w:rsidP="00DF1697">
      <w:pPr>
        <w:ind w:left="284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2. Ryzyko w czasie przewozu, załadunku i wyładunku spoczywa na Sprzedawcy.</w:t>
      </w:r>
    </w:p>
    <w:p w14:paraId="7186109A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3F37E3A0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b/>
          <w:szCs w:val="24"/>
        </w:rPr>
      </w:pPr>
      <w:r w:rsidRPr="00AB0EA8">
        <w:rPr>
          <w:rFonts w:ascii="Times New Roman" w:hAnsi="Times New Roman"/>
          <w:szCs w:val="24"/>
        </w:rPr>
        <w:t>§ 3</w:t>
      </w:r>
    </w:p>
    <w:p w14:paraId="5E243861" w14:textId="77777777" w:rsidR="00DF1697" w:rsidRPr="00AB0EA8" w:rsidRDefault="00DF1697" w:rsidP="00DF1697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1. Umowa zostaje zawarta na okres 12 miesięcy tj. od dnia ……..……. do ............................ </w:t>
      </w:r>
    </w:p>
    <w:p w14:paraId="2E93D77A" w14:textId="77777777" w:rsidR="00DF1697" w:rsidRPr="00AB0EA8" w:rsidRDefault="00DF1697" w:rsidP="00DF1697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lastRenderedPageBreak/>
        <w:t>2.</w:t>
      </w:r>
      <w:r w:rsidRPr="00AB0EA8">
        <w:rPr>
          <w:sz w:val="24"/>
          <w:szCs w:val="24"/>
          <w:lang w:val="pl-PL"/>
        </w:rPr>
        <w:tab/>
        <w:t>Niniejsza umowa wygasa przed upływem okresu czasu jej trwania z dniem wyczerpania środków, o których mowa w § 4 pkt 3.</w:t>
      </w:r>
    </w:p>
    <w:p w14:paraId="78BE2EEB" w14:textId="77777777" w:rsidR="00DF1697" w:rsidRPr="00AB0EA8" w:rsidRDefault="00DF1697" w:rsidP="00DF1697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3.</w:t>
      </w:r>
      <w:r w:rsidRPr="00AB0EA8">
        <w:rPr>
          <w:sz w:val="24"/>
          <w:szCs w:val="24"/>
          <w:lang w:val="pl-PL"/>
        </w:rPr>
        <w:tab/>
        <w:t>Jeżeli w trakcie trwania umowy zlecone dostawy nie wyczerpią wartości określonej w § 4 pkt 3 to Sprzedawcy nie przysługują z tego powodu żadne roszczenia względem Kupującego.</w:t>
      </w:r>
    </w:p>
    <w:p w14:paraId="331AF824" w14:textId="77777777" w:rsidR="00DF1697" w:rsidRPr="00AB0EA8" w:rsidRDefault="00DF1697" w:rsidP="00DF1697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4. Dostawy będą realizowane sukcesywnie do </w:t>
      </w:r>
      <w:r w:rsidRPr="00AB0EA8">
        <w:rPr>
          <w:b/>
          <w:sz w:val="24"/>
          <w:szCs w:val="24"/>
          <w:lang w:val="pl-PL"/>
        </w:rPr>
        <w:t>5 dni roboczych</w:t>
      </w:r>
      <w:r w:rsidRPr="00AB0EA8">
        <w:rPr>
          <w:sz w:val="24"/>
          <w:szCs w:val="24"/>
          <w:lang w:val="pl-PL"/>
        </w:rPr>
        <w:t xml:space="preserve"> od momentu złożenia zamówienia cząstkowego składanych za pomocą poczty e-mail, w zależności od potrzeb Zamawiającego.</w:t>
      </w:r>
    </w:p>
    <w:p w14:paraId="2CAE3FD7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 4</w:t>
      </w:r>
    </w:p>
    <w:p w14:paraId="33D3EEE0" w14:textId="77777777" w:rsidR="00DF1697" w:rsidRPr="00AB0EA8" w:rsidRDefault="00DF1697" w:rsidP="00DF1697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1.</w:t>
      </w:r>
      <w:r w:rsidRPr="00AB0EA8">
        <w:rPr>
          <w:sz w:val="24"/>
          <w:szCs w:val="24"/>
          <w:lang w:val="pl-PL"/>
        </w:rPr>
        <w:tab/>
        <w:t>Ceny jednostkowe podane na formularzu oferty Sprzedawcy, która stanowi załącznik nr 1 do umowy są cenami maksymalnymi i nie mogą wzrosnąć w okresie trwania umowy.</w:t>
      </w:r>
    </w:p>
    <w:p w14:paraId="647FE40F" w14:textId="77777777" w:rsidR="00DF1697" w:rsidRPr="00AB0EA8" w:rsidRDefault="00DF1697" w:rsidP="00DF1697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2.</w:t>
      </w:r>
      <w:r w:rsidRPr="00AB0EA8">
        <w:rPr>
          <w:sz w:val="24"/>
          <w:szCs w:val="24"/>
          <w:lang w:val="pl-PL"/>
        </w:rPr>
        <w:tab/>
        <w:t>Ceny jednostkowe obejmują całkowitą należność jaką Kupujący zobowiązany jest zapłacić za towar i jego dostarczenie do miejsca przeznaczenia.</w:t>
      </w:r>
    </w:p>
    <w:p w14:paraId="195D07BE" w14:textId="77777777" w:rsidR="00DF1697" w:rsidRPr="00AB0EA8" w:rsidRDefault="00DF1697" w:rsidP="00144FC5">
      <w:pPr>
        <w:ind w:left="284" w:right="-47" w:hanging="284"/>
        <w:jc w:val="both"/>
        <w:rPr>
          <w:i/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3. Całkowita </w:t>
      </w:r>
      <w:r w:rsidRPr="00AB0EA8">
        <w:rPr>
          <w:b/>
          <w:sz w:val="24"/>
          <w:szCs w:val="24"/>
          <w:lang w:val="pl-PL"/>
        </w:rPr>
        <w:t>wartość umowy brutto</w:t>
      </w:r>
      <w:r w:rsidRPr="00AB0EA8">
        <w:rPr>
          <w:sz w:val="24"/>
          <w:szCs w:val="24"/>
          <w:lang w:val="pl-PL"/>
        </w:rPr>
        <w:t xml:space="preserve"> nie przekroczy kwoty </w:t>
      </w:r>
      <w:r w:rsidRPr="00AB0EA8">
        <w:rPr>
          <w:b/>
          <w:sz w:val="24"/>
          <w:szCs w:val="24"/>
          <w:lang w:val="pl-PL"/>
        </w:rPr>
        <w:t>……………..</w:t>
      </w:r>
      <w:r w:rsidRPr="00AB0EA8">
        <w:rPr>
          <w:sz w:val="24"/>
          <w:szCs w:val="24"/>
          <w:lang w:val="pl-PL"/>
        </w:rPr>
        <w:t xml:space="preserve"> (słownie: …………………………………………….</w:t>
      </w:r>
      <w:r w:rsidRPr="00AB0EA8">
        <w:rPr>
          <w:i/>
          <w:sz w:val="24"/>
          <w:szCs w:val="24"/>
          <w:lang w:val="pl-PL"/>
        </w:rPr>
        <w:t xml:space="preserve">) </w:t>
      </w:r>
    </w:p>
    <w:p w14:paraId="20FEB3E8" w14:textId="77777777" w:rsidR="00144FC5" w:rsidRPr="00AB0EA8" w:rsidRDefault="00144FC5" w:rsidP="00144FC5">
      <w:pPr>
        <w:ind w:left="284" w:right="-47" w:hanging="284"/>
        <w:jc w:val="both"/>
        <w:rPr>
          <w:sz w:val="24"/>
          <w:szCs w:val="24"/>
          <w:lang w:val="pl-PL"/>
        </w:rPr>
      </w:pPr>
    </w:p>
    <w:p w14:paraId="66488161" w14:textId="77777777" w:rsidR="00DF1697" w:rsidRPr="00AB0EA8" w:rsidRDefault="00DF1697" w:rsidP="00DF1697">
      <w:pPr>
        <w:jc w:val="center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§ 5</w:t>
      </w:r>
    </w:p>
    <w:p w14:paraId="069845A0" w14:textId="77777777" w:rsidR="00DF1697" w:rsidRPr="00AB0EA8" w:rsidRDefault="00DF1697" w:rsidP="00610008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Dokumentem rozliczeniowym będzie faktura VAT.</w:t>
      </w:r>
    </w:p>
    <w:p w14:paraId="1AB3C75F" w14:textId="77777777" w:rsidR="00DF1697" w:rsidRPr="00AB0EA8" w:rsidRDefault="00DF1697" w:rsidP="00610008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Należność z tytułu realizacji dostawy materiałów promocyjnych będzie uregulowana przez Zleceniodawcę w terminie do 21 dni od dnia otrzymania prawidłowo wystawionej faktury przez Zleceniobiorcę po potwierdzeniu wykonania przedmiotu umowy – protokołem odbioru o którym mowa w  § 5.</w:t>
      </w:r>
    </w:p>
    <w:p w14:paraId="7DF43C7C" w14:textId="77777777" w:rsidR="00DF1697" w:rsidRPr="00AB0EA8" w:rsidRDefault="00DF1697" w:rsidP="00610008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13.</w:t>
      </w:r>
    </w:p>
    <w:p w14:paraId="1DC14AFF" w14:textId="77777777" w:rsidR="00DF1697" w:rsidRPr="00AB0EA8" w:rsidRDefault="00DF1697" w:rsidP="00610008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 Strony postanawiają, że zapłata następuje w dniu obciążenia rachunku bankowego Zleceniodawcy. </w:t>
      </w:r>
    </w:p>
    <w:p w14:paraId="1B66EC7C" w14:textId="77777777" w:rsidR="00DF1697" w:rsidRPr="00AB0EA8" w:rsidRDefault="00DF1697" w:rsidP="00610008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 W przypadku nieterminowej płatności należności Zleceniobiorca ma prawo naliczyć Zleceniodawcy odsetki ustawowe za każdy dzień zwłoki.</w:t>
      </w:r>
    </w:p>
    <w:p w14:paraId="568B0E56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2FB1E969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 6</w:t>
      </w:r>
    </w:p>
    <w:p w14:paraId="575437C3" w14:textId="77777777" w:rsidR="00DF1697" w:rsidRPr="00AB0EA8" w:rsidRDefault="00DF1697" w:rsidP="00DF1697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AB0EA8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AB0EA8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 w:rsidRPr="00AB0EA8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14:paraId="54EC0CC7" w14:textId="77777777" w:rsidR="00DF1697" w:rsidRPr="00AB0EA8" w:rsidRDefault="00DF1697" w:rsidP="00444ADB">
      <w:pPr>
        <w:pStyle w:val="Tekstpodstawowy"/>
        <w:ind w:left="284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7EB31F6E" w14:textId="77777777" w:rsidR="00444ADB" w:rsidRPr="00AB0EA8" w:rsidRDefault="00444ADB" w:rsidP="00444ADB">
      <w:pPr>
        <w:pStyle w:val="Tekstpodstawowy"/>
        <w:ind w:left="284" w:right="-47"/>
        <w:jc w:val="both"/>
        <w:rPr>
          <w:rFonts w:ascii="Times New Roman" w:hAnsi="Times New Roman"/>
          <w:szCs w:val="24"/>
        </w:rPr>
      </w:pPr>
    </w:p>
    <w:p w14:paraId="38C9C9CE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 7</w:t>
      </w:r>
    </w:p>
    <w:p w14:paraId="304FADA4" w14:textId="77777777" w:rsidR="008935DD" w:rsidRPr="00AB0EA8" w:rsidRDefault="008935DD" w:rsidP="008935DD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Strony ustanawiają odpowiedzialność za niewykonanie lub nienależyte wykonanie umowy  w formie kar umownych.</w:t>
      </w:r>
    </w:p>
    <w:p w14:paraId="7BC54331" w14:textId="77777777" w:rsidR="008935DD" w:rsidRPr="00AB0EA8" w:rsidRDefault="008935DD" w:rsidP="008935DD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Sprzedawca zapłaci Kupującemu kary umowne:</w:t>
      </w:r>
    </w:p>
    <w:p w14:paraId="59AFAE1A" w14:textId="77777777" w:rsidR="008935DD" w:rsidRPr="00AB0EA8" w:rsidRDefault="008935DD" w:rsidP="008935DD">
      <w:pPr>
        <w:numPr>
          <w:ilvl w:val="0"/>
          <w:numId w:val="10"/>
        </w:numPr>
        <w:spacing w:after="200" w:line="276" w:lineRule="auto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za zwłokę w wykonaniu określonej części przedmiotu umowy (poszczególnego zamówienia częściowego) w wysokości 0,4 % wartości wynagrodzenia netto należnego za daną niezrealizowaną dostawę częściową, za każdy dzień zwłoki, licząc od następnego dnia po upływie terminu określonego w § 4 ust 3; </w:t>
      </w:r>
    </w:p>
    <w:p w14:paraId="43B70CA9" w14:textId="77777777" w:rsidR="008935DD" w:rsidRPr="00AB0EA8" w:rsidRDefault="008935DD" w:rsidP="008935DD">
      <w:pPr>
        <w:numPr>
          <w:ilvl w:val="0"/>
          <w:numId w:val="10"/>
        </w:numPr>
        <w:spacing w:after="200" w:line="276" w:lineRule="auto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lastRenderedPageBreak/>
        <w:t>za zwłokę w usunięciu wad stwierdzonych przy odbiorze lub w okresie rękojmi, w wysokości 0,4 % wartości wynagrodzenia netto należnego za krzesło/krzesła, którego/których wady dotyczą, za każdy dzień zwłoki,  licząc od następnego dnia po upływie terminu określonego przez Kupującego w celu usunięcia wad;</w:t>
      </w:r>
    </w:p>
    <w:p w14:paraId="606D9AD7" w14:textId="77777777" w:rsidR="008935DD" w:rsidRPr="00AB0EA8" w:rsidRDefault="008935DD" w:rsidP="008935DD">
      <w:pPr>
        <w:numPr>
          <w:ilvl w:val="0"/>
          <w:numId w:val="10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z tytułu odstąpienia od umowy w całości przez którąkolwiek ze stron z przyczyn występujących po stronie Sprzedawcy, w wysokości 10% całkowitego wynagrodzenia netto określonego w  § 4 ust. 3;</w:t>
      </w:r>
    </w:p>
    <w:p w14:paraId="67DA1613" w14:textId="77777777" w:rsidR="008935DD" w:rsidRPr="00AB0EA8" w:rsidRDefault="008935DD" w:rsidP="008935DD">
      <w:pPr>
        <w:numPr>
          <w:ilvl w:val="0"/>
          <w:numId w:val="10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z tytułu odstąpienia od umowy w części przez którąkolwiek ze stron z przyczyn występujących po stronie Sprzedawcy, w wysokości 10 % od kwoty stanowiącej różnicę pomiędzy maksymalną łączną wartością netto dostaw objętych niniejszą umową określoną w § 4 ust. 3, a wynagrodzeniem netto za dostawy wykonane i odebrane przez Kupującego.</w:t>
      </w:r>
    </w:p>
    <w:p w14:paraId="348DCD4A" w14:textId="77777777" w:rsidR="008935DD" w:rsidRPr="00AB0EA8" w:rsidRDefault="008935DD" w:rsidP="008935DD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Kupujący zapłaci Sprzedawcy karę umową:</w:t>
      </w:r>
    </w:p>
    <w:p w14:paraId="3F09696C" w14:textId="77777777" w:rsidR="008935DD" w:rsidRPr="00AB0EA8" w:rsidRDefault="008935DD" w:rsidP="008935DD">
      <w:pPr>
        <w:numPr>
          <w:ilvl w:val="0"/>
          <w:numId w:val="11"/>
        </w:numPr>
        <w:spacing w:after="200" w:line="240" w:lineRule="atLeast"/>
        <w:ind w:left="709"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z tytułu odstąpienia od umowy w całości przez którąkolwiek ze stron z przyczyn występujących po stronie Kupującego, w wysokości 10% całkowitego wynagrodzenia netto określonego w § 4 ust. 3;</w:t>
      </w:r>
    </w:p>
    <w:p w14:paraId="671E3065" w14:textId="77777777" w:rsidR="008935DD" w:rsidRPr="00AB0EA8" w:rsidRDefault="008935DD" w:rsidP="008935DD">
      <w:pPr>
        <w:numPr>
          <w:ilvl w:val="0"/>
          <w:numId w:val="11"/>
        </w:numPr>
        <w:spacing w:after="200" w:line="240" w:lineRule="atLeast"/>
        <w:ind w:left="709"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bCs/>
          <w:color w:val="000000"/>
          <w:sz w:val="24"/>
          <w:szCs w:val="24"/>
          <w:lang w:val="pl-PL"/>
        </w:rPr>
        <w:t>z tytułu odstąpienia od umowy w części przez którąkolwiek ze stron z przyczyn występujących po stronie Kupującego, w wysokości 10 % od kwoty stanowiącej różnicę pomiędzy maksymalną łączną wartością netto dostaw objętych niniejszą umową określoną w § 4 ust. 3, a wynagrodzeniem netto za dostawy wykonane i odebrane przez Kupującego.</w:t>
      </w:r>
    </w:p>
    <w:p w14:paraId="0C337C92" w14:textId="77777777" w:rsidR="008935DD" w:rsidRPr="00AB0EA8" w:rsidRDefault="008935DD" w:rsidP="008935DD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rFonts w:eastAsia="Calibri"/>
          <w:color w:val="000000"/>
          <w:sz w:val="24"/>
          <w:szCs w:val="24"/>
          <w:lang w:val="pl-PL"/>
        </w:rPr>
        <w:t xml:space="preserve">Kupujący zastrzega sobie prawo potrącenia ewentualnych kar umownych z należnej do zapłaty faktury. </w:t>
      </w:r>
    </w:p>
    <w:p w14:paraId="2E3E9367" w14:textId="77777777" w:rsidR="008935DD" w:rsidRPr="00AB0EA8" w:rsidRDefault="008935DD" w:rsidP="008935DD">
      <w:pPr>
        <w:numPr>
          <w:ilvl w:val="0"/>
          <w:numId w:val="9"/>
        </w:numPr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Łączna wysokość kar umownych nie przekroczy 20% całkowitego wynagrodzenia brutto określonego w §4 ust. 3.</w:t>
      </w:r>
    </w:p>
    <w:p w14:paraId="31A9B042" w14:textId="77777777" w:rsidR="008935DD" w:rsidRPr="00AB0EA8" w:rsidRDefault="008935DD" w:rsidP="008935DD">
      <w:pPr>
        <w:ind w:left="360"/>
        <w:rPr>
          <w:color w:val="000000"/>
          <w:sz w:val="24"/>
          <w:szCs w:val="24"/>
          <w:lang w:val="pl-PL"/>
        </w:rPr>
      </w:pPr>
    </w:p>
    <w:p w14:paraId="55DBA5A6" w14:textId="77777777" w:rsidR="00DF1697" w:rsidRPr="00AB0EA8" w:rsidRDefault="008935DD" w:rsidP="008935DD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666EAAB1" w14:textId="77777777" w:rsidR="00DF1697" w:rsidRPr="00AB0EA8" w:rsidRDefault="00DF1697" w:rsidP="00DF1697">
      <w:pPr>
        <w:ind w:right="-47"/>
        <w:jc w:val="center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§ 8</w:t>
      </w:r>
    </w:p>
    <w:p w14:paraId="3E973CE4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 niniejszej umowy.</w:t>
      </w:r>
    </w:p>
    <w:p w14:paraId="4B07C295" w14:textId="77777777" w:rsidR="00DF1697" w:rsidRPr="00AB0EA8" w:rsidRDefault="00DF1697" w:rsidP="00DF1697">
      <w:pPr>
        <w:ind w:right="-47"/>
        <w:jc w:val="center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§ 9</w:t>
      </w:r>
    </w:p>
    <w:p w14:paraId="03C09A1C" w14:textId="77777777" w:rsidR="008D148B" w:rsidRPr="00AB0EA8" w:rsidRDefault="008D148B" w:rsidP="00610008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3"/>
          <w:sz w:val="24"/>
          <w:szCs w:val="24"/>
          <w:lang w:val="pl-PL"/>
        </w:rPr>
        <w:t xml:space="preserve">Wszelkie zmiany Umowy wymagają zgody obu Stron i zachowania formy pisemnej </w:t>
      </w:r>
      <w:r w:rsidRPr="00AB0EA8">
        <w:rPr>
          <w:rFonts w:eastAsia="SimSun"/>
          <w:color w:val="000000"/>
          <w:kern w:val="3"/>
          <w:sz w:val="24"/>
          <w:szCs w:val="24"/>
          <w:lang w:val="pl-PL"/>
        </w:rPr>
        <w:br/>
        <w:t>pod rygorem nieważności.</w:t>
      </w:r>
    </w:p>
    <w:p w14:paraId="0EE4DEB2" w14:textId="77777777" w:rsidR="008D148B" w:rsidRPr="00AB0EA8" w:rsidRDefault="008D148B" w:rsidP="00610008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3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AB0EA8">
        <w:rPr>
          <w:rFonts w:eastAsia="SimSun"/>
          <w:i/>
          <w:color w:val="000000"/>
          <w:kern w:val="3"/>
          <w:sz w:val="24"/>
          <w:szCs w:val="24"/>
          <w:lang w:val="pl-PL"/>
        </w:rPr>
        <w:t xml:space="preserve">  </w:t>
      </w:r>
    </w:p>
    <w:p w14:paraId="7D4000D1" w14:textId="77777777" w:rsidR="008D148B" w:rsidRPr="00AB0EA8" w:rsidRDefault="008D148B" w:rsidP="00610008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3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1B6C4DEF" w14:textId="77777777" w:rsidR="008D148B" w:rsidRPr="00AB0EA8" w:rsidRDefault="008D148B" w:rsidP="00610008">
      <w:pPr>
        <w:numPr>
          <w:ilvl w:val="0"/>
          <w:numId w:val="3"/>
        </w:numPr>
        <w:suppressAutoHyphens/>
        <w:autoSpaceDN w:val="0"/>
        <w:spacing w:after="147"/>
        <w:jc w:val="both"/>
        <w:rPr>
          <w:color w:val="000000"/>
          <w:sz w:val="24"/>
          <w:szCs w:val="24"/>
          <w:lang w:val="pl-PL"/>
        </w:rPr>
      </w:pPr>
      <w:bookmarkStart w:id="3" w:name="_Hlk87256647"/>
      <w:r w:rsidRPr="00AB0EA8">
        <w:rPr>
          <w:color w:val="000000"/>
          <w:sz w:val="24"/>
          <w:szCs w:val="24"/>
          <w:lang w:val="pl-PL"/>
        </w:rPr>
        <w:t xml:space="preserve">w zakresie zmiany terminu wykonania lub terminów pośrednich wskazanych </w:t>
      </w:r>
      <w:r w:rsidRPr="00AB0EA8">
        <w:rPr>
          <w:color w:val="000000"/>
          <w:sz w:val="24"/>
          <w:szCs w:val="24"/>
          <w:lang w:val="pl-PL"/>
        </w:rPr>
        <w:br/>
        <w:t xml:space="preserve">w Umowie: </w:t>
      </w:r>
    </w:p>
    <w:p w14:paraId="24F694FB" w14:textId="77777777" w:rsidR="008D148B" w:rsidRPr="00AB0EA8" w:rsidRDefault="008D148B" w:rsidP="008D148B">
      <w:pPr>
        <w:suppressAutoHyphens/>
        <w:autoSpaceDN w:val="0"/>
        <w:spacing w:after="147"/>
        <w:ind w:left="568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lastRenderedPageBreak/>
        <w:t xml:space="preserve">a) z powodu przyczyn zewnętrznych niezależnych od Kupującego oraz Sprzedawcy, skutkujących niemożliwością realizacji przedmiotu Umowy, w szczególności </w:t>
      </w:r>
      <w:r w:rsidRPr="00AB0EA8">
        <w:rPr>
          <w:color w:val="000000"/>
          <w:sz w:val="24"/>
          <w:szCs w:val="24"/>
          <w:lang w:val="pl-PL"/>
        </w:rPr>
        <w:br/>
        <w:t xml:space="preserve">z przyczyn leżących po stronie producenta sprzętu dotyczących udokumentowanych problemów związanych z produkcją lub dostawą sprzętu – </w:t>
      </w:r>
      <w:r w:rsidRPr="00AB0EA8">
        <w:rPr>
          <w:color w:val="000000"/>
          <w:sz w:val="24"/>
          <w:szCs w:val="24"/>
          <w:lang w:val="pl-PL"/>
        </w:rPr>
        <w:br/>
        <w:t>o okres niezbędny do prawidłowej realizacji dostawy oraz innych niezawinionych przez Strony przyczyny, w tym spowodowane przez tzw. siłę wyższą w rozumieniu § 13 ust 1;</w:t>
      </w:r>
      <w:bookmarkEnd w:id="3"/>
    </w:p>
    <w:p w14:paraId="22BE1BC8" w14:textId="77777777" w:rsidR="008D148B" w:rsidRPr="00AB0EA8" w:rsidRDefault="008D148B" w:rsidP="00610008">
      <w:pPr>
        <w:numPr>
          <w:ilvl w:val="0"/>
          <w:numId w:val="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AB0EA8">
        <w:rPr>
          <w:sz w:val="24"/>
          <w:szCs w:val="24"/>
          <w:lang w:val="pl-PL"/>
        </w:rPr>
        <w:br/>
        <w:t xml:space="preserve">w przypadku zakończenia jego produkcji lub wstrzymania lub wycofania go </w:t>
      </w:r>
      <w:r w:rsidRPr="00AB0EA8">
        <w:rPr>
          <w:sz w:val="24"/>
          <w:szCs w:val="24"/>
          <w:lang w:val="pl-PL"/>
        </w:rPr>
        <w:br/>
        <w:t xml:space="preserve">z produkcji po przedstawianiu stosownych dokumentów od producenta lub dystrybutora, z tym że cena wskazana w § 3 ust 1 nie może ulec podwyższeniu, </w:t>
      </w:r>
      <w:r w:rsidRPr="00AB0EA8">
        <w:rPr>
          <w:sz w:val="24"/>
          <w:szCs w:val="24"/>
          <w:lang w:val="pl-PL"/>
        </w:rPr>
        <w:br/>
        <w:t>a parametry techniczne nie mogą być gorsze niż wskazane w  treści oferty,</w:t>
      </w:r>
    </w:p>
    <w:p w14:paraId="723C7CC7" w14:textId="77777777" w:rsidR="008D148B" w:rsidRPr="00AB0EA8" w:rsidRDefault="008D148B" w:rsidP="00610008">
      <w:pPr>
        <w:numPr>
          <w:ilvl w:val="0"/>
          <w:numId w:val="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zmiany powszechnie obowiązujących przepisów prawa w zakresie mającym wpływ </w:t>
      </w:r>
      <w:r w:rsidRPr="00AB0EA8">
        <w:rPr>
          <w:color w:val="000000"/>
          <w:sz w:val="24"/>
          <w:szCs w:val="24"/>
          <w:lang w:val="pl-PL"/>
        </w:rPr>
        <w:br/>
        <w:t>na realizację Umowy;</w:t>
      </w:r>
    </w:p>
    <w:p w14:paraId="158BD62E" w14:textId="77777777" w:rsidR="008D148B" w:rsidRPr="00AB0EA8" w:rsidRDefault="008D148B" w:rsidP="00610008">
      <w:pPr>
        <w:numPr>
          <w:ilvl w:val="0"/>
          <w:numId w:val="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przedłużenia okresu gwarancji, w sytuacji jej przedłużenia przez producenta </w:t>
      </w:r>
      <w:r w:rsidRPr="00AB0EA8">
        <w:rPr>
          <w:color w:val="000000"/>
          <w:sz w:val="24"/>
          <w:szCs w:val="24"/>
          <w:lang w:val="pl-PL"/>
        </w:rPr>
        <w:br/>
        <w:t>lub Sprzedawcę,</w:t>
      </w:r>
    </w:p>
    <w:p w14:paraId="30A46E2A" w14:textId="609BE3F4" w:rsidR="008D148B" w:rsidRPr="0040289A" w:rsidRDefault="008D148B" w:rsidP="00610008">
      <w:pPr>
        <w:numPr>
          <w:ilvl w:val="0"/>
          <w:numId w:val="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 w:rsidRPr="00AB0EA8">
        <w:rPr>
          <w:color w:val="000000"/>
          <w:sz w:val="24"/>
          <w:szCs w:val="24"/>
          <w:lang w:val="pl-PL"/>
        </w:rPr>
        <w:br/>
        <w:t xml:space="preserve">na pisemny wniosek jednej ze Stron. </w:t>
      </w:r>
    </w:p>
    <w:p w14:paraId="26B250A7" w14:textId="77777777" w:rsidR="0040289A" w:rsidRPr="0040289A" w:rsidRDefault="0040289A" w:rsidP="0040289A">
      <w:pPr>
        <w:numPr>
          <w:ilvl w:val="0"/>
          <w:numId w:val="3"/>
        </w:numPr>
        <w:suppressAutoHyphens/>
        <w:autoSpaceDN w:val="0"/>
        <w:jc w:val="both"/>
        <w:rPr>
          <w:color w:val="FF0000"/>
          <w:kern w:val="2"/>
          <w:sz w:val="24"/>
          <w:szCs w:val="24"/>
          <w:lang w:val="pl-PL"/>
        </w:rPr>
      </w:pPr>
      <w:r w:rsidRPr="0040289A">
        <w:rPr>
          <w:color w:val="FF0000"/>
          <w:sz w:val="24"/>
          <w:szCs w:val="24"/>
          <w:lang w:val="pl-PL"/>
        </w:rPr>
        <w:t xml:space="preserve">zmiany wysokości wynagrodzenia w przypadku zmiany stawki podatku </w:t>
      </w:r>
      <w:r w:rsidRPr="0040289A">
        <w:rPr>
          <w:color w:val="FF0000"/>
          <w:sz w:val="24"/>
          <w:szCs w:val="24"/>
          <w:lang w:val="pl-PL"/>
        </w:rPr>
        <w:br/>
        <w:t xml:space="preserve">od towarów i usług, zmiana wysokości wynagrodzenia należnego Wykonawcy </w:t>
      </w:r>
      <w:r w:rsidRPr="0040289A">
        <w:rPr>
          <w:color w:val="FF0000"/>
          <w:sz w:val="24"/>
          <w:szCs w:val="24"/>
          <w:lang w:val="pl-PL"/>
        </w:rPr>
        <w:br/>
        <w:t>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5784F483" w14:textId="10A379A7" w:rsidR="0040289A" w:rsidRPr="0040289A" w:rsidRDefault="0040289A" w:rsidP="0040289A">
      <w:pPr>
        <w:numPr>
          <w:ilvl w:val="0"/>
          <w:numId w:val="3"/>
        </w:numPr>
        <w:suppressAutoHyphens/>
        <w:autoSpaceDN w:val="0"/>
        <w:jc w:val="both"/>
        <w:rPr>
          <w:color w:val="FF0000"/>
          <w:kern w:val="2"/>
          <w:sz w:val="24"/>
          <w:szCs w:val="24"/>
          <w:lang w:val="pl-PL"/>
        </w:rPr>
      </w:pPr>
      <w:r w:rsidRPr="0040289A">
        <w:rPr>
          <w:color w:val="FF0000"/>
          <w:kern w:val="2"/>
          <w:sz w:val="24"/>
          <w:szCs w:val="24"/>
          <w:lang w:val="pl-PL"/>
        </w:rPr>
        <w:t>W przypadku zmiany, o której mowa w ust. 3 pkt. 6), wartość wynagrodzenia netto nie zmieni się, a wartość wynagrodzenia brutto zostanie wyliczona na podstawie nowych przepisów</w:t>
      </w:r>
    </w:p>
    <w:p w14:paraId="2F2317BA" w14:textId="77777777" w:rsidR="008D148B" w:rsidRPr="00AB0EA8" w:rsidRDefault="008D148B" w:rsidP="00610008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70520592" w14:textId="77777777" w:rsidR="008D148B" w:rsidRPr="00AB0EA8" w:rsidRDefault="008D148B" w:rsidP="00AB0EA8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2"/>
          <w:sz w:val="24"/>
          <w:szCs w:val="24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AB0EA8">
        <w:rPr>
          <w:rFonts w:eastAsia="SimSun"/>
          <w:color w:val="000000"/>
          <w:kern w:val="2"/>
          <w:sz w:val="24"/>
          <w:szCs w:val="24"/>
          <w:lang w:val="pl-PL"/>
        </w:rPr>
        <w:t>administracyjno</w:t>
      </w:r>
      <w:proofErr w:type="spellEnd"/>
      <w:r w:rsidRPr="00AB0EA8">
        <w:rPr>
          <w:rFonts w:eastAsia="SimSun"/>
          <w:color w:val="000000"/>
          <w:kern w:val="2"/>
          <w:sz w:val="24"/>
          <w:szCs w:val="24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15ACAB6D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§10</w:t>
      </w:r>
    </w:p>
    <w:p w14:paraId="1C3931F7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Właściwym dla rozpoznania sporów wynikłych na tle realizacji niniejszej umowy jest sąd  właściwy dla siedziby Kupującego.</w:t>
      </w:r>
    </w:p>
    <w:p w14:paraId="593EA181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§11</w:t>
      </w:r>
    </w:p>
    <w:p w14:paraId="52C6A45C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</w:t>
      </w:r>
      <w:r w:rsidR="00144FC5" w:rsidRPr="00AB0EA8">
        <w:rPr>
          <w:rFonts w:ascii="Times New Roman" w:hAnsi="Times New Roman"/>
          <w:szCs w:val="24"/>
        </w:rPr>
        <w:t>.</w:t>
      </w:r>
    </w:p>
    <w:p w14:paraId="299C36BD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§12</w:t>
      </w:r>
    </w:p>
    <w:p w14:paraId="68ECB7EA" w14:textId="19A12AAB" w:rsidR="00DF1697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Wszelkie załączniki stanowią integralną część niniejszej umowy.</w:t>
      </w:r>
    </w:p>
    <w:p w14:paraId="56EEADB9" w14:textId="77777777" w:rsidR="0040289A" w:rsidRPr="00AB0EA8" w:rsidRDefault="0040289A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5C58823E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lastRenderedPageBreak/>
        <w:t>§13</w:t>
      </w:r>
    </w:p>
    <w:p w14:paraId="4A89767D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 w:rsidRPr="00AB0EA8">
        <w:rPr>
          <w:rFonts w:ascii="Times New Roman" w:hAnsi="Times New Roman"/>
          <w:szCs w:val="24"/>
        </w:rPr>
        <w:t>Umowę sporządzono w 2 jednobrzmiących egzemplarzach po 1 dla każdej ze stron.</w:t>
      </w:r>
    </w:p>
    <w:p w14:paraId="16937DD1" w14:textId="77777777" w:rsidR="00DF1697" w:rsidRPr="00AB0EA8" w:rsidRDefault="00DF1697" w:rsidP="00DF1697">
      <w:pPr>
        <w:pStyle w:val="Tekstpodstawowy2"/>
        <w:spacing w:line="240" w:lineRule="auto"/>
        <w:ind w:right="-47"/>
        <w:rPr>
          <w:sz w:val="24"/>
          <w:szCs w:val="24"/>
        </w:rPr>
      </w:pPr>
    </w:p>
    <w:p w14:paraId="334E7DB0" w14:textId="77777777" w:rsidR="00DF1697" w:rsidRPr="00AB0EA8" w:rsidRDefault="00DF1697" w:rsidP="00AB0EA8">
      <w:pPr>
        <w:pStyle w:val="Tekstpodstawowy2"/>
        <w:spacing w:line="240" w:lineRule="auto"/>
        <w:ind w:right="-47"/>
        <w:rPr>
          <w:b/>
          <w:sz w:val="24"/>
          <w:szCs w:val="24"/>
        </w:rPr>
      </w:pPr>
      <w:r w:rsidRPr="00AB0EA8">
        <w:rPr>
          <w:b/>
          <w:sz w:val="24"/>
          <w:szCs w:val="24"/>
        </w:rPr>
        <w:t xml:space="preserve">      Za Sprzedawcę                                                                                   Za Kupującego</w:t>
      </w:r>
    </w:p>
    <w:p w14:paraId="65389CB5" w14:textId="77777777" w:rsidR="00DF1697" w:rsidRPr="00AB0EA8" w:rsidRDefault="00DF1697" w:rsidP="00DF1697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47E0A871" w14:textId="77777777" w:rsidR="00DF1697" w:rsidRPr="00AB0EA8" w:rsidRDefault="00DF1697" w:rsidP="00DF1697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....................................................................</w:t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</w:t>
      </w:r>
      <w:r w:rsidR="00144FC5" w:rsidRPr="00AB0EA8">
        <w:rPr>
          <w:rFonts w:ascii="Times New Roman" w:hAnsi="Times New Roman" w:cs="Times New Roman"/>
          <w:sz w:val="24"/>
          <w:szCs w:val="24"/>
          <w:lang w:val="pl-PL"/>
        </w:rPr>
        <w:t>……………………….</w:t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</w:t>
      </w:r>
    </w:p>
    <w:p w14:paraId="10AAC4FB" w14:textId="77777777" w:rsidR="008D148B" w:rsidRPr="00AB0EA8" w:rsidRDefault="00DF1697" w:rsidP="00AB0EA8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sz w:val="24"/>
          <w:szCs w:val="24"/>
          <w:lang w:val="pl-PL"/>
        </w:rPr>
        <w:t xml:space="preserve">                (data i podpis)</w:t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  <w:t>(data i podpis)</w:t>
      </w:r>
    </w:p>
    <w:p w14:paraId="0A5227CD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53BE46D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7742A5EB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659FCB3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979A959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02884D90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CFB0316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267A4FD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45A27F6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2883E67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FA0BE3B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C4F9A66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03E8066C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6F21A9A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E1CB3D6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892BE07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4C60662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637DD68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C6F062C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79F3EB5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336A0E0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7CEDDF93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EA7F58F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0676C6C3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F9A494C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9F173BC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E741C96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785995C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6327225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5A68D89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309AA09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0440633B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17135D3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59C42A0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2316430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3BFF971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670AC49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6AAA898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7162A7D6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E273510" w14:textId="77777777" w:rsidR="0040289A" w:rsidRDefault="0040289A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02538111" w14:textId="70CDB1B4" w:rsidR="0070265F" w:rsidRPr="00AB0EA8" w:rsidRDefault="0070265F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i/>
          <w:iCs/>
          <w:sz w:val="24"/>
          <w:szCs w:val="24"/>
          <w:lang w:val="pl-PL"/>
        </w:rPr>
        <w:t>Załączniki do umowy :</w:t>
      </w:r>
    </w:p>
    <w:p w14:paraId="588B1F46" w14:textId="77777777" w:rsidR="0070265F" w:rsidRPr="00AB0EA8" w:rsidRDefault="0070265F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1) Szczegółowa specyfikacja sprzętu/opis przedmiotu zamówienia </w:t>
      </w:r>
    </w:p>
    <w:p w14:paraId="6C3B9FD0" w14:textId="77777777" w:rsidR="008D148B" w:rsidRPr="00AB0EA8" w:rsidRDefault="0070265F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i/>
          <w:iCs/>
          <w:sz w:val="24"/>
          <w:szCs w:val="24"/>
          <w:lang w:val="pl-PL"/>
        </w:rPr>
        <w:t>2) Oświadczenie dla celów podatkowych dotyczące podmiotów powiązanych</w:t>
      </w:r>
    </w:p>
    <w:p w14:paraId="466EE82C" w14:textId="77777777" w:rsidR="0070265F" w:rsidRPr="00AB0EA8" w:rsidRDefault="0070265F" w:rsidP="0070265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lastRenderedPageBreak/>
        <w:t>Załącznik nr 2 do umowy</w:t>
      </w:r>
    </w:p>
    <w:p w14:paraId="27CDB255" w14:textId="77777777" w:rsidR="0070265F" w:rsidRPr="00AB0EA8" w:rsidRDefault="0070265F" w:rsidP="0070265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193F3242" w14:textId="77777777" w:rsidR="0070265F" w:rsidRPr="00AB0EA8" w:rsidRDefault="0070265F" w:rsidP="0070265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2877DD7A" w14:textId="77777777" w:rsidR="0070265F" w:rsidRPr="00AB0EA8" w:rsidRDefault="0070265F" w:rsidP="0070265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.....................................… </w:t>
      </w:r>
    </w:p>
    <w:p w14:paraId="19786073" w14:textId="77777777" w:rsidR="0070265F" w:rsidRPr="00AB0EA8" w:rsidRDefault="0070265F" w:rsidP="0070265F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Nazwa Wykonawcy</w:t>
      </w:r>
    </w:p>
    <w:p w14:paraId="3A18C810" w14:textId="77777777" w:rsidR="0070265F" w:rsidRPr="00AB0EA8" w:rsidRDefault="0070265F" w:rsidP="0070265F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63BFCEB3" w14:textId="77777777" w:rsidR="0070265F" w:rsidRPr="00AB0EA8" w:rsidRDefault="0070265F" w:rsidP="0070265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.....................................…</w:t>
      </w:r>
    </w:p>
    <w:p w14:paraId="50698E68" w14:textId="77777777" w:rsidR="0070265F" w:rsidRPr="00AB0EA8" w:rsidRDefault="0070265F" w:rsidP="0070265F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NIP</w:t>
      </w:r>
      <w:r w:rsidRPr="00AB0EA8">
        <w:rPr>
          <w:sz w:val="24"/>
          <w:szCs w:val="24"/>
          <w:lang w:val="pl-PL"/>
        </w:rPr>
        <w:tab/>
        <w:t> </w:t>
      </w:r>
    </w:p>
    <w:p w14:paraId="7C88FC67" w14:textId="77777777" w:rsidR="0070265F" w:rsidRPr="00AB0EA8" w:rsidRDefault="0070265F" w:rsidP="0070265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2E47E658" w14:textId="77777777" w:rsidR="0070265F" w:rsidRPr="00AB0EA8" w:rsidRDefault="0070265F" w:rsidP="0070265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175C793D" w14:textId="77777777" w:rsidR="0070265F" w:rsidRPr="00AB0EA8" w:rsidRDefault="0070265F" w:rsidP="0070265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AB0EA8">
        <w:rPr>
          <w:b/>
          <w:bCs/>
          <w:sz w:val="24"/>
          <w:szCs w:val="24"/>
          <w:lang w:val="pl-PL"/>
        </w:rPr>
        <w:t>OŚWIADCZENIE DLA CELÓW PODATKOWYCH</w:t>
      </w:r>
    </w:p>
    <w:p w14:paraId="51A3E6A3" w14:textId="77777777" w:rsidR="0070265F" w:rsidRPr="00AB0EA8" w:rsidRDefault="0070265F" w:rsidP="0070265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AB0EA8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17D3CE03" w14:textId="77777777" w:rsidR="0070265F" w:rsidRPr="00AB0EA8" w:rsidRDefault="0070265F" w:rsidP="0070265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339317EA" w14:textId="77777777" w:rsidR="0070265F" w:rsidRPr="00AB0EA8" w:rsidRDefault="0070265F" w:rsidP="0070265F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Działając w imieniu ………………………………, (dalej jako: „</w:t>
      </w:r>
      <w:r w:rsidRPr="00AB0EA8">
        <w:rPr>
          <w:b/>
          <w:bCs/>
          <w:sz w:val="24"/>
          <w:szCs w:val="24"/>
          <w:lang w:val="pl-PL"/>
        </w:rPr>
        <w:t>Podmiot</w:t>
      </w:r>
      <w:r w:rsidRPr="00AB0EA8">
        <w:rPr>
          <w:sz w:val="24"/>
          <w:szCs w:val="24"/>
          <w:lang w:val="pl-PL"/>
        </w:rPr>
        <w:t>”) niniejszym oświadcza, że Podmiot:</w:t>
      </w:r>
    </w:p>
    <w:p w14:paraId="2D094925" w14:textId="77777777" w:rsidR="0070265F" w:rsidRPr="00AB0EA8" w:rsidRDefault="0070265F" w:rsidP="00610008">
      <w:pPr>
        <w:widowControl w:val="0"/>
        <w:numPr>
          <w:ilvl w:val="0"/>
          <w:numId w:val="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b/>
          <w:bCs/>
          <w:sz w:val="24"/>
          <w:szCs w:val="24"/>
          <w:lang w:val="pl-PL"/>
        </w:rPr>
        <w:t>jest / nie jest</w:t>
      </w:r>
      <w:r w:rsidRPr="00AB0EA8">
        <w:rPr>
          <w:sz w:val="24"/>
          <w:szCs w:val="24"/>
          <w:vertAlign w:val="superscript"/>
          <w:lang w:val="pl-PL"/>
        </w:rPr>
        <w:footnoteReference w:id="1"/>
      </w:r>
      <w:r w:rsidRPr="00AB0EA8">
        <w:rPr>
          <w:sz w:val="24"/>
          <w:szCs w:val="24"/>
          <w:lang w:val="pl-PL"/>
        </w:rPr>
        <w:t xml:space="preserve"> podmiotem powiązanym z Akademią Górniczo-Hutniczą </w:t>
      </w:r>
      <w:r w:rsidRPr="00AB0EA8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AB0EA8">
        <w:rPr>
          <w:sz w:val="24"/>
          <w:szCs w:val="24"/>
          <w:vertAlign w:val="superscript"/>
          <w:lang w:val="pl-PL"/>
        </w:rPr>
        <w:footnoteReference w:id="2"/>
      </w:r>
      <w:r w:rsidRPr="00AB0EA8">
        <w:rPr>
          <w:sz w:val="24"/>
          <w:szCs w:val="24"/>
          <w:lang w:val="pl-PL"/>
        </w:rPr>
        <w:t>;</w:t>
      </w:r>
    </w:p>
    <w:p w14:paraId="5847E1D0" w14:textId="77777777" w:rsidR="0070265F" w:rsidRPr="00AB0EA8" w:rsidRDefault="0070265F" w:rsidP="00610008">
      <w:pPr>
        <w:widowControl w:val="0"/>
        <w:numPr>
          <w:ilvl w:val="0"/>
          <w:numId w:val="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AB0EA8">
        <w:rPr>
          <w:rFonts w:eastAsia="Calibri"/>
          <w:sz w:val="24"/>
          <w:szCs w:val="24"/>
          <w:lang w:val="pl-PL" w:eastAsia="en-US"/>
        </w:rPr>
        <w:t xml:space="preserve"> </w:t>
      </w:r>
      <w:r w:rsidRPr="00AB0EA8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AB0EA8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AB0EA8">
        <w:rPr>
          <w:rFonts w:eastAsia="Calibri"/>
          <w:sz w:val="24"/>
          <w:szCs w:val="24"/>
          <w:lang w:val="pl-PL" w:eastAsia="en-US"/>
        </w:rPr>
        <w:t xml:space="preserve"> </w:t>
      </w:r>
    </w:p>
    <w:p w14:paraId="58AECC71" w14:textId="77777777" w:rsidR="0070265F" w:rsidRPr="00AB0EA8" w:rsidRDefault="0070265F" w:rsidP="00610008">
      <w:pPr>
        <w:widowControl w:val="0"/>
        <w:numPr>
          <w:ilvl w:val="0"/>
          <w:numId w:val="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rFonts w:eastAsia="Calibri"/>
          <w:sz w:val="24"/>
          <w:szCs w:val="24"/>
          <w:lang w:val="pl-PL" w:eastAsia="en-US"/>
        </w:rPr>
        <w:t>rzeczywisty właściciel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AB0EA8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AB0EA8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AB0EA8">
        <w:rPr>
          <w:rFonts w:eastAsia="Calibri"/>
          <w:sz w:val="24"/>
          <w:szCs w:val="24"/>
          <w:lang w:val="pl-PL" w:eastAsia="en-US"/>
        </w:rPr>
        <w:t xml:space="preserve"> podmiotem mającym miejsce </w:t>
      </w:r>
      <w:r w:rsidRPr="00AB0EA8">
        <w:rPr>
          <w:rFonts w:eastAsia="Calibri"/>
          <w:sz w:val="24"/>
          <w:szCs w:val="24"/>
          <w:lang w:val="pl-PL" w:eastAsia="en-US"/>
        </w:rPr>
        <w:lastRenderedPageBreak/>
        <w:t>zamieszkania, siedzibę lub zarząd na terytorium lub w kraju stosującym szkodliwą konkurencję podatkową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AB0EA8">
        <w:rPr>
          <w:rFonts w:eastAsia="Calibri"/>
          <w:sz w:val="24"/>
          <w:szCs w:val="24"/>
          <w:lang w:val="pl-PL" w:eastAsia="en-US"/>
        </w:rPr>
        <w:t xml:space="preserve"> </w:t>
      </w:r>
    </w:p>
    <w:p w14:paraId="44E5E9C3" w14:textId="77777777" w:rsidR="0070265F" w:rsidRPr="00AB0EA8" w:rsidRDefault="0070265F" w:rsidP="00610008">
      <w:pPr>
        <w:widowControl w:val="0"/>
        <w:numPr>
          <w:ilvl w:val="0"/>
          <w:numId w:val="4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AB0EA8">
        <w:rPr>
          <w:rFonts w:eastAsia="Calibri"/>
          <w:sz w:val="24"/>
          <w:szCs w:val="24"/>
          <w:lang w:val="pl-PL" w:eastAsia="en-US"/>
        </w:rPr>
        <w:t xml:space="preserve">Podmiot </w:t>
      </w:r>
      <w:r w:rsidRPr="00AB0EA8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AB0EA8">
        <w:rPr>
          <w:sz w:val="24"/>
          <w:szCs w:val="24"/>
          <w:vertAlign w:val="superscript"/>
          <w:lang w:val="pl-PL"/>
        </w:rPr>
        <w:footnoteReference w:id="7"/>
      </w:r>
      <w:r w:rsidRPr="00AB0EA8">
        <w:rPr>
          <w:sz w:val="24"/>
          <w:szCs w:val="24"/>
          <w:lang w:val="pl-PL"/>
        </w:rPr>
        <w:t xml:space="preserve"> </w:t>
      </w:r>
      <w:r w:rsidRPr="00AB0EA8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AB0EA8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AB0EA8">
        <w:rPr>
          <w:rFonts w:eastAsia="Calibri"/>
          <w:sz w:val="24"/>
          <w:szCs w:val="24"/>
          <w:lang w:val="pl-PL" w:eastAsia="en-US"/>
        </w:rPr>
        <w:t xml:space="preserve"> </w:t>
      </w:r>
      <w:r w:rsidRPr="00AB0EA8">
        <w:rPr>
          <w:rFonts w:eastAsia="Calibri"/>
          <w:sz w:val="24"/>
          <w:szCs w:val="24"/>
          <w:lang w:val="pl-PL" w:eastAsia="en-US"/>
        </w:rPr>
        <w:br/>
        <w:t>w rozumieniu art. 24a ustawy z dnia 15 lutego 1992 r. o podatku dochodowym od osób prawnych.</w:t>
      </w:r>
    </w:p>
    <w:p w14:paraId="4345A818" w14:textId="77777777" w:rsidR="0070265F" w:rsidRPr="00AB0EA8" w:rsidRDefault="0070265F" w:rsidP="0070265F">
      <w:pPr>
        <w:spacing w:after="200"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624E7AC8" w14:textId="77777777" w:rsidR="0070265F" w:rsidRPr="00AB0EA8" w:rsidRDefault="0070265F" w:rsidP="0070265F">
      <w:pPr>
        <w:spacing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AB0EA8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AB0EA8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77C9313B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7C7297D2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3374900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0AF86CA1" w14:textId="77777777" w:rsidR="0070265F" w:rsidRPr="00AB0EA8" w:rsidRDefault="0070265F" w:rsidP="0070265F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70265F" w:rsidRPr="0040289A" w14:paraId="352DB32F" w14:textId="77777777" w:rsidTr="0083340C">
        <w:tc>
          <w:tcPr>
            <w:tcW w:w="4105" w:type="dxa"/>
            <w:hideMark/>
          </w:tcPr>
          <w:p w14:paraId="776C17FA" w14:textId="77777777" w:rsidR="0070265F" w:rsidRPr="00AB0EA8" w:rsidRDefault="0070265F" w:rsidP="0083340C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</w:pPr>
            <w:r w:rsidRPr="00AB0EA8"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……………………………………………………………</w:t>
            </w:r>
          </w:p>
          <w:p w14:paraId="08E0DA91" w14:textId="77777777" w:rsidR="0070265F" w:rsidRPr="00AB0EA8" w:rsidRDefault="0070265F" w:rsidP="0083340C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</w:pPr>
            <w:r w:rsidRPr="00AB0EA8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(pieczęć firmowa i podpis osoby upoważnionej/</w:t>
            </w:r>
            <w:proofErr w:type="spellStart"/>
            <w:r w:rsidRPr="00AB0EA8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ych</w:t>
            </w:r>
            <w:proofErr w:type="spellEnd"/>
            <w:r w:rsidRPr="00AB0EA8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 xml:space="preserve"> do reprezentacji)</w:t>
            </w:r>
          </w:p>
        </w:tc>
      </w:tr>
    </w:tbl>
    <w:p w14:paraId="353FE8FE" w14:textId="77777777" w:rsidR="0070265F" w:rsidRPr="00AB0EA8" w:rsidRDefault="0070265F" w:rsidP="0070265F">
      <w:pPr>
        <w:spacing w:line="360" w:lineRule="auto"/>
        <w:jc w:val="both"/>
        <w:rPr>
          <w:rFonts w:eastAsia="Calibri"/>
          <w:color w:val="222A35"/>
          <w:sz w:val="24"/>
          <w:szCs w:val="24"/>
          <w:lang w:val="pl-PL" w:eastAsia="x-none"/>
        </w:rPr>
      </w:pPr>
    </w:p>
    <w:p w14:paraId="6FDA26B9" w14:textId="77777777" w:rsidR="0070265F" w:rsidRPr="00AB0EA8" w:rsidRDefault="0070265F" w:rsidP="0070265F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4"/>
          <w:szCs w:val="24"/>
          <w:lang w:val="pl-PL" w:eastAsia="x-none"/>
        </w:rPr>
      </w:pPr>
    </w:p>
    <w:p w14:paraId="1F0C67DE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39F96F6A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3133FF17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32CDD712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1DC08C7B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7EDA1456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0F4B164A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EA2CFDA" w14:textId="77777777" w:rsidR="0070265F" w:rsidRPr="00AB0EA8" w:rsidRDefault="0070265F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DB5262D" w14:textId="77777777" w:rsidR="0070265F" w:rsidRPr="00AB0EA8" w:rsidRDefault="0070265F" w:rsidP="0070265F">
      <w:pPr>
        <w:spacing w:after="200"/>
        <w:ind w:left="720"/>
        <w:jc w:val="both"/>
        <w:rPr>
          <w:sz w:val="24"/>
          <w:szCs w:val="24"/>
          <w:lang w:val="pl-PL"/>
        </w:rPr>
      </w:pPr>
    </w:p>
    <w:sectPr w:rsidR="0070265F" w:rsidRPr="00AB0E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42170" w14:textId="77777777" w:rsidR="00BC2920" w:rsidRDefault="00BC2920">
      <w:r>
        <w:separator/>
      </w:r>
    </w:p>
  </w:endnote>
  <w:endnote w:type="continuationSeparator" w:id="0">
    <w:p w14:paraId="636B48EE" w14:textId="77777777" w:rsidR="00BC2920" w:rsidRDefault="00BC2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1F2F4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FBE34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27825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71296" w14:textId="77777777" w:rsidR="00BC2920" w:rsidRDefault="00BC2920">
      <w:r>
        <w:separator/>
      </w:r>
    </w:p>
  </w:footnote>
  <w:footnote w:type="continuationSeparator" w:id="0">
    <w:p w14:paraId="3393DD97" w14:textId="77777777" w:rsidR="00BC2920" w:rsidRDefault="00BC2920">
      <w:r>
        <w:continuationSeparator/>
      </w:r>
    </w:p>
  </w:footnote>
  <w:footnote w:id="1">
    <w:p w14:paraId="36DD3361" w14:textId="77777777" w:rsidR="0070265F" w:rsidRDefault="0070265F" w:rsidP="0070265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F08E9C7" w14:textId="77777777" w:rsidR="0070265F" w:rsidRDefault="0070265F" w:rsidP="0070265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3FD5374" w14:textId="77777777" w:rsidR="0070265F" w:rsidRDefault="0070265F" w:rsidP="00610008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8777303" w14:textId="77777777" w:rsidR="0070265F" w:rsidRDefault="0070265F" w:rsidP="00610008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9842D40" w14:textId="77777777" w:rsidR="0070265F" w:rsidRDefault="0070265F" w:rsidP="00610008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C8F76B" w14:textId="77777777" w:rsidR="0070265F" w:rsidRDefault="0070265F" w:rsidP="00610008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C8B7C9" w14:textId="77777777" w:rsidR="0070265F" w:rsidRDefault="0070265F" w:rsidP="0070265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53F73C8" w14:textId="77777777" w:rsidR="0070265F" w:rsidRDefault="0070265F" w:rsidP="00610008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7E49B0B8" w14:textId="77777777" w:rsidR="0070265F" w:rsidRDefault="0070265F" w:rsidP="00610008">
      <w:pPr>
        <w:pStyle w:val="paragraph"/>
        <w:numPr>
          <w:ilvl w:val="1"/>
          <w:numId w:val="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0D86B7" w14:textId="77777777" w:rsidR="0070265F" w:rsidRDefault="0070265F" w:rsidP="00610008">
      <w:pPr>
        <w:pStyle w:val="paragraph"/>
        <w:numPr>
          <w:ilvl w:val="1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DF60EB1" w14:textId="77777777" w:rsidR="0070265F" w:rsidRDefault="0070265F" w:rsidP="00610008">
      <w:pPr>
        <w:pStyle w:val="paragraph"/>
        <w:numPr>
          <w:ilvl w:val="1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9E9203" w14:textId="77777777" w:rsidR="0070265F" w:rsidRDefault="0070265F" w:rsidP="00610008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5464A4" w14:textId="77777777" w:rsidR="0070265F" w:rsidRDefault="0070265F" w:rsidP="0070265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1A5C278" w14:textId="77777777" w:rsidR="0070265F" w:rsidRDefault="0070265F" w:rsidP="0070265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F2235BB" w14:textId="77777777" w:rsidR="0070265F" w:rsidRDefault="0070265F" w:rsidP="0070265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E74335A" w14:textId="77777777" w:rsidR="0070265F" w:rsidRDefault="0070265F" w:rsidP="0070265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AE308FD" w14:textId="77777777" w:rsidR="0070265F" w:rsidRDefault="0070265F" w:rsidP="00610008">
      <w:pPr>
        <w:pStyle w:val="Tekstprzypisudolnego"/>
        <w:numPr>
          <w:ilvl w:val="0"/>
          <w:numId w:val="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2DCD781" w14:textId="77777777" w:rsidR="0070265F" w:rsidRDefault="0070265F" w:rsidP="00610008">
      <w:pPr>
        <w:pStyle w:val="Tekstprzypisudolnego"/>
        <w:numPr>
          <w:ilvl w:val="0"/>
          <w:numId w:val="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D446AF9" w14:textId="77777777" w:rsidR="0070265F" w:rsidRDefault="0070265F" w:rsidP="00610008">
      <w:pPr>
        <w:pStyle w:val="Tekstprzypisudolnego"/>
        <w:numPr>
          <w:ilvl w:val="0"/>
          <w:numId w:val="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4C896B7" w14:textId="77777777" w:rsidR="0070265F" w:rsidRDefault="0070265F" w:rsidP="0070265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7E4AD686" w14:textId="77777777" w:rsidR="0070265F" w:rsidRDefault="0070265F" w:rsidP="0070265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1814D00A" w14:textId="77777777" w:rsidR="0070265F" w:rsidRDefault="0070265F" w:rsidP="0070265F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17DBEC3" w14:textId="77777777" w:rsidR="0070265F" w:rsidRDefault="0070265F" w:rsidP="007026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000C2259" w14:textId="77777777" w:rsidR="0070265F" w:rsidRDefault="0070265F" w:rsidP="007026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C8E6C33" w14:textId="77777777" w:rsidR="0070265F" w:rsidRDefault="0070265F" w:rsidP="007026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2ED9BF64" w14:textId="77777777" w:rsidR="0070265F" w:rsidRDefault="0070265F" w:rsidP="007026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72901EF1" w14:textId="77777777" w:rsidR="0070265F" w:rsidRDefault="0070265F" w:rsidP="007026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DFFE58F" w14:textId="77777777" w:rsidR="0070265F" w:rsidRDefault="0070265F" w:rsidP="0070265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D1668E6" w14:textId="77777777" w:rsidR="0070265F" w:rsidRDefault="0070265F" w:rsidP="0070265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FC34A78" w14:textId="77777777" w:rsidR="0070265F" w:rsidRDefault="0070265F" w:rsidP="0070265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FA061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3B481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A65D1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7" w15:restartNumberingAfterBreak="0">
    <w:nsid w:val="249B043F"/>
    <w:multiLevelType w:val="hybridMultilevel"/>
    <w:tmpl w:val="7624AF92"/>
    <w:lvl w:ilvl="0" w:tplc="17FA1C12">
      <w:start w:val="6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4F55334B"/>
    <w:multiLevelType w:val="multilevel"/>
    <w:tmpl w:val="F57EAC06"/>
    <w:lvl w:ilvl="0">
      <w:start w:val="1"/>
      <w:numFmt w:val="lowerLetter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abstractNum w:abstractNumId="10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63E76AA9"/>
    <w:multiLevelType w:val="multilevel"/>
    <w:tmpl w:val="5B3EB858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0B74C3"/>
    <w:multiLevelType w:val="multilevel"/>
    <w:tmpl w:val="428A06D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1185482028">
    <w:abstractNumId w:val="10"/>
  </w:num>
  <w:num w:numId="2" w16cid:durableId="10098714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899949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448457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00864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303479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34763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30234453">
    <w:abstractNumId w:val="6"/>
  </w:num>
  <w:num w:numId="9" w16cid:durableId="182677506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234781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187936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37040070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B31"/>
    <w:rsid w:val="000033EA"/>
    <w:rsid w:val="0002467C"/>
    <w:rsid w:val="00040A7A"/>
    <w:rsid w:val="000936CA"/>
    <w:rsid w:val="00097182"/>
    <w:rsid w:val="000B1A00"/>
    <w:rsid w:val="000C0F66"/>
    <w:rsid w:val="00144FC5"/>
    <w:rsid w:val="001764D4"/>
    <w:rsid w:val="001F341B"/>
    <w:rsid w:val="002430FD"/>
    <w:rsid w:val="00267340"/>
    <w:rsid w:val="00275C59"/>
    <w:rsid w:val="0031312D"/>
    <w:rsid w:val="00333FCF"/>
    <w:rsid w:val="00337165"/>
    <w:rsid w:val="003974EB"/>
    <w:rsid w:val="003C6167"/>
    <w:rsid w:val="003F1749"/>
    <w:rsid w:val="003F6371"/>
    <w:rsid w:val="0040289A"/>
    <w:rsid w:val="00444ADB"/>
    <w:rsid w:val="004459D6"/>
    <w:rsid w:val="00496551"/>
    <w:rsid w:val="004A692C"/>
    <w:rsid w:val="004C4EC3"/>
    <w:rsid w:val="004E325F"/>
    <w:rsid w:val="00512FD2"/>
    <w:rsid w:val="00523F87"/>
    <w:rsid w:val="00593CEB"/>
    <w:rsid w:val="005C6D38"/>
    <w:rsid w:val="005D2104"/>
    <w:rsid w:val="00610008"/>
    <w:rsid w:val="00614C95"/>
    <w:rsid w:val="00660027"/>
    <w:rsid w:val="0069339E"/>
    <w:rsid w:val="006F51B5"/>
    <w:rsid w:val="006F7905"/>
    <w:rsid w:val="0070265F"/>
    <w:rsid w:val="00714F51"/>
    <w:rsid w:val="00731F6E"/>
    <w:rsid w:val="007A2EF1"/>
    <w:rsid w:val="007B00D4"/>
    <w:rsid w:val="007D703B"/>
    <w:rsid w:val="007E7B31"/>
    <w:rsid w:val="00800261"/>
    <w:rsid w:val="00841B63"/>
    <w:rsid w:val="0086736E"/>
    <w:rsid w:val="008935DD"/>
    <w:rsid w:val="008D148B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45B13"/>
    <w:rsid w:val="00A57131"/>
    <w:rsid w:val="00A601F8"/>
    <w:rsid w:val="00A701A7"/>
    <w:rsid w:val="00A70EA7"/>
    <w:rsid w:val="00AA7F39"/>
    <w:rsid w:val="00AB0EA8"/>
    <w:rsid w:val="00AF7449"/>
    <w:rsid w:val="00BA1B11"/>
    <w:rsid w:val="00BA5498"/>
    <w:rsid w:val="00BC2920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DF1697"/>
    <w:rsid w:val="00E13592"/>
    <w:rsid w:val="00E256BD"/>
    <w:rsid w:val="00E27575"/>
    <w:rsid w:val="00E3334C"/>
    <w:rsid w:val="00E41EFD"/>
    <w:rsid w:val="00E4751B"/>
    <w:rsid w:val="00E874DC"/>
    <w:rsid w:val="00ED6335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0AB2B"/>
  <w15:chartTrackingRefBased/>
  <w15:docId w15:val="{47C49134-966D-4CC6-BE5A-4B95F0879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1697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link w:val="NagwekZnak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NagwekZnak">
    <w:name w:val="Nagłówek Znak"/>
    <w:link w:val="Nagwek"/>
    <w:rsid w:val="00DF1697"/>
    <w:rPr>
      <w:lang w:val="en-US"/>
    </w:rPr>
  </w:style>
  <w:style w:type="character" w:customStyle="1" w:styleId="StopkaZnak">
    <w:name w:val="Stopka Znak"/>
    <w:link w:val="Stopka"/>
    <w:rsid w:val="00DF1697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9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7</Pages>
  <Words>1887</Words>
  <Characters>11325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13186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2</cp:revision>
  <cp:lastPrinted>1899-12-31T23:00:00Z</cp:lastPrinted>
  <dcterms:created xsi:type="dcterms:W3CDTF">2022-09-13T07:11:00Z</dcterms:created>
  <dcterms:modified xsi:type="dcterms:W3CDTF">2022-09-13T07:22:00Z</dcterms:modified>
</cp:coreProperties>
</file>