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EA96D" w14:textId="77777777" w:rsidR="00104F5B" w:rsidRPr="00AB0EA8" w:rsidRDefault="00104F5B" w:rsidP="00104F5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>Załącznik nr 3</w:t>
      </w:r>
    </w:p>
    <w:p w14:paraId="5136B687" w14:textId="77777777" w:rsidR="00104F5B" w:rsidRPr="00AB0EA8" w:rsidRDefault="00104F5B" w:rsidP="00104F5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B0543AB" w14:textId="77777777" w:rsidR="00104F5B" w:rsidRPr="00AB0EA8" w:rsidRDefault="00104F5B" w:rsidP="00104F5B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>WZÓR UMOWY</w:t>
      </w:r>
    </w:p>
    <w:p w14:paraId="5401BCCE" w14:textId="77777777" w:rsidR="00104F5B" w:rsidRPr="00AB0EA8" w:rsidRDefault="00104F5B" w:rsidP="00104F5B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61B501D3" w14:textId="77777777" w:rsidR="00104F5B" w:rsidRPr="00AB0EA8" w:rsidRDefault="00104F5B" w:rsidP="00104F5B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7813F76E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Zawarta w Krakowie w wyniku przeprowadzonego postępowania o zamówienie publiczne w trybie podstawowym bez negocjacji pomiędzy:</w:t>
      </w:r>
    </w:p>
    <w:p w14:paraId="310839DD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AB0EA8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..............................................................................................................</w:t>
      </w:r>
    </w:p>
    <w:p w14:paraId="23A0935A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reprezentowana przez:</w:t>
      </w:r>
    </w:p>
    <w:p w14:paraId="6241A2C8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0B0ED09D" w14:textId="77777777" w:rsidR="00104F5B" w:rsidRPr="00AB0EA8" w:rsidRDefault="00104F5B" w:rsidP="00104F5B">
      <w:pPr>
        <w:pStyle w:val="Tekstpodstawowy"/>
        <w:ind w:right="-47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2.Kwestora /Z-</w:t>
      </w:r>
      <w:proofErr w:type="spellStart"/>
      <w:r w:rsidRPr="00AB0EA8">
        <w:rPr>
          <w:rFonts w:ascii="Times New Roman" w:hAnsi="Times New Roman"/>
          <w:szCs w:val="24"/>
        </w:rPr>
        <w:t>cę</w:t>
      </w:r>
      <w:proofErr w:type="spellEnd"/>
      <w:r w:rsidRPr="00AB0EA8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5265D779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zwaną dalej KUPUJĄCYM</w:t>
      </w:r>
    </w:p>
    <w:p w14:paraId="28081EE4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a </w:t>
      </w:r>
    </w:p>
    <w:p w14:paraId="5A95D3D0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40EBBB3D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AB0EA8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2E7AE37C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reprezentowanym przez:</w:t>
      </w:r>
    </w:p>
    <w:p w14:paraId="3B75DB19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336319C3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7BE012D8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zwanym dalej SPRZEDAWCĄ</w:t>
      </w:r>
    </w:p>
    <w:p w14:paraId="5E3FF3D5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567A2CE3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1</w:t>
      </w:r>
    </w:p>
    <w:p w14:paraId="2818D9A2" w14:textId="2C6C721F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 xml:space="preserve">Przedmiotem niniejszej umowy jest </w:t>
      </w:r>
      <w:r w:rsidRPr="00AB0EA8">
        <w:rPr>
          <w:rFonts w:ascii="Times New Roman" w:hAnsi="Times New Roman"/>
          <w:b/>
          <w:szCs w:val="24"/>
        </w:rPr>
        <w:t xml:space="preserve">sukcesywna </w:t>
      </w:r>
      <w:bookmarkStart w:id="0" w:name="_Hlk52187861"/>
      <w:bookmarkStart w:id="1" w:name="_Hlk52180048"/>
      <w:r w:rsidRPr="00AB0EA8">
        <w:rPr>
          <w:rFonts w:ascii="Times New Roman" w:hAnsi="Times New Roman"/>
          <w:b/>
          <w:szCs w:val="24"/>
        </w:rPr>
        <w:t xml:space="preserve">dostawa </w:t>
      </w:r>
      <w:bookmarkStart w:id="2" w:name="_Hlk52180038"/>
      <w:r>
        <w:rPr>
          <w:rFonts w:ascii="Times New Roman" w:hAnsi="Times New Roman"/>
          <w:b/>
          <w:szCs w:val="24"/>
        </w:rPr>
        <w:t xml:space="preserve">rękawiczek </w:t>
      </w:r>
      <w:r w:rsidRPr="00AB0EA8">
        <w:rPr>
          <w:rFonts w:ascii="Times New Roman" w:hAnsi="Times New Roman"/>
          <w:b/>
          <w:szCs w:val="24"/>
        </w:rPr>
        <w:t>jednorazowych dla wszystkich jednostek AGH (środki ochronne p. Covid-19)  - KC-zp.272-53</w:t>
      </w:r>
      <w:r>
        <w:rPr>
          <w:rFonts w:ascii="Times New Roman" w:hAnsi="Times New Roman"/>
          <w:b/>
          <w:szCs w:val="24"/>
        </w:rPr>
        <w:t>5</w:t>
      </w:r>
      <w:r w:rsidRPr="00AB0EA8">
        <w:rPr>
          <w:rFonts w:ascii="Times New Roman" w:hAnsi="Times New Roman"/>
          <w:b/>
          <w:szCs w:val="24"/>
        </w:rPr>
        <w:t>/</w:t>
      </w:r>
      <w:bookmarkEnd w:id="0"/>
      <w:r w:rsidRPr="00AB0EA8">
        <w:rPr>
          <w:rFonts w:ascii="Times New Roman" w:hAnsi="Times New Roman"/>
          <w:b/>
          <w:szCs w:val="24"/>
        </w:rPr>
        <w:t>2</w:t>
      </w:r>
      <w:bookmarkEnd w:id="1"/>
      <w:bookmarkEnd w:id="2"/>
      <w:r w:rsidRPr="00AB0EA8">
        <w:rPr>
          <w:rFonts w:ascii="Times New Roman" w:hAnsi="Times New Roman"/>
          <w:b/>
          <w:szCs w:val="24"/>
        </w:rPr>
        <w:t>2.</w:t>
      </w:r>
    </w:p>
    <w:p w14:paraId="5C61D52C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Szczegółowa specyfikacja maseczek jest określona w .........................................................                      </w:t>
      </w:r>
    </w:p>
    <w:p w14:paraId="303BD11A" w14:textId="77777777" w:rsidR="00104F5B" w:rsidRPr="00AB0EA8" w:rsidRDefault="00104F5B" w:rsidP="00104F5B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(</w:t>
      </w:r>
      <w:r w:rsidRPr="00AB0EA8">
        <w:rPr>
          <w:rFonts w:ascii="Times New Roman" w:hAnsi="Times New Roman"/>
          <w:i/>
          <w:szCs w:val="24"/>
        </w:rPr>
        <w:t>załącznik: nr 1, ofercie Sprzedawcy nr............., specyfikacji warunków zamówienia),</w:t>
      </w:r>
      <w:r w:rsidRPr="00AB0EA8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01D19D4E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Po upływie okresu realizacji umowy, mimo nie wyczerpania zamówienia określonego umową, umowa wygasa.</w:t>
      </w:r>
    </w:p>
    <w:p w14:paraId="618C580E" w14:textId="77777777" w:rsidR="00104F5B" w:rsidRPr="00FE0E7A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FE0E7A">
        <w:rPr>
          <w:rFonts w:ascii="Times New Roman" w:hAnsi="Times New Roman"/>
          <w:szCs w:val="24"/>
        </w:rPr>
        <w:t>Gwarantowany zakres zamówienia wynosi 40%.</w:t>
      </w:r>
    </w:p>
    <w:p w14:paraId="601AFD0F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Wykonawcy nie przysługują roszczenia o realizację całości przedmiotu zamówienia, jeżeli potrzeby Zamawiającego w tym zakresie będą mniejsze.</w:t>
      </w:r>
    </w:p>
    <w:p w14:paraId="066B0F7B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Przedmiot umowy objęty jednostkowym zamówieniem Wykonawca zobowiązuje się dostarczyć do miejsca każdorazowo wskazanego przez Zamawiającego, na swój koszt i ryzyko w ciągu max. </w:t>
      </w:r>
      <w:r w:rsidRPr="00AB0EA8">
        <w:rPr>
          <w:rFonts w:ascii="Times New Roman" w:hAnsi="Times New Roman"/>
          <w:b/>
          <w:szCs w:val="24"/>
        </w:rPr>
        <w:t>5 dni roboczych</w:t>
      </w:r>
      <w:r w:rsidRPr="00AB0EA8">
        <w:rPr>
          <w:rFonts w:ascii="Times New Roman" w:hAnsi="Times New Roman"/>
          <w:szCs w:val="24"/>
        </w:rPr>
        <w:t xml:space="preserve"> od dnia złożenia zamówienia. </w:t>
      </w:r>
      <w:r w:rsidRPr="00AB0EA8">
        <w:rPr>
          <w:rFonts w:ascii="Times New Roman" w:hAnsi="Times New Roman"/>
          <w:szCs w:val="24"/>
          <w:lang w:eastAsia="zh-CN"/>
        </w:rPr>
        <w:t>Za dni robocze uznaje się dni od poniedziałku do piątku, za wyjątkiem dni ustawowo wolnych od pracy, w godzinach 07:30 – 15:30, chyba że strony ustalą inaczej.</w:t>
      </w:r>
      <w:r w:rsidRPr="00AB0EA8">
        <w:rPr>
          <w:rFonts w:ascii="Times New Roman" w:hAnsi="Times New Roman"/>
          <w:b/>
          <w:szCs w:val="24"/>
          <w:lang w:eastAsia="zh-CN"/>
        </w:rPr>
        <w:tab/>
      </w:r>
      <w:r w:rsidRPr="00AB0EA8">
        <w:rPr>
          <w:rFonts w:ascii="Times New Roman" w:hAnsi="Times New Roman"/>
          <w:szCs w:val="24"/>
        </w:rPr>
        <w:t xml:space="preserve">     </w:t>
      </w:r>
    </w:p>
    <w:p w14:paraId="543D8BCB" w14:textId="77777777" w:rsidR="00104F5B" w:rsidRPr="00AB0EA8" w:rsidRDefault="00104F5B" w:rsidP="00104F5B">
      <w:pPr>
        <w:pStyle w:val="Tekstpodstawowy"/>
        <w:numPr>
          <w:ilvl w:val="0"/>
          <w:numId w:val="1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Ceny jednostkowe podane w na formularzu oferty  są cenami maksymalnymi i nie mogą wzrosnąć w trakcie obowiązywania umowy.</w:t>
      </w:r>
    </w:p>
    <w:p w14:paraId="5828C7BB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2F833ABC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2</w:t>
      </w:r>
    </w:p>
    <w:p w14:paraId="5871040E" w14:textId="77777777" w:rsidR="00104F5B" w:rsidRPr="00AB0EA8" w:rsidRDefault="00104F5B" w:rsidP="00104F5B">
      <w:pPr>
        <w:ind w:left="284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 Wydanie towaru następuje z chwilą objęcia towaru w posiadanie przez Kupującego                  i dokonania odbioru (sprawdzenie ilości i jakości towaru).</w:t>
      </w:r>
    </w:p>
    <w:p w14:paraId="02B56B0D" w14:textId="77777777" w:rsidR="00104F5B" w:rsidRPr="00AB0EA8" w:rsidRDefault="00104F5B" w:rsidP="00104F5B">
      <w:pPr>
        <w:ind w:left="284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 Ryzyko w czasie przewozu, załadunku i wyładunku spoczywa na Sprzedawcy.</w:t>
      </w:r>
    </w:p>
    <w:p w14:paraId="04D87CA9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003315F3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§ 3</w:t>
      </w:r>
    </w:p>
    <w:p w14:paraId="42DDB860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1. Umowa zostaje zawarta na okres 12 miesięcy tj. od dnia ……..……. do ............................ </w:t>
      </w:r>
    </w:p>
    <w:p w14:paraId="4EF712CB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2.</w:t>
      </w:r>
      <w:r w:rsidRPr="00AB0EA8">
        <w:rPr>
          <w:sz w:val="24"/>
          <w:szCs w:val="24"/>
          <w:lang w:val="pl-PL"/>
        </w:rPr>
        <w:tab/>
        <w:t>Niniejsza umowa wygasa przed upływem okresu czasu jej trwania z dniem wyczerpania środków, o których mowa w § 4 pkt 3.</w:t>
      </w:r>
    </w:p>
    <w:p w14:paraId="7798E7DC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3.</w:t>
      </w:r>
      <w:r w:rsidRPr="00AB0EA8">
        <w:rPr>
          <w:sz w:val="24"/>
          <w:szCs w:val="24"/>
          <w:lang w:val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4003D543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4. Dostawy będą realizowane sukcesywnie do </w:t>
      </w:r>
      <w:r w:rsidRPr="00AB0EA8">
        <w:rPr>
          <w:b/>
          <w:sz w:val="24"/>
          <w:szCs w:val="24"/>
          <w:lang w:val="pl-PL"/>
        </w:rPr>
        <w:t>5 dni roboczych</w:t>
      </w:r>
      <w:r w:rsidRPr="00AB0EA8">
        <w:rPr>
          <w:sz w:val="24"/>
          <w:szCs w:val="24"/>
          <w:lang w:val="pl-PL"/>
        </w:rPr>
        <w:t xml:space="preserve"> od momentu złożenia zamówienia cząstkowego składanych za pomocą poczty e-mail, w zależności od potrzeb Zamawiającego.</w:t>
      </w:r>
    </w:p>
    <w:p w14:paraId="6E194C5F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4</w:t>
      </w:r>
    </w:p>
    <w:p w14:paraId="5B93BAF7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</w:t>
      </w:r>
      <w:r w:rsidRPr="00AB0EA8">
        <w:rPr>
          <w:sz w:val="24"/>
          <w:szCs w:val="24"/>
          <w:lang w:val="pl-PL"/>
        </w:rPr>
        <w:tab/>
        <w:t>Ceny jednostkowe podane na formularzu oferty Sprzedawcy, która stanowi załącznik nr 1 do umowy są cenami maksymalnymi i nie mogą wzrosnąć w okresie trwania umowy.</w:t>
      </w:r>
    </w:p>
    <w:p w14:paraId="4D7889A5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</w:t>
      </w:r>
      <w:r w:rsidRPr="00AB0EA8">
        <w:rPr>
          <w:sz w:val="24"/>
          <w:szCs w:val="24"/>
          <w:lang w:val="pl-PL"/>
        </w:rPr>
        <w:tab/>
        <w:t>Ceny jednostkowe obejmują całkowitą należność jaką Kupujący zobowiązany jest zapłacić za towar i jego dostarczenie do miejsca przeznaczenia.</w:t>
      </w:r>
    </w:p>
    <w:p w14:paraId="244558B5" w14:textId="77777777" w:rsidR="00104F5B" w:rsidRPr="00AB0EA8" w:rsidRDefault="00104F5B" w:rsidP="00104F5B">
      <w:pPr>
        <w:ind w:left="284" w:right="-47" w:hanging="284"/>
        <w:jc w:val="both"/>
        <w:rPr>
          <w:i/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3. Całkowita </w:t>
      </w:r>
      <w:r w:rsidRPr="00AB0EA8">
        <w:rPr>
          <w:b/>
          <w:sz w:val="24"/>
          <w:szCs w:val="24"/>
          <w:lang w:val="pl-PL"/>
        </w:rPr>
        <w:t>wartość umowy brutto</w:t>
      </w:r>
      <w:r w:rsidRPr="00AB0EA8">
        <w:rPr>
          <w:sz w:val="24"/>
          <w:szCs w:val="24"/>
          <w:lang w:val="pl-PL"/>
        </w:rPr>
        <w:t xml:space="preserve"> nie przekroczy kwoty </w:t>
      </w:r>
      <w:r w:rsidRPr="00AB0EA8">
        <w:rPr>
          <w:b/>
          <w:sz w:val="24"/>
          <w:szCs w:val="24"/>
          <w:lang w:val="pl-PL"/>
        </w:rPr>
        <w:t>……………..</w:t>
      </w:r>
      <w:r w:rsidRPr="00AB0EA8">
        <w:rPr>
          <w:sz w:val="24"/>
          <w:szCs w:val="24"/>
          <w:lang w:val="pl-PL"/>
        </w:rPr>
        <w:t xml:space="preserve"> (słownie: …………………………………………….</w:t>
      </w:r>
      <w:r w:rsidRPr="00AB0EA8">
        <w:rPr>
          <w:i/>
          <w:sz w:val="24"/>
          <w:szCs w:val="24"/>
          <w:lang w:val="pl-PL"/>
        </w:rPr>
        <w:t xml:space="preserve">) </w:t>
      </w:r>
    </w:p>
    <w:p w14:paraId="1368E276" w14:textId="77777777" w:rsidR="00104F5B" w:rsidRPr="00AB0EA8" w:rsidRDefault="00104F5B" w:rsidP="00104F5B">
      <w:pPr>
        <w:ind w:left="284" w:right="-47" w:hanging="284"/>
        <w:jc w:val="both"/>
        <w:rPr>
          <w:sz w:val="24"/>
          <w:szCs w:val="24"/>
          <w:lang w:val="pl-PL"/>
        </w:rPr>
      </w:pPr>
    </w:p>
    <w:p w14:paraId="39C48004" w14:textId="77777777" w:rsidR="00104F5B" w:rsidRPr="00AB0EA8" w:rsidRDefault="00104F5B" w:rsidP="00104F5B">
      <w:pPr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5</w:t>
      </w:r>
    </w:p>
    <w:p w14:paraId="426FE74E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Dokumentem rozliczeniowym będzie faktura VAT.</w:t>
      </w:r>
    </w:p>
    <w:p w14:paraId="5A096A9C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Należność z tytułu realizacji dostawy materiałów promocyjnych będzie uregulowana przez Zleceniodawcę w terminie do 21 dni od dnia otrzymania prawidłowo wystawionej faktury przez Zleceniobiorcę po potwierdzeniu wykonania przedmiotu umowy – protokołem odbioru o którym mowa w  § 5.</w:t>
      </w:r>
    </w:p>
    <w:p w14:paraId="364BC341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14:paraId="138E73A0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Strony postanawiają, że zapłata następuje w dniu obciążenia rachunku bankowego Zleceniodawcy. </w:t>
      </w:r>
    </w:p>
    <w:p w14:paraId="5AF680E3" w14:textId="77777777" w:rsidR="00104F5B" w:rsidRPr="00AB0EA8" w:rsidRDefault="00104F5B" w:rsidP="00104F5B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W przypadku nieterminowej płatności należności Zleceniobiorca ma prawo naliczyć Zleceniodawcy odsetki ustawowe za każdy dzień zwłoki.</w:t>
      </w:r>
    </w:p>
    <w:p w14:paraId="3DBB7468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5B6DA1DB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6</w:t>
      </w:r>
    </w:p>
    <w:p w14:paraId="17E733DD" w14:textId="77777777" w:rsidR="00104F5B" w:rsidRPr="00AB0EA8" w:rsidRDefault="00104F5B" w:rsidP="00104F5B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1BBD6EF1" w14:textId="77777777" w:rsidR="00104F5B" w:rsidRPr="00AB0EA8" w:rsidRDefault="00104F5B" w:rsidP="00104F5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4D55DC3B" w14:textId="77777777" w:rsidR="00104F5B" w:rsidRPr="00AB0EA8" w:rsidRDefault="00104F5B" w:rsidP="00104F5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71EEA49D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7</w:t>
      </w:r>
    </w:p>
    <w:p w14:paraId="6B2E0B6D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Strony ustanawiają odpowiedzialność za niewykonanie lub nienależyte wykonanie umowy  w formie kar umownych.</w:t>
      </w:r>
    </w:p>
    <w:p w14:paraId="6079401E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Sprzedawca zapłaci Kupującemu kary umowne:</w:t>
      </w:r>
    </w:p>
    <w:p w14:paraId="269DB1EA" w14:textId="77777777" w:rsidR="00104F5B" w:rsidRPr="00AB0EA8" w:rsidRDefault="00104F5B" w:rsidP="00104F5B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za zwłokę w wykonaniu określonej części przedmiotu umowy (poszczególnego zamówienia częściowego) w wysokości 0,4 % wartości wynagrodzenia netto należnego za daną niezrealizowaną dostawę częściową, za każdy dzień zwłoki, licząc od następnego dnia po upływie terminu określonego w § 4 ust 3; </w:t>
      </w:r>
    </w:p>
    <w:p w14:paraId="0ABF30E2" w14:textId="77777777" w:rsidR="00104F5B" w:rsidRPr="00AB0EA8" w:rsidRDefault="00104F5B" w:rsidP="00104F5B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lastRenderedPageBreak/>
        <w:t>za zwłokę w usunięciu wad stwierdzonych przy odbiorze lub w okresie rękojmi, w wysokości 0,4 % wartości wynagrodzenia netto należnego za krzesło/krzesła, którego/których wady dotyczą, za każdy dzień zwłoki,  licząc od następnego dnia po upływie terminu określonego przez Kupującego w celu usunięcia wad;</w:t>
      </w:r>
    </w:p>
    <w:p w14:paraId="63C2FD88" w14:textId="77777777" w:rsidR="00104F5B" w:rsidRPr="00AB0EA8" w:rsidRDefault="00104F5B" w:rsidP="00104F5B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Sprzedawcy, w wysokości 10% całkowitego wynagrodzenia netto określonego w  § 4 ust. 3;</w:t>
      </w:r>
    </w:p>
    <w:p w14:paraId="4A85236C" w14:textId="77777777" w:rsidR="00104F5B" w:rsidRPr="00AB0EA8" w:rsidRDefault="00104F5B" w:rsidP="00104F5B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części przez którąkolwiek ze stron z przyczyn występujących po stronie Sprzedawcy,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70ACB7FA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Kupujący zapłaci Sprzedawcy karę umową:</w:t>
      </w:r>
    </w:p>
    <w:p w14:paraId="2D1AF88B" w14:textId="77777777" w:rsidR="00104F5B" w:rsidRPr="00AB0EA8" w:rsidRDefault="00104F5B" w:rsidP="00104F5B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Kupującego, w wysokości 10% całkowitego wynagrodzenia netto określonego w § 4 ust. 3;</w:t>
      </w:r>
    </w:p>
    <w:p w14:paraId="7EBDB6BF" w14:textId="77777777" w:rsidR="00104F5B" w:rsidRPr="00AB0EA8" w:rsidRDefault="00104F5B" w:rsidP="00104F5B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bCs/>
          <w:color w:val="000000"/>
          <w:sz w:val="24"/>
          <w:szCs w:val="24"/>
          <w:lang w:val="pl-PL"/>
        </w:rPr>
        <w:t>z tytułu odstąpienia od umowy w części przez którąkolwiek ze stron z przyczyn występujących po stronie Kupującego,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4F18BDD0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rFonts w:eastAsia="Calibri"/>
          <w:color w:val="000000"/>
          <w:sz w:val="24"/>
          <w:szCs w:val="24"/>
          <w:lang w:val="pl-PL"/>
        </w:rPr>
        <w:t xml:space="preserve">Kupujący zastrzega sobie prawo potrącenia ewentualnych kar umownych z należnej do zapłaty faktury. </w:t>
      </w:r>
    </w:p>
    <w:p w14:paraId="0336BB4B" w14:textId="77777777" w:rsidR="00104F5B" w:rsidRPr="00AB0EA8" w:rsidRDefault="00104F5B" w:rsidP="00104F5B">
      <w:pPr>
        <w:numPr>
          <w:ilvl w:val="0"/>
          <w:numId w:val="9"/>
        </w:numPr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Łączna wysokość kar umownych nie przekroczy 20% całkowitego wynagrodzenia brutto określonego w §4 ust. 3.</w:t>
      </w:r>
    </w:p>
    <w:p w14:paraId="65BBE0D8" w14:textId="77777777" w:rsidR="00104F5B" w:rsidRPr="00AB0EA8" w:rsidRDefault="00104F5B" w:rsidP="00104F5B">
      <w:pPr>
        <w:ind w:left="360"/>
        <w:rPr>
          <w:color w:val="000000"/>
          <w:sz w:val="24"/>
          <w:szCs w:val="24"/>
          <w:lang w:val="pl-PL"/>
        </w:rPr>
      </w:pPr>
    </w:p>
    <w:p w14:paraId="73ADABF0" w14:textId="77777777" w:rsidR="00104F5B" w:rsidRPr="00AB0EA8" w:rsidRDefault="00104F5B" w:rsidP="00104F5B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8AA157D" w14:textId="77777777" w:rsidR="00104F5B" w:rsidRPr="00AB0EA8" w:rsidRDefault="00104F5B" w:rsidP="00104F5B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8</w:t>
      </w:r>
    </w:p>
    <w:p w14:paraId="60074DA0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1339DE93" w14:textId="77777777" w:rsidR="00104F5B" w:rsidRPr="00AB0EA8" w:rsidRDefault="00104F5B" w:rsidP="00104F5B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9</w:t>
      </w:r>
    </w:p>
    <w:p w14:paraId="2E1C7303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14750A1E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AB0EA8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6911D413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6C01B910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3" w:name="_Hlk87256647"/>
      <w:r w:rsidRPr="00AB0EA8">
        <w:rPr>
          <w:color w:val="000000"/>
          <w:sz w:val="24"/>
          <w:szCs w:val="24"/>
          <w:lang w:val="pl-PL"/>
        </w:rPr>
        <w:t xml:space="preserve">w zakresie zmiany terminu wykonania lub terminów pośrednich wskazanych </w:t>
      </w:r>
      <w:r w:rsidRPr="00AB0EA8">
        <w:rPr>
          <w:color w:val="000000"/>
          <w:sz w:val="24"/>
          <w:szCs w:val="24"/>
          <w:lang w:val="pl-PL"/>
        </w:rPr>
        <w:br/>
        <w:t xml:space="preserve">w Umowie: </w:t>
      </w:r>
    </w:p>
    <w:p w14:paraId="192584B0" w14:textId="77777777" w:rsidR="00104F5B" w:rsidRPr="00AB0EA8" w:rsidRDefault="00104F5B" w:rsidP="00104F5B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lastRenderedPageBreak/>
        <w:t xml:space="preserve">a) z powodu przyczyn zewnętrznych niezależnych od Kupującego oraz Sprzedawcy, skutkujących niemożliwością realizacji przedmiotu Umowy, w szczególności </w:t>
      </w:r>
      <w:r w:rsidRPr="00AB0EA8">
        <w:rPr>
          <w:color w:val="000000"/>
          <w:sz w:val="24"/>
          <w:szCs w:val="24"/>
          <w:lang w:val="pl-PL"/>
        </w:rPr>
        <w:br/>
        <w:t xml:space="preserve">z przyczyn leżących po stronie producenta sprzętu dotyczących udokumentowanych problemów związanych z produkcją lub dostawą sprzętu – </w:t>
      </w:r>
      <w:r w:rsidRPr="00AB0EA8">
        <w:rPr>
          <w:color w:val="000000"/>
          <w:sz w:val="24"/>
          <w:szCs w:val="24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  <w:bookmarkEnd w:id="3"/>
    </w:p>
    <w:p w14:paraId="4F6020BD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B0EA8">
        <w:rPr>
          <w:sz w:val="24"/>
          <w:szCs w:val="24"/>
          <w:lang w:val="pl-PL"/>
        </w:rPr>
        <w:br/>
        <w:t xml:space="preserve">w przypadku zakończenia jego produkcji lub wstrzymania lub wycofania go </w:t>
      </w:r>
      <w:r w:rsidRPr="00AB0EA8">
        <w:rPr>
          <w:sz w:val="24"/>
          <w:szCs w:val="24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AB0EA8">
        <w:rPr>
          <w:sz w:val="24"/>
          <w:szCs w:val="24"/>
          <w:lang w:val="pl-PL"/>
        </w:rPr>
        <w:br/>
        <w:t>a parametry techniczne nie mogą być gorsze niż wskazane w  treści oferty,</w:t>
      </w:r>
    </w:p>
    <w:p w14:paraId="35D4D378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 w:rsidRPr="00AB0EA8">
        <w:rPr>
          <w:color w:val="000000"/>
          <w:sz w:val="24"/>
          <w:szCs w:val="24"/>
          <w:lang w:val="pl-PL"/>
        </w:rPr>
        <w:br/>
        <w:t>na realizację Umowy;</w:t>
      </w:r>
    </w:p>
    <w:p w14:paraId="40C17025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 w:rsidRPr="00AB0EA8">
        <w:rPr>
          <w:color w:val="000000"/>
          <w:sz w:val="24"/>
          <w:szCs w:val="24"/>
          <w:lang w:val="pl-PL"/>
        </w:rPr>
        <w:br/>
        <w:t>lub Sprzedawcę,</w:t>
      </w:r>
    </w:p>
    <w:p w14:paraId="57F81534" w14:textId="77777777" w:rsidR="00104F5B" w:rsidRPr="00AB0EA8" w:rsidRDefault="00104F5B" w:rsidP="00104F5B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B0EA8">
        <w:rPr>
          <w:color w:val="000000"/>
          <w:sz w:val="24"/>
          <w:szCs w:val="24"/>
          <w:lang w:val="pl-PL"/>
        </w:rPr>
        <w:br/>
        <w:t xml:space="preserve">na pisemny wniosek jednej ze Stron. </w:t>
      </w:r>
    </w:p>
    <w:p w14:paraId="63525CF5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69C50083" w14:textId="77777777" w:rsidR="00104F5B" w:rsidRPr="00AB0EA8" w:rsidRDefault="00104F5B" w:rsidP="00104F5B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45B195CE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§10</w:t>
      </w:r>
    </w:p>
    <w:p w14:paraId="48CCCF1C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743245C0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§11</w:t>
      </w:r>
    </w:p>
    <w:p w14:paraId="47AADC1F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14:paraId="00CB7765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§12</w:t>
      </w:r>
    </w:p>
    <w:p w14:paraId="18B000E9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Wszelkie załączniki stanowią integralną część niniejszej umowy.</w:t>
      </w:r>
    </w:p>
    <w:p w14:paraId="331FAC5C" w14:textId="77777777" w:rsidR="00104F5B" w:rsidRPr="00AB0EA8" w:rsidRDefault="00104F5B" w:rsidP="00104F5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§13</w:t>
      </w:r>
    </w:p>
    <w:p w14:paraId="61240FDD" w14:textId="77777777" w:rsidR="00104F5B" w:rsidRPr="00AB0EA8" w:rsidRDefault="00104F5B" w:rsidP="00104F5B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3F816997" w14:textId="77777777" w:rsidR="00104F5B" w:rsidRPr="00AB0EA8" w:rsidRDefault="00104F5B" w:rsidP="00104F5B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62BC8EFC" w14:textId="77777777" w:rsidR="00104F5B" w:rsidRPr="00AB0EA8" w:rsidRDefault="00104F5B" w:rsidP="00104F5B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AB0EA8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76C63E2C" w14:textId="77777777" w:rsidR="00104F5B" w:rsidRPr="00AB0EA8" w:rsidRDefault="00104F5B" w:rsidP="00104F5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E4C1C04" w14:textId="77777777" w:rsidR="00104F5B" w:rsidRPr="00AB0EA8" w:rsidRDefault="00104F5B" w:rsidP="00104F5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……………………….                               </w:t>
      </w:r>
    </w:p>
    <w:p w14:paraId="38DB8D03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59BD7179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14:paraId="53B71070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30FE7E97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2E4B41E5" w14:textId="77777777" w:rsidR="00104F5B" w:rsidRPr="00AB0EA8" w:rsidRDefault="00104F5B" w:rsidP="00104F5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Załącznik nr 2 do umowy</w:t>
      </w:r>
    </w:p>
    <w:p w14:paraId="182BBC45" w14:textId="77777777" w:rsidR="00104F5B" w:rsidRPr="00AB0EA8" w:rsidRDefault="00104F5B" w:rsidP="00104F5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60E260E1" w14:textId="77777777" w:rsidR="00104F5B" w:rsidRPr="00AB0EA8" w:rsidRDefault="00104F5B" w:rsidP="00104F5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67AB9252" w14:textId="77777777" w:rsidR="00104F5B" w:rsidRPr="00AB0EA8" w:rsidRDefault="00104F5B" w:rsidP="00104F5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 </w:t>
      </w:r>
    </w:p>
    <w:p w14:paraId="3C1933EC" w14:textId="77777777" w:rsidR="00104F5B" w:rsidRPr="00AB0EA8" w:rsidRDefault="00104F5B" w:rsidP="00104F5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Nazwa Wykonawcy</w:t>
      </w:r>
    </w:p>
    <w:p w14:paraId="2DE9C04C" w14:textId="77777777" w:rsidR="00104F5B" w:rsidRPr="00AB0EA8" w:rsidRDefault="00104F5B" w:rsidP="00104F5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7B82FC19" w14:textId="77777777" w:rsidR="00104F5B" w:rsidRPr="00AB0EA8" w:rsidRDefault="00104F5B" w:rsidP="00104F5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</w:t>
      </w:r>
    </w:p>
    <w:p w14:paraId="6B0E38C6" w14:textId="77777777" w:rsidR="00104F5B" w:rsidRPr="00AB0EA8" w:rsidRDefault="00104F5B" w:rsidP="00104F5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NIP</w:t>
      </w:r>
      <w:r w:rsidRPr="00AB0EA8">
        <w:rPr>
          <w:sz w:val="24"/>
          <w:szCs w:val="24"/>
          <w:lang w:val="pl-PL"/>
        </w:rPr>
        <w:tab/>
        <w:t> </w:t>
      </w:r>
    </w:p>
    <w:p w14:paraId="1BA50123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4296346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2D239D0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OŚWIADCZENIE DLA CELÓW PODATKOWYCH</w:t>
      </w:r>
    </w:p>
    <w:p w14:paraId="3600C20C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562105E6" w14:textId="77777777" w:rsidR="00104F5B" w:rsidRPr="00AB0EA8" w:rsidRDefault="00104F5B" w:rsidP="00104F5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4BEC2398" w14:textId="77777777" w:rsidR="00104F5B" w:rsidRPr="00AB0EA8" w:rsidRDefault="00104F5B" w:rsidP="00104F5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Działając w imieniu ………………………………, (dalej jako: „</w:t>
      </w:r>
      <w:r w:rsidRPr="00AB0EA8">
        <w:rPr>
          <w:b/>
          <w:bCs/>
          <w:sz w:val="24"/>
          <w:szCs w:val="24"/>
          <w:lang w:val="pl-PL"/>
        </w:rPr>
        <w:t>Podmiot</w:t>
      </w:r>
      <w:r w:rsidRPr="00AB0EA8">
        <w:rPr>
          <w:sz w:val="24"/>
          <w:szCs w:val="24"/>
          <w:lang w:val="pl-PL"/>
        </w:rPr>
        <w:t>”) niniejszym oświadcza, że Podmiot:</w:t>
      </w:r>
    </w:p>
    <w:p w14:paraId="3D1E4C4B" w14:textId="77777777" w:rsidR="00104F5B" w:rsidRPr="00AB0EA8" w:rsidRDefault="00104F5B" w:rsidP="00104F5B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jest / nie jest</w:t>
      </w:r>
      <w:r w:rsidRPr="00AB0EA8">
        <w:rPr>
          <w:sz w:val="24"/>
          <w:szCs w:val="24"/>
          <w:vertAlign w:val="superscript"/>
          <w:lang w:val="pl-PL"/>
        </w:rPr>
        <w:footnoteReference w:id="1"/>
      </w:r>
      <w:r w:rsidRPr="00AB0EA8">
        <w:rPr>
          <w:sz w:val="24"/>
          <w:szCs w:val="24"/>
          <w:lang w:val="pl-PL"/>
        </w:rPr>
        <w:t xml:space="preserve"> podmiotem powiązanym z Akademią Górniczo-Hutniczą </w:t>
      </w:r>
      <w:r w:rsidRPr="00AB0EA8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AB0EA8">
        <w:rPr>
          <w:sz w:val="24"/>
          <w:szCs w:val="24"/>
          <w:vertAlign w:val="superscript"/>
          <w:lang w:val="pl-PL"/>
        </w:rPr>
        <w:footnoteReference w:id="2"/>
      </w:r>
      <w:r w:rsidRPr="00AB0EA8">
        <w:rPr>
          <w:sz w:val="24"/>
          <w:szCs w:val="24"/>
          <w:lang w:val="pl-PL"/>
        </w:rPr>
        <w:t>;</w:t>
      </w:r>
    </w:p>
    <w:p w14:paraId="4E61BD6D" w14:textId="77777777" w:rsidR="00104F5B" w:rsidRPr="00AB0EA8" w:rsidRDefault="00104F5B" w:rsidP="00104F5B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16ACD2D2" w14:textId="77777777" w:rsidR="00104F5B" w:rsidRPr="00AB0EA8" w:rsidRDefault="00104F5B" w:rsidP="00104F5B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sz w:val="24"/>
          <w:szCs w:val="24"/>
          <w:lang w:val="pl-PL" w:eastAsia="en-US"/>
        </w:rPr>
        <w:t>rzeczywisty właściciel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AB0EA8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F207C0E" w14:textId="77777777" w:rsidR="00104F5B" w:rsidRPr="00AB0EA8" w:rsidRDefault="00104F5B" w:rsidP="00104F5B">
      <w:pPr>
        <w:widowControl w:val="0"/>
        <w:numPr>
          <w:ilvl w:val="0"/>
          <w:numId w:val="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Podmiot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AB0EA8">
        <w:rPr>
          <w:sz w:val="24"/>
          <w:szCs w:val="24"/>
          <w:vertAlign w:val="superscript"/>
          <w:lang w:val="pl-PL"/>
        </w:rPr>
        <w:footnoteReference w:id="7"/>
      </w:r>
      <w:r w:rsidRPr="00AB0EA8">
        <w:rPr>
          <w:sz w:val="24"/>
          <w:szCs w:val="24"/>
          <w:lang w:val="pl-PL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1C442704" w14:textId="77777777" w:rsidR="00104F5B" w:rsidRPr="00AB0EA8" w:rsidRDefault="00104F5B" w:rsidP="00104F5B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D9976BA" w14:textId="77777777" w:rsidR="00104F5B" w:rsidRPr="00AB0EA8" w:rsidRDefault="00104F5B" w:rsidP="00104F5B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AB0EA8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036CB935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D09CEA3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C493FBE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11F5808" w14:textId="77777777" w:rsidR="00104F5B" w:rsidRPr="00AB0EA8" w:rsidRDefault="00104F5B" w:rsidP="00104F5B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736"/>
      </w:tblGrid>
      <w:tr w:rsidR="00104F5B" w:rsidRPr="00FE0E7A" w14:paraId="6D3A3744" w14:textId="77777777" w:rsidTr="00B16D0C">
        <w:tc>
          <w:tcPr>
            <w:tcW w:w="4105" w:type="dxa"/>
            <w:hideMark/>
          </w:tcPr>
          <w:p w14:paraId="4A80F60F" w14:textId="77777777" w:rsidR="00104F5B" w:rsidRPr="00AB0EA8" w:rsidRDefault="00104F5B" w:rsidP="00B16D0C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506C7E68" w14:textId="77777777" w:rsidR="00104F5B" w:rsidRPr="00AB0EA8" w:rsidRDefault="00104F5B" w:rsidP="00B16D0C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6D672396" w14:textId="77777777" w:rsidR="00104F5B" w:rsidRPr="00AB0EA8" w:rsidRDefault="00104F5B" w:rsidP="00104F5B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28CD234F" w14:textId="77777777" w:rsidR="00104F5B" w:rsidRPr="00AB0EA8" w:rsidRDefault="00104F5B" w:rsidP="00104F5B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60D0643D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5A2707F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3C2870A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8C34860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6BC5821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28DA7E2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F6E3DEE" w14:textId="77777777" w:rsidR="00104F5B" w:rsidRPr="00AB0EA8" w:rsidRDefault="00104F5B" w:rsidP="00104F5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34A891D" w14:textId="77777777" w:rsidR="00104F5B" w:rsidRPr="00AB0EA8" w:rsidRDefault="00104F5B" w:rsidP="00104F5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D7AEA1D" w14:textId="77777777" w:rsidR="00104F5B" w:rsidRPr="00AB0EA8" w:rsidRDefault="00104F5B" w:rsidP="00104F5B">
      <w:pPr>
        <w:rPr>
          <w:sz w:val="24"/>
          <w:szCs w:val="24"/>
          <w:lang w:val="pl-PL"/>
        </w:rPr>
      </w:pPr>
    </w:p>
    <w:p w14:paraId="7ED7F6C5" w14:textId="77777777" w:rsidR="00496551" w:rsidRPr="00104F5B" w:rsidRDefault="00496551" w:rsidP="00B92656">
      <w:pPr>
        <w:rPr>
          <w:lang w:val="pl-PL"/>
        </w:rPr>
      </w:pPr>
    </w:p>
    <w:sectPr w:rsidR="00496551" w:rsidRPr="00104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8BB3F" w14:textId="77777777" w:rsidR="007E09BE" w:rsidRDefault="007E09BE">
      <w:r>
        <w:separator/>
      </w:r>
    </w:p>
  </w:endnote>
  <w:endnote w:type="continuationSeparator" w:id="0">
    <w:p w14:paraId="3B7C8EA6" w14:textId="77777777" w:rsidR="007E09BE" w:rsidRDefault="007E0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E67AA" w14:textId="77777777" w:rsidR="001A50F5" w:rsidRDefault="001A50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6E977" w14:textId="77777777" w:rsidR="001A50F5" w:rsidRDefault="001A50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896D8" w14:textId="77777777" w:rsidR="001A50F5" w:rsidRDefault="001A50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1D9D3" w14:textId="77777777" w:rsidR="007E09BE" w:rsidRDefault="007E09BE">
      <w:r>
        <w:separator/>
      </w:r>
    </w:p>
  </w:footnote>
  <w:footnote w:type="continuationSeparator" w:id="0">
    <w:p w14:paraId="2F1F3A78" w14:textId="77777777" w:rsidR="007E09BE" w:rsidRDefault="007E09BE">
      <w:r>
        <w:continuationSeparator/>
      </w:r>
    </w:p>
  </w:footnote>
  <w:footnote w:id="1">
    <w:p w14:paraId="05F3709B" w14:textId="77777777" w:rsidR="00104F5B" w:rsidRDefault="00104F5B" w:rsidP="00104F5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7339C95" w14:textId="77777777" w:rsidR="00104F5B" w:rsidRDefault="00104F5B" w:rsidP="00104F5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0AFBC3" w14:textId="77777777" w:rsidR="00104F5B" w:rsidRDefault="00104F5B" w:rsidP="00104F5B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693671" w14:textId="77777777" w:rsidR="00104F5B" w:rsidRDefault="00104F5B" w:rsidP="00104F5B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5A5547" w14:textId="77777777" w:rsidR="00104F5B" w:rsidRDefault="00104F5B" w:rsidP="00104F5B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8688E5" w14:textId="77777777" w:rsidR="00104F5B" w:rsidRDefault="00104F5B" w:rsidP="00104F5B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E75A9" w14:textId="77777777" w:rsidR="00104F5B" w:rsidRDefault="00104F5B" w:rsidP="00104F5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349E47" w14:textId="77777777" w:rsidR="00104F5B" w:rsidRDefault="00104F5B" w:rsidP="00104F5B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1A8C105" w14:textId="77777777" w:rsidR="00104F5B" w:rsidRDefault="00104F5B" w:rsidP="00104F5B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018B46" w14:textId="77777777" w:rsidR="00104F5B" w:rsidRDefault="00104F5B" w:rsidP="00104F5B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48C795" w14:textId="77777777" w:rsidR="00104F5B" w:rsidRDefault="00104F5B" w:rsidP="00104F5B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1D8016" w14:textId="77777777" w:rsidR="00104F5B" w:rsidRDefault="00104F5B" w:rsidP="00104F5B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C7A77A" w14:textId="77777777" w:rsidR="00104F5B" w:rsidRDefault="00104F5B" w:rsidP="00104F5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F70EB34" w14:textId="77777777" w:rsidR="00104F5B" w:rsidRDefault="00104F5B" w:rsidP="00104F5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9FC1BB5" w14:textId="77777777" w:rsidR="00104F5B" w:rsidRDefault="00104F5B" w:rsidP="00104F5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7BFC54C" w14:textId="77777777" w:rsidR="00104F5B" w:rsidRDefault="00104F5B" w:rsidP="00104F5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300C695" w14:textId="77777777" w:rsidR="00104F5B" w:rsidRDefault="00104F5B" w:rsidP="00104F5B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FCF1107" w14:textId="77777777" w:rsidR="00104F5B" w:rsidRDefault="00104F5B" w:rsidP="00104F5B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5CD1DA6" w14:textId="77777777" w:rsidR="00104F5B" w:rsidRDefault="00104F5B" w:rsidP="00104F5B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8F7368E" w14:textId="77777777" w:rsidR="00104F5B" w:rsidRDefault="00104F5B" w:rsidP="00104F5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EF4C9D7" w14:textId="77777777" w:rsidR="00104F5B" w:rsidRDefault="00104F5B" w:rsidP="00104F5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FF0184C" w14:textId="77777777" w:rsidR="00104F5B" w:rsidRDefault="00104F5B" w:rsidP="00104F5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8E0D142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3C8ACEA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49E61FB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B218CE9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1279F5C" w14:textId="77777777" w:rsidR="00104F5B" w:rsidRDefault="00104F5B" w:rsidP="00104F5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81968A9" w14:textId="77777777" w:rsidR="00104F5B" w:rsidRDefault="00104F5B" w:rsidP="00104F5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1D0E5E0" w14:textId="77777777" w:rsidR="00104F5B" w:rsidRDefault="00104F5B" w:rsidP="00104F5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60F8AFC" w14:textId="77777777" w:rsidR="00104F5B" w:rsidRDefault="00104F5B" w:rsidP="00104F5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94F0E" w14:textId="77777777" w:rsidR="001A50F5" w:rsidRDefault="001A5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F0148" w14:textId="77777777" w:rsidR="001A50F5" w:rsidRDefault="001A50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C3D1" w14:textId="77777777" w:rsidR="001A50F5" w:rsidRDefault="001A50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F55334B"/>
    <w:multiLevelType w:val="multilevel"/>
    <w:tmpl w:val="F57EAC0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63E76AA9"/>
    <w:multiLevelType w:val="multilevel"/>
    <w:tmpl w:val="5B3EB85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B74C3"/>
    <w:multiLevelType w:val="multilevel"/>
    <w:tmpl w:val="428A06D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557349757">
    <w:abstractNumId w:val="9"/>
  </w:num>
  <w:num w:numId="2" w16cid:durableId="4491296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23419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811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078448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50259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05180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4771083">
    <w:abstractNumId w:val="6"/>
  </w:num>
  <w:num w:numId="9" w16cid:durableId="18267750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34781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87936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9BE"/>
    <w:rsid w:val="000033EA"/>
    <w:rsid w:val="0002467C"/>
    <w:rsid w:val="00040A7A"/>
    <w:rsid w:val="000936CA"/>
    <w:rsid w:val="00097182"/>
    <w:rsid w:val="000B1A00"/>
    <w:rsid w:val="000C0F66"/>
    <w:rsid w:val="00104F5B"/>
    <w:rsid w:val="001764D4"/>
    <w:rsid w:val="001A50F5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E09BE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92656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E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D45AA"/>
  <w15:chartTrackingRefBased/>
  <w15:docId w15:val="{98BBD377-BFD3-4B3A-ADB0-00D96F139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1579</Words>
  <Characters>10919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12474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2022-08-31T05:50:00Z</dcterms:created>
  <dcterms:modified xsi:type="dcterms:W3CDTF">2022-08-31T05:50:00Z</dcterms:modified>
</cp:coreProperties>
</file>