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747A0" w14:textId="44EF58D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7D3A6E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DB6EDB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DC9903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067387" w14:textId="77777777" w:rsidR="00902DF6" w:rsidRPr="00BE7642" w:rsidRDefault="00902DF6" w:rsidP="00902DF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368AF043" w14:textId="77777777" w:rsidR="00902DF6" w:rsidRPr="00BE7642" w:rsidRDefault="00902DF6" w:rsidP="00902DF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B301BAD" w14:textId="77777777" w:rsidR="00902DF6" w:rsidRPr="00BE7642" w:rsidRDefault="00902DF6" w:rsidP="00902DF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4FA26D73" w14:textId="77777777" w:rsidR="00902DF6" w:rsidRPr="00BE7642" w:rsidRDefault="00902DF6" w:rsidP="00902DF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54DB80F" w14:textId="77777777" w:rsidR="00902DF6" w:rsidRPr="00BE7642" w:rsidRDefault="00902DF6" w:rsidP="00902DF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319AE4C7" w14:textId="77777777" w:rsidR="00902DF6" w:rsidRPr="00BE7642" w:rsidRDefault="00902DF6" w:rsidP="00902DF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1E476B28" w14:textId="77777777" w:rsidR="00902DF6" w:rsidRPr="00BE7642" w:rsidRDefault="00902DF6" w:rsidP="00902DF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4E68E3C" w14:textId="77777777" w:rsidR="00902DF6" w:rsidRPr="00BE7642" w:rsidRDefault="00902DF6" w:rsidP="00902DF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07893788" w14:textId="0BEB7030" w:rsidR="008D2AB8" w:rsidRPr="0022732C" w:rsidRDefault="00902DF6" w:rsidP="00902DF6">
      <w:pPr>
        <w:tabs>
          <w:tab w:val="right" w:pos="9000"/>
        </w:tabs>
        <w:spacing w:line="360" w:lineRule="auto"/>
        <w:rPr>
          <w:sz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3624081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F57303A" w14:textId="77777777" w:rsidR="00C55442" w:rsidRPr="00C55442" w:rsidRDefault="00C55442" w:rsidP="008D2AB8">
      <w:pPr>
        <w:ind w:right="-110"/>
        <w:rPr>
          <w:b/>
        </w:rPr>
      </w:pPr>
      <w:r w:rsidRPr="00C55442">
        <w:rPr>
          <w:b/>
        </w:rPr>
        <w:t>Akademia Górniczo - Hutnicza</w:t>
      </w:r>
    </w:p>
    <w:p w14:paraId="6EE1DAB0" w14:textId="77777777" w:rsidR="00C55442" w:rsidRPr="00C55442" w:rsidRDefault="00C55442" w:rsidP="008D2AB8">
      <w:pPr>
        <w:ind w:right="-110"/>
        <w:rPr>
          <w:b/>
        </w:rPr>
      </w:pPr>
      <w:r w:rsidRPr="00C55442">
        <w:rPr>
          <w:b/>
        </w:rPr>
        <w:t>im. Stanisława Staszica w Krakowie</w:t>
      </w:r>
    </w:p>
    <w:p w14:paraId="698F85ED" w14:textId="77777777" w:rsidR="008D2AB8" w:rsidRDefault="00C55442" w:rsidP="008D2AB8">
      <w:pPr>
        <w:ind w:right="-110"/>
        <w:rPr>
          <w:b/>
        </w:rPr>
      </w:pPr>
      <w:r w:rsidRPr="00C5544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211B5D5" w14:textId="77777777" w:rsidR="008D2AB8" w:rsidRDefault="00C55442" w:rsidP="008D2AB8">
      <w:pPr>
        <w:ind w:right="-110"/>
        <w:rPr>
          <w:b/>
        </w:rPr>
      </w:pPr>
      <w:r w:rsidRPr="00C55442">
        <w:rPr>
          <w:b/>
        </w:rPr>
        <w:t>Al. Mickiewicza</w:t>
      </w:r>
      <w:r w:rsidR="008D2AB8">
        <w:rPr>
          <w:b/>
        </w:rPr>
        <w:t xml:space="preserve"> </w:t>
      </w:r>
      <w:r w:rsidRPr="00C55442">
        <w:rPr>
          <w:b/>
        </w:rPr>
        <w:t>30</w:t>
      </w:r>
      <w:r w:rsidR="008D2AB8">
        <w:rPr>
          <w:b/>
        </w:rPr>
        <w:t xml:space="preserve"> </w:t>
      </w:r>
    </w:p>
    <w:p w14:paraId="3C7972F6" w14:textId="77777777" w:rsidR="008D2AB8" w:rsidRDefault="00C55442" w:rsidP="008D2AB8">
      <w:pPr>
        <w:rPr>
          <w:b/>
        </w:rPr>
      </w:pPr>
      <w:r w:rsidRPr="00C55442">
        <w:rPr>
          <w:b/>
        </w:rPr>
        <w:t>30-059</w:t>
      </w:r>
      <w:r w:rsidR="008D2AB8">
        <w:rPr>
          <w:b/>
        </w:rPr>
        <w:t xml:space="preserve"> </w:t>
      </w:r>
      <w:r w:rsidRPr="00C55442">
        <w:rPr>
          <w:b/>
        </w:rPr>
        <w:t>Kraków</w:t>
      </w:r>
      <w:r w:rsidR="008D2AB8">
        <w:rPr>
          <w:b/>
        </w:rPr>
        <w:t xml:space="preserve">,  </w:t>
      </w:r>
    </w:p>
    <w:p w14:paraId="1A3C2541" w14:textId="77777777" w:rsidR="008D2AB8" w:rsidRDefault="008D2AB8" w:rsidP="008D2AB8">
      <w:pPr>
        <w:ind w:firstLine="3969"/>
        <w:rPr>
          <w:b/>
        </w:rPr>
      </w:pPr>
    </w:p>
    <w:p w14:paraId="106DF8F2" w14:textId="462857A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55442" w:rsidRPr="00C55442">
        <w:rPr>
          <w:b/>
        </w:rPr>
        <w:t>sukcesywn</w:t>
      </w:r>
      <w:r w:rsidR="00B767AD">
        <w:rPr>
          <w:b/>
        </w:rPr>
        <w:t>a</w:t>
      </w:r>
      <w:r w:rsidR="00C55442" w:rsidRPr="00C55442">
        <w:rPr>
          <w:b/>
        </w:rPr>
        <w:t xml:space="preserve"> dostaw</w:t>
      </w:r>
      <w:r w:rsidR="00B767AD">
        <w:rPr>
          <w:b/>
        </w:rPr>
        <w:t>a</w:t>
      </w:r>
      <w:r w:rsidR="00C55442" w:rsidRPr="00C55442">
        <w:rPr>
          <w:b/>
        </w:rPr>
        <w:t xml:space="preserve"> rękawiczek jednorazowych dla wszystkich jednostek AGH (środki ochronne p. Covid-19) - KC-zp.272-535/22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</w:t>
      </w:r>
      <w:r w:rsidR="00B767AD">
        <w:t>,</w:t>
      </w:r>
      <w:r>
        <w:t xml:space="preserve"> zgodnie z zasadami określonymi w specyfikacji warunków zamówienia.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812"/>
        <w:gridCol w:w="2835"/>
        <w:gridCol w:w="1134"/>
        <w:gridCol w:w="2439"/>
      </w:tblGrid>
      <w:tr w:rsidR="00B767AD" w:rsidRPr="00D337F0" w14:paraId="52F89323" w14:textId="77777777" w:rsidTr="00B16D0C">
        <w:trPr>
          <w:trHeight w:val="489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F7781" w14:textId="44BDD71B" w:rsidR="00EB2CCC" w:rsidRPr="00EB2CCC" w:rsidRDefault="00B767AD" w:rsidP="00EB2CCC">
            <w:pPr>
              <w:widowControl w:val="0"/>
              <w:suppressAutoHyphens/>
              <w:spacing w:line="276" w:lineRule="auto"/>
              <w:jc w:val="center"/>
              <w:rPr>
                <w:rFonts w:ascii="Verdana" w:hAnsi="Verdana" w:cs="Arial"/>
                <w:b/>
                <w:sz w:val="18"/>
                <w:szCs w:val="18"/>
                <w:lang w:eastAsia="zh-CN"/>
              </w:rPr>
            </w:pPr>
            <w:r w:rsidRPr="00EB2CCC">
              <w:rPr>
                <w:rFonts w:ascii="Verdana" w:hAnsi="Verdana" w:cs="Verdana"/>
                <w:b/>
                <w:bCs/>
                <w:sz w:val="18"/>
                <w:szCs w:val="18"/>
                <w:lang w:eastAsia="zh-CN"/>
              </w:rPr>
              <w:t xml:space="preserve">Dostawa  </w:t>
            </w:r>
            <w:r w:rsidR="00EB2CCC" w:rsidRPr="00EB2CCC">
              <w:rPr>
                <w:rFonts w:ascii="Verdana" w:hAnsi="Verdana" w:cs="Verdana"/>
                <w:b/>
                <w:bCs/>
                <w:sz w:val="18"/>
                <w:szCs w:val="18"/>
                <w:lang w:eastAsia="zh-CN"/>
              </w:rPr>
              <w:t>620</w:t>
            </w:r>
            <w:r w:rsidRPr="00EB2CCC">
              <w:rPr>
                <w:rFonts w:ascii="Verdana" w:hAnsi="Verdana" w:cs="Verdana"/>
                <w:b/>
                <w:bCs/>
                <w:sz w:val="18"/>
                <w:szCs w:val="18"/>
                <w:lang w:eastAsia="zh-CN"/>
              </w:rPr>
              <w:t> 000 szt.</w:t>
            </w:r>
            <w:r w:rsidR="00EB2CCC" w:rsidRPr="00EB2CCC">
              <w:rPr>
                <w:rFonts w:ascii="Verdana" w:hAnsi="Verdana" w:cs="Verdana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Pr="00EB2CCC">
              <w:rPr>
                <w:rFonts w:ascii="Verdana" w:hAnsi="Verdana" w:cs="Verdana"/>
                <w:b/>
                <w:bCs/>
                <w:sz w:val="18"/>
                <w:szCs w:val="18"/>
                <w:lang w:eastAsia="zh-CN"/>
              </w:rPr>
              <w:t>rękawiczek jednorazowych tj.</w:t>
            </w:r>
            <w:r w:rsidR="00EB2CCC" w:rsidRPr="00EB2CCC">
              <w:rPr>
                <w:rFonts w:ascii="Verdana" w:hAnsi="Verdana" w:cs="Verdana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="00EB2CCC" w:rsidRPr="00EB2CCC">
              <w:rPr>
                <w:b/>
                <w:bCs/>
              </w:rPr>
              <w:t>620 000 szt. rękawiczek w opakowaniach po 100 sztuk.</w:t>
            </w:r>
          </w:p>
        </w:tc>
      </w:tr>
      <w:tr w:rsidR="00B767AD" w:rsidRPr="00D337F0" w14:paraId="119B41C9" w14:textId="77777777" w:rsidTr="00B16D0C">
        <w:trPr>
          <w:trHeight w:val="489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1888C" w14:textId="77777777" w:rsidR="00B767AD" w:rsidRPr="00EB2CCC" w:rsidRDefault="00B767AD" w:rsidP="00B16D0C">
            <w:pPr>
              <w:widowControl w:val="0"/>
              <w:suppressAutoHyphens/>
              <w:ind w:right="1"/>
              <w:jc w:val="center"/>
              <w:rPr>
                <w:lang w:eastAsia="zh-CN"/>
              </w:rPr>
            </w:pP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>Cena jednostkowa zł</w:t>
            </w:r>
          </w:p>
          <w:p w14:paraId="78502CBC" w14:textId="77777777" w:rsidR="00B767AD" w:rsidRPr="00EB2CCC" w:rsidRDefault="00B767AD" w:rsidP="00B16D0C">
            <w:pPr>
              <w:widowControl w:val="0"/>
              <w:suppressAutoHyphens/>
              <w:ind w:right="1"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</w:p>
          <w:p w14:paraId="36D12C3F" w14:textId="77777777" w:rsidR="00B767AD" w:rsidRPr="00EB2CCC" w:rsidRDefault="00B767AD" w:rsidP="00B16D0C">
            <w:pPr>
              <w:widowControl w:val="0"/>
              <w:tabs>
                <w:tab w:val="left" w:pos="1711"/>
                <w:tab w:val="left" w:pos="3979"/>
                <w:tab w:val="left" w:pos="4263"/>
                <w:tab w:val="left" w:pos="4546"/>
                <w:tab w:val="left" w:pos="6814"/>
              </w:tabs>
              <w:suppressAutoHyphens/>
              <w:ind w:right="1"/>
              <w:rPr>
                <w:lang w:eastAsia="zh-CN"/>
              </w:rPr>
            </w:pP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>netto / brutto:</w:t>
            </w: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ab/>
            </w:r>
            <w:r w:rsidRPr="00EB2CCC">
              <w:rPr>
                <w:rFonts w:ascii="Verdana" w:hAnsi="Verdana" w:cs="Verdana"/>
                <w:sz w:val="18"/>
                <w:szCs w:val="18"/>
                <w:u w:val="dotted"/>
                <w:lang w:eastAsia="zh-CN"/>
              </w:rPr>
              <w:tab/>
            </w: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ab/>
              <w:t>/</w:t>
            </w: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ab/>
            </w:r>
            <w:r w:rsidRPr="00EB2CCC">
              <w:rPr>
                <w:rFonts w:ascii="Verdana" w:hAnsi="Verdana" w:cs="Verdana"/>
                <w:sz w:val="18"/>
                <w:szCs w:val="18"/>
                <w:u w:val="dotted"/>
                <w:lang w:eastAsia="zh-CN"/>
              </w:rPr>
              <w:tab/>
            </w:r>
          </w:p>
        </w:tc>
      </w:tr>
      <w:tr w:rsidR="00B767AD" w:rsidRPr="00D337F0" w14:paraId="44951A21" w14:textId="77777777" w:rsidTr="00B16D0C">
        <w:trPr>
          <w:trHeight w:val="489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767C8" w14:textId="77777777" w:rsidR="00B767AD" w:rsidRPr="00EB2CCC" w:rsidRDefault="00B767AD" w:rsidP="00B16D0C">
            <w:pPr>
              <w:widowControl w:val="0"/>
              <w:suppressAutoHyphens/>
              <w:ind w:right="1"/>
              <w:jc w:val="center"/>
              <w:rPr>
                <w:lang w:eastAsia="zh-CN"/>
              </w:rPr>
            </w:pP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Termin dostawy: </w:t>
            </w:r>
            <w:r w:rsidRPr="00EB2CCC">
              <w:rPr>
                <w:b/>
                <w:sz w:val="22"/>
                <w:szCs w:val="22"/>
                <w:lang w:eastAsia="zh-CN"/>
              </w:rPr>
              <w:t xml:space="preserve">sukcesywnie do 5 dni roboczych  od dnia złożenia zamówienia. </w:t>
            </w:r>
            <w:r w:rsidRPr="00EB2CCC">
              <w:rPr>
                <w:lang w:eastAsia="zh-CN"/>
              </w:rPr>
              <w:t xml:space="preserve">        </w:t>
            </w:r>
            <w:r w:rsidRPr="00EB2CCC">
              <w:rPr>
                <w:lang w:eastAsia="zh-CN"/>
              </w:rPr>
              <w:br/>
            </w: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Umowa będzie realizowana przez okres 12 miesięcy </w:t>
            </w:r>
          </w:p>
        </w:tc>
      </w:tr>
      <w:tr w:rsidR="00B767AD" w:rsidRPr="00D337F0" w14:paraId="39C1961F" w14:textId="77777777" w:rsidTr="00B16D0C"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183FDA" w14:textId="77777777" w:rsidR="00B767AD" w:rsidRPr="00D12F45" w:rsidRDefault="00B767AD" w:rsidP="00B16D0C">
            <w:pPr>
              <w:widowControl w:val="0"/>
              <w:suppressAutoHyphens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  <w:r w:rsidRPr="00D12F45">
              <w:rPr>
                <w:rFonts w:ascii="Verdana" w:hAnsi="Verdana" w:cs="Verdana"/>
                <w:sz w:val="18"/>
                <w:szCs w:val="18"/>
                <w:lang w:eastAsia="zh-CN"/>
              </w:rPr>
              <w:t>Cena netto [PLN]</w:t>
            </w:r>
          </w:p>
          <w:p w14:paraId="68565C32" w14:textId="6E83CA2B" w:rsidR="00B767AD" w:rsidRPr="00D337F0" w:rsidRDefault="00B767AD" w:rsidP="00B16D0C">
            <w:pPr>
              <w:widowControl w:val="0"/>
              <w:suppressAutoHyphens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  <w:r w:rsidRPr="00D12F45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(za </w:t>
            </w:r>
            <w:r w:rsidR="00EB2CCC" w:rsidRPr="00D12F45">
              <w:rPr>
                <w:rFonts w:ascii="Verdana" w:hAnsi="Verdana" w:cs="Verdana"/>
                <w:sz w:val="18"/>
                <w:szCs w:val="18"/>
                <w:lang w:eastAsia="zh-CN"/>
              </w:rPr>
              <w:t>620</w:t>
            </w:r>
            <w:r w:rsidRPr="00D12F45">
              <w:rPr>
                <w:rFonts w:ascii="Verdana" w:hAnsi="Verdana" w:cs="Verdana"/>
                <w:sz w:val="18"/>
                <w:szCs w:val="18"/>
                <w:lang w:eastAsia="zh-CN"/>
              </w:rPr>
              <w:t> 000 szt.)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1BC760" w14:textId="77777777" w:rsidR="00B767AD" w:rsidRPr="00EB2CCC" w:rsidRDefault="00B767AD" w:rsidP="00B16D0C">
            <w:pPr>
              <w:widowControl w:val="0"/>
              <w:suppressAutoHyphens/>
              <w:jc w:val="center"/>
              <w:rPr>
                <w:lang w:eastAsia="zh-CN"/>
              </w:rPr>
            </w:pP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>Cena brutto [PLN]</w:t>
            </w:r>
          </w:p>
          <w:p w14:paraId="48BC8637" w14:textId="1F2A67E0" w:rsidR="00B767AD" w:rsidRPr="00EB2CCC" w:rsidRDefault="00B767AD" w:rsidP="00B16D0C">
            <w:pPr>
              <w:widowControl w:val="0"/>
              <w:suppressAutoHyphens/>
              <w:jc w:val="center"/>
              <w:rPr>
                <w:lang w:eastAsia="zh-CN"/>
              </w:rPr>
            </w:pP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(za </w:t>
            </w:r>
            <w:r w:rsidR="00EB2CCC"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>620</w:t>
            </w:r>
            <w:r w:rsidRPr="00EB2CCC">
              <w:rPr>
                <w:rFonts w:ascii="Verdana" w:hAnsi="Verdana" w:cs="Verdana"/>
                <w:sz w:val="18"/>
                <w:szCs w:val="18"/>
                <w:lang w:eastAsia="zh-CN"/>
              </w:rPr>
              <w:t> 000 szt.)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5CBBE" w14:textId="77777777" w:rsidR="00B767AD" w:rsidRPr="00D337F0" w:rsidRDefault="00B767AD" w:rsidP="00B16D0C">
            <w:pPr>
              <w:widowControl w:val="0"/>
              <w:suppressAutoHyphens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Stawka</w:t>
            </w: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br/>
              <w:t>VAT [%]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5F0BE" w14:textId="77777777" w:rsidR="00B767AD" w:rsidRPr="00D337F0" w:rsidRDefault="00B767AD" w:rsidP="00B16D0C">
            <w:pPr>
              <w:widowControl w:val="0"/>
              <w:suppressAutoHyphens/>
              <w:ind w:right="1"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Wartość podatku VAT [PLN]</w:t>
            </w:r>
          </w:p>
        </w:tc>
      </w:tr>
      <w:tr w:rsidR="00B767AD" w:rsidRPr="00D337F0" w14:paraId="2F7B928F" w14:textId="77777777" w:rsidTr="00B16D0C">
        <w:trPr>
          <w:trHeight w:val="680"/>
        </w:trPr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A8E8B8" w14:textId="77777777" w:rsidR="00B767AD" w:rsidRPr="00D337F0" w:rsidRDefault="00B767AD" w:rsidP="00B16D0C">
            <w:pPr>
              <w:widowControl w:val="0"/>
              <w:suppressAutoHyphens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F4C34B" w14:textId="77777777" w:rsidR="00B767AD" w:rsidRPr="00D337F0" w:rsidRDefault="00B767AD" w:rsidP="00B16D0C">
            <w:pPr>
              <w:widowControl w:val="0"/>
              <w:suppressAutoHyphens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F4F607" w14:textId="77777777" w:rsidR="00B767AD" w:rsidRPr="00D337F0" w:rsidRDefault="00B767AD" w:rsidP="00B16D0C">
            <w:pPr>
              <w:widowControl w:val="0"/>
              <w:suppressAutoHyphens/>
              <w:snapToGrid w:val="0"/>
              <w:rPr>
                <w:rFonts w:ascii="Verdana" w:hAnsi="Verdana" w:cs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F45F4" w14:textId="77777777" w:rsidR="00B767AD" w:rsidRPr="00D337F0" w:rsidRDefault="00B767AD" w:rsidP="00B16D0C">
            <w:pPr>
              <w:widowControl w:val="0"/>
              <w:suppressAutoHyphens/>
              <w:snapToGrid w:val="0"/>
              <w:jc w:val="center"/>
              <w:rPr>
                <w:rFonts w:ascii="Verdana" w:hAnsi="Verdana" w:cs="Verdana"/>
                <w:b/>
                <w:sz w:val="18"/>
                <w:szCs w:val="18"/>
                <w:lang w:eastAsia="zh-CN"/>
              </w:rPr>
            </w:pPr>
          </w:p>
        </w:tc>
      </w:tr>
      <w:tr w:rsidR="00B767AD" w:rsidRPr="00D337F0" w14:paraId="4135B8C4" w14:textId="77777777" w:rsidTr="00B16D0C">
        <w:trPr>
          <w:trHeight w:val="70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24786" w14:textId="77777777" w:rsidR="00B767AD" w:rsidRPr="00D337F0" w:rsidRDefault="00B767AD" w:rsidP="00B16D0C">
            <w:pPr>
              <w:widowControl w:val="0"/>
              <w:suppressAutoHyphens/>
              <w:jc w:val="center"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Cena brutto</w:t>
            </w:r>
          </w:p>
          <w:p w14:paraId="7C6EB5C5" w14:textId="77777777" w:rsidR="00B767AD" w:rsidRPr="00D337F0" w:rsidRDefault="00B767AD" w:rsidP="00B16D0C">
            <w:pPr>
              <w:widowControl w:val="0"/>
              <w:suppressAutoHyphens/>
              <w:jc w:val="center"/>
              <w:rPr>
                <w:rFonts w:ascii="Verdana" w:hAnsi="Verdana" w:cs="Verdana"/>
                <w:sz w:val="18"/>
                <w:szCs w:val="18"/>
                <w:lang w:eastAsia="zh-CN"/>
              </w:rPr>
            </w:pPr>
          </w:p>
          <w:p w14:paraId="3E403B74" w14:textId="77777777" w:rsidR="00B767AD" w:rsidRPr="00D337F0" w:rsidRDefault="00B767AD" w:rsidP="00B16D0C">
            <w:pPr>
              <w:widowControl w:val="0"/>
              <w:tabs>
                <w:tab w:val="left" w:pos="743"/>
                <w:tab w:val="left" w:pos="8964"/>
              </w:tabs>
              <w:suppressAutoHyphens/>
              <w:rPr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 xml:space="preserve">Słownie: </w:t>
            </w:r>
            <w:r w:rsidRPr="00D337F0">
              <w:rPr>
                <w:rFonts w:ascii="Verdana" w:hAnsi="Verdana" w:cs="Verdana"/>
                <w:sz w:val="18"/>
                <w:szCs w:val="18"/>
                <w:u w:val="dotted"/>
                <w:lang w:eastAsia="zh-CN"/>
              </w:rPr>
              <w:tab/>
            </w:r>
          </w:p>
        </w:tc>
      </w:tr>
      <w:tr w:rsidR="00B767AD" w:rsidRPr="00D337F0" w14:paraId="19884FD0" w14:textId="77777777" w:rsidTr="00B16D0C">
        <w:trPr>
          <w:trHeight w:val="321"/>
        </w:trPr>
        <w:tc>
          <w:tcPr>
            <w:tcW w:w="92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E190F" w14:textId="77777777" w:rsidR="00B767AD" w:rsidRPr="00D337F0" w:rsidRDefault="00B767AD" w:rsidP="00B16D0C">
            <w:pPr>
              <w:widowControl w:val="0"/>
              <w:suppressAutoHyphens/>
              <w:rPr>
                <w:rFonts w:ascii="Verdana" w:hAnsi="Verdana" w:cs="Verdana"/>
                <w:sz w:val="18"/>
                <w:szCs w:val="18"/>
                <w:lang w:eastAsia="zh-CN"/>
              </w:rPr>
            </w:pPr>
          </w:p>
          <w:p w14:paraId="631436D4" w14:textId="77777777" w:rsidR="00B767AD" w:rsidRPr="00D337F0" w:rsidRDefault="00B767AD" w:rsidP="00B16D0C">
            <w:pPr>
              <w:widowControl w:val="0"/>
              <w:suppressAutoHyphens/>
              <w:rPr>
                <w:rFonts w:ascii="Verdana" w:hAnsi="Verdana" w:cs="Verdana"/>
                <w:sz w:val="18"/>
                <w:szCs w:val="18"/>
                <w:lang w:eastAsia="zh-CN"/>
              </w:rPr>
            </w:pPr>
            <w:r w:rsidRPr="00D337F0">
              <w:rPr>
                <w:rFonts w:ascii="Verdana" w:hAnsi="Verdana" w:cs="Verdana"/>
                <w:sz w:val="18"/>
                <w:szCs w:val="18"/>
                <w:lang w:eastAsia="zh-CN"/>
              </w:rPr>
              <w:t>Producent / typ  / model ………………………………………………………..</w:t>
            </w:r>
          </w:p>
        </w:tc>
      </w:tr>
    </w:tbl>
    <w:p w14:paraId="1D6AAE83" w14:textId="77777777" w:rsidR="00B767AD" w:rsidRPr="00D337F0" w:rsidRDefault="00B767AD" w:rsidP="00B767AD">
      <w:pPr>
        <w:tabs>
          <w:tab w:val="right" w:pos="9000"/>
        </w:tabs>
        <w:suppressAutoHyphens/>
        <w:rPr>
          <w:rFonts w:ascii="Verdana" w:hAnsi="Verdana" w:cs="Verdana"/>
          <w:sz w:val="18"/>
          <w:szCs w:val="18"/>
          <w:lang w:eastAsia="zh-CN"/>
        </w:rPr>
      </w:pPr>
    </w:p>
    <w:p w14:paraId="20B5AA2A" w14:textId="77777777" w:rsidR="00B767AD" w:rsidRPr="00D337F0" w:rsidRDefault="00B767AD" w:rsidP="00B767AD">
      <w:pPr>
        <w:widowControl w:val="0"/>
        <w:suppressAutoHyphens/>
        <w:spacing w:line="276" w:lineRule="auto"/>
        <w:rPr>
          <w:sz w:val="22"/>
          <w:szCs w:val="22"/>
          <w:lang w:eastAsia="zh-CN"/>
        </w:rPr>
      </w:pPr>
      <w:r w:rsidRPr="00D337F0">
        <w:rPr>
          <w:b/>
          <w:sz w:val="22"/>
          <w:szCs w:val="22"/>
          <w:lang w:eastAsia="zh-CN"/>
        </w:rPr>
        <w:t>Gwarancja: termin przydatności  min.12 -m-cy</w:t>
      </w:r>
    </w:p>
    <w:p w14:paraId="744DC72D" w14:textId="77777777" w:rsidR="00B767AD" w:rsidRPr="00D337F0" w:rsidRDefault="00B767AD" w:rsidP="00B767AD">
      <w:pPr>
        <w:tabs>
          <w:tab w:val="right" w:pos="9000"/>
        </w:tabs>
        <w:suppressAutoHyphens/>
        <w:rPr>
          <w:rFonts w:ascii="Verdana" w:hAnsi="Verdana" w:cs="Verdana"/>
          <w:sz w:val="18"/>
          <w:szCs w:val="18"/>
          <w:lang w:eastAsia="zh-CN"/>
        </w:rPr>
      </w:pPr>
    </w:p>
    <w:p w14:paraId="66DEF2D8" w14:textId="77777777" w:rsidR="00B767AD" w:rsidRDefault="00B767AD" w:rsidP="00B767AD">
      <w:pPr>
        <w:tabs>
          <w:tab w:val="right" w:pos="9000"/>
        </w:tabs>
      </w:pPr>
    </w:p>
    <w:p w14:paraId="12173F15" w14:textId="77777777" w:rsidR="00B767AD" w:rsidRPr="00FE545C" w:rsidRDefault="00B767AD" w:rsidP="00B767A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0DBD0B6" w14:textId="77777777" w:rsidR="00B767AD" w:rsidRPr="00BE7642" w:rsidRDefault="00B767AD" w:rsidP="00B767A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BE2A5EB" w14:textId="77777777" w:rsidR="00B767AD" w:rsidRPr="00FE545C" w:rsidRDefault="00B767AD" w:rsidP="00B767A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103ED02" w14:textId="77777777" w:rsidR="00B767AD" w:rsidRPr="00FE545C" w:rsidRDefault="00B767AD" w:rsidP="00B767A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EA827E2" w14:textId="77777777" w:rsidR="00B767AD" w:rsidRDefault="00B767AD" w:rsidP="00B767AD">
      <w:pPr>
        <w:jc w:val="both"/>
        <w:rPr>
          <w:sz w:val="18"/>
          <w:szCs w:val="18"/>
        </w:rPr>
      </w:pPr>
    </w:p>
    <w:p w14:paraId="140F1838" w14:textId="77777777" w:rsidR="00B767AD" w:rsidRDefault="00B767AD" w:rsidP="00B767A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220CD6D" w14:textId="77777777" w:rsidR="00B767AD" w:rsidRDefault="00B767AD" w:rsidP="00B767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F758119" w14:textId="77777777" w:rsidR="00B767AD" w:rsidRDefault="00B767AD" w:rsidP="00B767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9E68642" w14:textId="0B88D1D9" w:rsidR="00B767AD" w:rsidRPr="00D84EF1" w:rsidRDefault="00B767AD" w:rsidP="00B767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84EF1">
        <w:rPr>
          <w:b/>
          <w:sz w:val="22"/>
          <w:szCs w:val="22"/>
        </w:rPr>
        <w:t xml:space="preserve">Oświadczamy, że </w:t>
      </w:r>
      <w:r>
        <w:rPr>
          <w:b/>
          <w:sz w:val="22"/>
          <w:szCs w:val="22"/>
        </w:rPr>
        <w:t>zaoferowane przez nas rękawic</w:t>
      </w:r>
      <w:r w:rsidR="00D12F45">
        <w:rPr>
          <w:b/>
          <w:sz w:val="22"/>
          <w:szCs w:val="22"/>
        </w:rPr>
        <w:t>zki</w:t>
      </w:r>
      <w:r>
        <w:rPr>
          <w:b/>
          <w:sz w:val="22"/>
          <w:szCs w:val="22"/>
        </w:rPr>
        <w:t xml:space="preserve"> spełniają</w:t>
      </w:r>
      <w:r w:rsidRPr="00D84EF1">
        <w:rPr>
          <w:b/>
          <w:sz w:val="22"/>
          <w:szCs w:val="22"/>
        </w:rPr>
        <w:t xml:space="preserve">: </w:t>
      </w:r>
    </w:p>
    <w:p w14:paraId="6FE08B55" w14:textId="61658E5E" w:rsidR="00B767AD" w:rsidRPr="00D84EF1" w:rsidRDefault="00B767AD" w:rsidP="00B767AD">
      <w:pPr>
        <w:rPr>
          <w:sz w:val="22"/>
          <w:szCs w:val="22"/>
        </w:rPr>
      </w:pPr>
      <w:r w:rsidRPr="00082828">
        <w:rPr>
          <w:sz w:val="22"/>
          <w:szCs w:val="22"/>
        </w:rPr>
        <w:t xml:space="preserve">-  </w:t>
      </w:r>
      <w:r>
        <w:rPr>
          <w:sz w:val="22"/>
          <w:szCs w:val="22"/>
        </w:rPr>
        <w:t>normy typu serii PN-EN 455 (1-4), EN-420, ASTM F 1671 lub równoważne tj.: ……………………………………………………………………………………………………………</w:t>
      </w:r>
    </w:p>
    <w:p w14:paraId="144E356A" w14:textId="77777777" w:rsidR="00B767AD" w:rsidRDefault="00B767AD" w:rsidP="00B767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763EEF7" w14:textId="77777777" w:rsidR="00B767AD" w:rsidRDefault="00B767AD" w:rsidP="00B767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D329D5" w14:textId="77777777" w:rsidR="00B767AD" w:rsidRDefault="00B767AD" w:rsidP="00B767A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F8C1C0" w14:textId="77777777" w:rsidR="00B767AD" w:rsidRDefault="00B767AD" w:rsidP="00B767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767AD" w14:paraId="48B192D7" w14:textId="77777777" w:rsidTr="00B16D0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D8F7B" w14:textId="77777777" w:rsidR="00B767AD" w:rsidRDefault="00B767AD" w:rsidP="00B16D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64C62" w14:textId="77777777" w:rsidR="00B767AD" w:rsidRDefault="00B767AD" w:rsidP="00B16D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00D1840" w14:textId="77777777" w:rsidR="00B767AD" w:rsidRDefault="00B767AD" w:rsidP="00B16D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8487B" w14:textId="77777777" w:rsidR="00B767AD" w:rsidRDefault="00B767AD" w:rsidP="00B16D0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767AD" w14:paraId="2044B54D" w14:textId="77777777" w:rsidTr="00B16D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B1B32" w14:textId="77777777" w:rsidR="00B767AD" w:rsidRDefault="00B767AD" w:rsidP="00B16D0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F25E1" w14:textId="77777777" w:rsidR="00B767AD" w:rsidRDefault="00B767AD" w:rsidP="00B16D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D04FA" w14:textId="77777777" w:rsidR="00B767AD" w:rsidRDefault="00B767AD" w:rsidP="00B16D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767AD" w14:paraId="166C6507" w14:textId="77777777" w:rsidTr="00B16D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C1395" w14:textId="77777777" w:rsidR="00B767AD" w:rsidRDefault="00B767AD" w:rsidP="00B16D0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7EEFB" w14:textId="77777777" w:rsidR="00B767AD" w:rsidRDefault="00B767AD" w:rsidP="00B16D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7E156" w14:textId="77777777" w:rsidR="00B767AD" w:rsidRDefault="00B767AD" w:rsidP="00B16D0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76C8DA4" w14:textId="77777777" w:rsidR="00B767AD" w:rsidRDefault="00B767AD" w:rsidP="00B767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A82AD15" w14:textId="77777777" w:rsidR="00B767AD" w:rsidRPr="003C1C97" w:rsidRDefault="00B767AD" w:rsidP="00B767A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236FD09" w14:textId="77777777" w:rsidR="00B767AD" w:rsidRDefault="00B767AD" w:rsidP="00B767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296063C" w14:textId="77777777" w:rsidR="00B767AD" w:rsidRDefault="00B767AD" w:rsidP="00B767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079D59D" w14:textId="77777777" w:rsidR="00B767AD" w:rsidRDefault="00B767AD" w:rsidP="00B767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D0499C9" w14:textId="77777777" w:rsidR="00B767AD" w:rsidRDefault="00B767AD" w:rsidP="00B767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348CA53D" w14:textId="77777777" w:rsidR="00B767AD" w:rsidRDefault="00B767AD" w:rsidP="00B767A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2ABDA52" w14:textId="77777777" w:rsidR="00B767AD" w:rsidRDefault="00B767AD" w:rsidP="00B767A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5E3485D" w14:textId="77777777" w:rsidR="00B767AD" w:rsidRDefault="00B767AD" w:rsidP="00B767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B5C0A0D" w14:textId="77777777" w:rsidR="00B767AD" w:rsidRDefault="00B767AD" w:rsidP="00B767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4FA6EA2" w14:textId="77777777" w:rsidR="00B767AD" w:rsidRDefault="00B767AD" w:rsidP="00B767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733BDB" w14:textId="77777777" w:rsidR="00B767AD" w:rsidRDefault="00B767AD" w:rsidP="00B767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DCC15E7" w14:textId="77777777" w:rsidR="00B767AD" w:rsidRDefault="00B767AD" w:rsidP="00B767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971147D" w14:textId="77777777" w:rsidR="00B767AD" w:rsidRPr="00D337F0" w:rsidRDefault="00B767AD" w:rsidP="00B767AD">
      <w:pPr>
        <w:spacing w:line="360" w:lineRule="auto"/>
        <w:ind w:left="1440"/>
        <w:jc w:val="both"/>
        <w:rPr>
          <w:sz w:val="22"/>
          <w:szCs w:val="22"/>
        </w:rPr>
      </w:pPr>
    </w:p>
    <w:p w14:paraId="722BC384" w14:textId="77777777" w:rsidR="00B767AD" w:rsidRPr="00D337F0" w:rsidRDefault="00B767AD" w:rsidP="00B767A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5F41695" w14:textId="77777777" w:rsidR="008D2AB8" w:rsidRDefault="008D2AB8" w:rsidP="008D2AB8">
      <w:pPr>
        <w:tabs>
          <w:tab w:val="right" w:pos="9000"/>
        </w:tabs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1B1DD" w14:textId="77777777" w:rsidR="00600B6E" w:rsidRDefault="00600B6E">
      <w:r>
        <w:separator/>
      </w:r>
    </w:p>
  </w:endnote>
  <w:endnote w:type="continuationSeparator" w:id="0">
    <w:p w14:paraId="04F883C5" w14:textId="77777777" w:rsidR="00600B6E" w:rsidRDefault="00600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97CD" w14:textId="77777777" w:rsidR="00C55442" w:rsidRDefault="00C554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17E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DCCC0" w14:textId="77777777" w:rsidR="00C55442" w:rsidRDefault="00C554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0C9A1" w14:textId="77777777" w:rsidR="00600B6E" w:rsidRDefault="00600B6E">
      <w:r>
        <w:separator/>
      </w:r>
    </w:p>
  </w:footnote>
  <w:footnote w:type="continuationSeparator" w:id="0">
    <w:p w14:paraId="531AA380" w14:textId="77777777" w:rsidR="00600B6E" w:rsidRDefault="00600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9391" w14:textId="77777777" w:rsidR="00C55442" w:rsidRDefault="00C554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D11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CF650" w14:textId="77777777" w:rsidR="00C55442" w:rsidRDefault="00C554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51110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62836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3516287">
    <w:abstractNumId w:val="0"/>
  </w:num>
  <w:num w:numId="4" w16cid:durableId="1655449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B6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00B6E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2DF6"/>
    <w:rsid w:val="00922F5F"/>
    <w:rsid w:val="00970FE4"/>
    <w:rsid w:val="00A0022B"/>
    <w:rsid w:val="00A346FE"/>
    <w:rsid w:val="00A47B4D"/>
    <w:rsid w:val="00A83018"/>
    <w:rsid w:val="00B767AD"/>
    <w:rsid w:val="00B774DC"/>
    <w:rsid w:val="00C55442"/>
    <w:rsid w:val="00C969A6"/>
    <w:rsid w:val="00CA7D36"/>
    <w:rsid w:val="00D12F45"/>
    <w:rsid w:val="00D24208"/>
    <w:rsid w:val="00D60C38"/>
    <w:rsid w:val="00D66893"/>
    <w:rsid w:val="00D90ACB"/>
    <w:rsid w:val="00DC1500"/>
    <w:rsid w:val="00E44371"/>
    <w:rsid w:val="00E949B0"/>
    <w:rsid w:val="00EB2CC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CA57B1"/>
  <w15:chartTrackingRefBased/>
  <w15:docId w15:val="{49199536-3EA6-4339-9468-5A1E25373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547</Words>
  <Characters>4357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2022-08-30T10:09:00Z</dcterms:created>
  <dcterms:modified xsi:type="dcterms:W3CDTF">2022-08-31T06:01:00Z</dcterms:modified>
</cp:coreProperties>
</file>