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35241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14:paraId="5707747C" w14:textId="77777777"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14:paraId="540C8FF6" w14:textId="77777777"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14:paraId="00FBC52F" w14:textId="77777777"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14:paraId="55C8565E" w14:textId="77777777"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14:paraId="01A63A22" w14:textId="15281D23"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475586" w:rsidRPr="00475586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14:paraId="6110CB18" w14:textId="792D444B" w:rsidR="005741C5" w:rsidRPr="00AF550F" w:rsidRDefault="00475586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75586">
        <w:rPr>
          <w:rFonts w:ascii="Times New Roman" w:eastAsia="Times New Roman" w:hAnsi="Times New Roman"/>
          <w:b/>
          <w:sz w:val="24"/>
          <w:szCs w:val="24"/>
          <w:lang w:eastAsia="pl-PL"/>
        </w:rPr>
        <w:t>dostawa 2 sztuk laptopów wraz z urządzeniami peryferyjnymi - KC-zp.272-557/22</w:t>
      </w:r>
    </w:p>
    <w:p w14:paraId="5C4C4005" w14:textId="7E477F2C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>. Dz. U. z 20</w:t>
      </w:r>
      <w:r w:rsidR="003465FE">
        <w:rPr>
          <w:rFonts w:ascii="Times New Roman" w:hAnsi="Times New Roman"/>
          <w:sz w:val="24"/>
          <w:szCs w:val="24"/>
        </w:rPr>
        <w:t>22</w:t>
      </w:r>
      <w:r w:rsidRPr="00AF550F">
        <w:rPr>
          <w:rFonts w:ascii="Times New Roman" w:hAnsi="Times New Roman"/>
          <w:sz w:val="24"/>
          <w:szCs w:val="24"/>
        </w:rPr>
        <w:t xml:space="preserve"> r. poz. </w:t>
      </w:r>
      <w:r w:rsidR="003465FE"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>).</w:t>
      </w:r>
    </w:p>
    <w:p w14:paraId="7440DF1F" w14:textId="77777777"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14:paraId="77BCAA42" w14:textId="324D111B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</w:t>
      </w:r>
      <w:r w:rsidRPr="00AF550F">
        <w:rPr>
          <w:rFonts w:ascii="Times New Roman" w:hAnsi="Times New Roman"/>
          <w:sz w:val="24"/>
          <w:szCs w:val="24"/>
        </w:rPr>
        <w:br/>
        <w:t>z 20</w:t>
      </w:r>
      <w:r w:rsidR="003465FE">
        <w:rPr>
          <w:rFonts w:ascii="Times New Roman" w:hAnsi="Times New Roman"/>
          <w:sz w:val="24"/>
          <w:szCs w:val="24"/>
        </w:rPr>
        <w:t>22</w:t>
      </w:r>
      <w:r w:rsidRPr="00AF550F">
        <w:rPr>
          <w:rFonts w:ascii="Times New Roman" w:hAnsi="Times New Roman"/>
          <w:sz w:val="24"/>
          <w:szCs w:val="24"/>
        </w:rPr>
        <w:t xml:space="preserve"> r. poz. </w:t>
      </w:r>
      <w:r w:rsidR="003465FE"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>):</w:t>
      </w:r>
    </w:p>
    <w:p w14:paraId="1BDCABE0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14:paraId="7BBA7AA0" w14:textId="03F985AB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>. Dz. U. z 20</w:t>
      </w:r>
      <w:r w:rsidR="003465FE">
        <w:rPr>
          <w:rFonts w:ascii="Times New Roman" w:hAnsi="Times New Roman"/>
          <w:sz w:val="24"/>
          <w:szCs w:val="24"/>
        </w:rPr>
        <w:t>22</w:t>
      </w:r>
      <w:r w:rsidRPr="00AF550F">
        <w:rPr>
          <w:rFonts w:ascii="Times New Roman" w:hAnsi="Times New Roman"/>
          <w:sz w:val="24"/>
          <w:szCs w:val="24"/>
        </w:rPr>
        <w:t xml:space="preserve"> r. poz. </w:t>
      </w:r>
      <w:r w:rsidR="003465FE"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>).</w:t>
      </w:r>
    </w:p>
    <w:p w14:paraId="3BFF4C8D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14:paraId="027291CB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8A3F3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67C3D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91DA2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14:paraId="29DCF22B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FC63B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482BB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7FA60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3BB86B83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3256E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F9D37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F1FEC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4AD86C8B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16512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F2D45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87FB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7444D5A7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8DB0C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8514D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3A6D9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14:paraId="0FC56D91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14:paraId="24091DEF" w14:textId="77777777"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14:paraId="3BB51501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2CF396B7" w14:textId="77777777" w:rsidR="005741C5" w:rsidRPr="00AF550F" w:rsidRDefault="005741C5" w:rsidP="005741C5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 xml:space="preserve"> dnia </w:t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ab/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</w:p>
    <w:p w14:paraId="17E9ABAC" w14:textId="77777777" w:rsidR="005741C5" w:rsidRPr="00AF550F" w:rsidRDefault="005741C5" w:rsidP="005741C5">
      <w:pPr>
        <w:spacing w:after="0" w:line="240" w:lineRule="auto"/>
        <w:ind w:left="5529"/>
        <w:jc w:val="center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vertAlign w:val="superscript"/>
        </w:rPr>
        <w:t>podpis osoby uprawnionej do składania oświadczeń woli w imieniu Wykonawcy</w:t>
      </w:r>
    </w:p>
    <w:p w14:paraId="7A6B9A02" w14:textId="77777777" w:rsidR="00E67EFE" w:rsidRPr="005741C5" w:rsidRDefault="00E67EFE" w:rsidP="005741C5"/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8D5A6E" w14:textId="77777777" w:rsidR="004E3E99" w:rsidRDefault="004E3E99">
      <w:pPr>
        <w:spacing w:after="0" w:line="240" w:lineRule="auto"/>
      </w:pPr>
      <w:r>
        <w:separator/>
      </w:r>
    </w:p>
  </w:endnote>
  <w:endnote w:type="continuationSeparator" w:id="0">
    <w:p w14:paraId="0160184F" w14:textId="77777777" w:rsidR="004E3E99" w:rsidRDefault="004E3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6BA519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A988B9" w14:textId="77777777" w:rsidR="00336EEB" w:rsidRDefault="003465FE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274EC" w14:textId="77777777" w:rsidR="00336EEB" w:rsidRDefault="003465FE" w:rsidP="004704CB">
    <w:pPr>
      <w:pStyle w:val="Stopka"/>
      <w:framePr w:wrap="around" w:vAnchor="text" w:hAnchor="margin" w:xAlign="right" w:y="1"/>
      <w:rPr>
        <w:rStyle w:val="Numerstrony"/>
      </w:rPr>
    </w:pPr>
  </w:p>
  <w:p w14:paraId="56FC4A0A" w14:textId="77777777" w:rsidR="00336EEB" w:rsidRDefault="003465FE" w:rsidP="00336EEB">
    <w:pPr>
      <w:pStyle w:val="Stopka"/>
      <w:tabs>
        <w:tab w:val="clear" w:pos="4536"/>
      </w:tabs>
      <w:jc w:val="center"/>
    </w:pPr>
    <w:r>
      <w:rPr>
        <w:noProof/>
      </w:rPr>
      <w:pict w14:anchorId="6E355754">
        <v:line id="_x0000_s1025" style="position:absolute;left:0;text-align:left;z-index:251659264" from="-3.85pt,8.7pt" to="455.15pt,8.7pt"/>
      </w:pict>
    </w:r>
  </w:p>
  <w:p w14:paraId="27B14657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AD87FD" w14:textId="77777777" w:rsidR="00903726" w:rsidRDefault="003465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A10E7E" w14:textId="77777777" w:rsidR="004E3E99" w:rsidRDefault="004E3E99">
      <w:pPr>
        <w:spacing w:after="0" w:line="240" w:lineRule="auto"/>
      </w:pPr>
      <w:r>
        <w:separator/>
      </w:r>
    </w:p>
  </w:footnote>
  <w:footnote w:type="continuationSeparator" w:id="0">
    <w:p w14:paraId="6342F0B3" w14:textId="77777777" w:rsidR="004E3E99" w:rsidRDefault="004E3E99">
      <w:pPr>
        <w:spacing w:after="0" w:line="240" w:lineRule="auto"/>
      </w:pPr>
      <w:r>
        <w:continuationSeparator/>
      </w:r>
    </w:p>
  </w:footnote>
  <w:footnote w:id="1">
    <w:p w14:paraId="0F642BF4" w14:textId="77777777"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10F6DBA0" w14:textId="77777777"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567D3" w14:textId="77777777" w:rsidR="00903726" w:rsidRDefault="003465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6CE25" w14:textId="77777777" w:rsidR="00903726" w:rsidRDefault="003465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0D8E07" w14:textId="77777777" w:rsidR="00903726" w:rsidRDefault="003465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4E3E99"/>
    <w:rsid w:val="000563B7"/>
    <w:rsid w:val="000E6C60"/>
    <w:rsid w:val="001F4E82"/>
    <w:rsid w:val="00237270"/>
    <w:rsid w:val="00285E58"/>
    <w:rsid w:val="003465FE"/>
    <w:rsid w:val="003D1274"/>
    <w:rsid w:val="00430A9F"/>
    <w:rsid w:val="00475586"/>
    <w:rsid w:val="004E3E99"/>
    <w:rsid w:val="005741C5"/>
    <w:rsid w:val="005E5BD1"/>
    <w:rsid w:val="00623F70"/>
    <w:rsid w:val="00927537"/>
    <w:rsid w:val="0093180B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59C6E8"/>
  <w15:docId w15:val="{6A5F3BBB-BD0F-433A-93AE-A479F2C55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167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2022-09-02T11:45:00Z</dcterms:created>
  <dcterms:modified xsi:type="dcterms:W3CDTF">2022-09-02T11:45:00Z</dcterms:modified>
</cp:coreProperties>
</file>