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04FC1E60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B3622F" w:rsidRPr="00B3622F">
        <w:rPr>
          <w:b/>
        </w:rPr>
        <w:t>i montaż mebli biurowych oraz wyposażenia do budynku Biblioteki Głównej AGH w Krakowie - KC-</w:t>
      </w:r>
      <w:proofErr w:type="spellStart"/>
      <w:r w:rsidR="00B3622F" w:rsidRPr="00B3622F">
        <w:rPr>
          <w:b/>
        </w:rPr>
        <w:t>zp</w:t>
      </w:r>
      <w:proofErr w:type="spellEnd"/>
      <w:r w:rsidR="00B3622F" w:rsidRPr="00B3622F">
        <w:rPr>
          <w:b/>
        </w:rPr>
        <w:t>. 272-</w:t>
      </w:r>
      <w:r w:rsidR="008A0279">
        <w:rPr>
          <w:b/>
        </w:rPr>
        <w:t>556</w:t>
      </w:r>
      <w:r w:rsidR="00B3622F" w:rsidRPr="00B3622F">
        <w:rPr>
          <w:b/>
        </w:rPr>
        <w:t>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486430" w:rsidRPr="002A16E2" w14:paraId="4EBA937C" w14:textId="77777777" w:rsidTr="00A00DD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65BBD1" w14:textId="77777777" w:rsidR="00486430" w:rsidRPr="002A16E2" w:rsidRDefault="00486430" w:rsidP="00A00DD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E3046F" w14:textId="77777777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D2E096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  <w:p w14:paraId="4A2C0159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3C8502" w14:textId="77777777" w:rsidR="00486430" w:rsidRDefault="00486430" w:rsidP="00A00D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  <w:p w14:paraId="4DC750C1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16"/>
                <w:szCs w:val="16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6C375C" w14:textId="0CD8CB8C" w:rsidR="00486430" w:rsidRPr="00DE7746" w:rsidRDefault="00486430" w:rsidP="00182965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94907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7759CF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Wartość netto</w:t>
            </w:r>
          </w:p>
          <w:p w14:paraId="5FBD2A98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180599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>VAT</w:t>
            </w:r>
          </w:p>
          <w:p w14:paraId="6F9BAC8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[%]</w:t>
            </w:r>
          </w:p>
          <w:p w14:paraId="42359652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CD4B051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267CD5D0" w14:textId="77777777" w:rsidR="00486430" w:rsidRPr="00DE7746" w:rsidRDefault="00486430" w:rsidP="00A00DDD">
            <w:pPr>
              <w:jc w:val="center"/>
              <w:rPr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>[PLN]</w:t>
            </w:r>
          </w:p>
          <w:p w14:paraId="1E2363DB" w14:textId="77777777" w:rsidR="00486430" w:rsidRPr="00DE7746" w:rsidRDefault="00486430" w:rsidP="00A00DDD">
            <w:pPr>
              <w:jc w:val="center"/>
              <w:rPr>
                <w:b/>
                <w:bCs/>
                <w:sz w:val="16"/>
                <w:szCs w:val="16"/>
              </w:rPr>
            </w:pPr>
            <w:r w:rsidRPr="00DE7746">
              <w:rPr>
                <w:sz w:val="16"/>
                <w:szCs w:val="16"/>
              </w:rPr>
              <w:t xml:space="preserve"> (z doliczonym </w:t>
            </w:r>
            <w:r w:rsidRPr="00DE7746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486430" w:rsidRPr="002A16E2" w14:paraId="0CB51DBF" w14:textId="77777777" w:rsidTr="00A00DD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B8EE76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A10CB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71BF3E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C2838A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3D330D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DC6577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72D8E14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B054E1" w14:textId="77777777" w:rsidR="00486430" w:rsidRPr="002A16E2" w:rsidRDefault="00486430" w:rsidP="00A00DD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486430" w:rsidRPr="002A16E2" w14:paraId="04B210AC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2F258" w14:textId="35F46ADF" w:rsidR="00486430" w:rsidRPr="002A16E2" w:rsidRDefault="00486430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D828" w14:textId="579485FD" w:rsidR="00486430" w:rsidRPr="006628BA" w:rsidRDefault="00B3622F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Stół konferencyjny o wymiarach 350x120 cm typ M1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6D98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2BD3" w14:textId="22F5E3E4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FBB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9E6E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6C8F5E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C4E5D7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4BB4A1B6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36465D" w14:textId="379A3D32" w:rsidR="00486430" w:rsidRPr="002A16E2" w:rsidRDefault="0068413F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3A3F" w14:textId="0CC6B316" w:rsidR="00486430" w:rsidRPr="006628BA" w:rsidRDefault="00B3622F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Krzesło biurowe na stależu pikowane typ M2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6246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D3AC" w14:textId="256F566C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</w:t>
            </w:r>
            <w:r w:rsidR="001F3366">
              <w:rPr>
                <w:sz w:val="20"/>
                <w:szCs w:val="20"/>
              </w:rPr>
              <w:t>6</w:t>
            </w:r>
            <w:r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48D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8A3C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2219D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46BC5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4131B017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AC94DD" w14:textId="523237D1" w:rsidR="00486430" w:rsidRPr="002A16E2" w:rsidRDefault="0068413F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7D9A5" w14:textId="4959ACCF" w:rsidR="00486430" w:rsidRPr="006628BA" w:rsidRDefault="0068413F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Szafa wg rysunku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766B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BACA" w14:textId="64850E09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 xml:space="preserve">1 </w:t>
            </w:r>
            <w:r w:rsidR="00182965">
              <w:rPr>
                <w:sz w:val="20"/>
                <w:szCs w:val="20"/>
              </w:rPr>
              <w:t>zestaw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C202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8C7D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034F02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FAD106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2F8255A2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A3D4530" w14:textId="2EB6E8BC" w:rsidR="00486430" w:rsidRDefault="0068413F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40C52" w14:textId="0871A918" w:rsidR="00486430" w:rsidRPr="006628BA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Biurko gabinetowe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5D03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210EA" w14:textId="06557E06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85CD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C410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6AA72A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9BD68B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71F7A615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1BF81A" w14:textId="64A14D5B" w:rsidR="00486430" w:rsidRDefault="006628BA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DC87" w14:textId="2C8937F3" w:rsidR="00486430" w:rsidRPr="006628BA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Szafka podbiurkowa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1424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6E8A" w14:textId="4B5143CE" w:rsidR="00486430" w:rsidRPr="007752A9" w:rsidRDefault="00486430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6638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5420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262B0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4DE930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8D5C71" w:rsidRPr="002A16E2" w14:paraId="7EBBB494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524D07" w14:textId="6330A491" w:rsidR="008D5C71" w:rsidRDefault="008D5C71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DABD" w14:textId="533CEBD8" w:rsidR="008D5C71" w:rsidRPr="006628BA" w:rsidRDefault="008D5C71" w:rsidP="00A00DDD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Fotel dyrektora ze skóry M5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4C4A" w14:textId="77777777" w:rsidR="008D5C71" w:rsidRPr="002A16E2" w:rsidRDefault="008D5C71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A59A" w14:textId="4A76F23D" w:rsidR="008D5C71" w:rsidRPr="007752A9" w:rsidRDefault="001F3366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5BC04" w14:textId="77777777" w:rsidR="008D5C71" w:rsidRPr="002A16E2" w:rsidRDefault="008D5C71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D2B4" w14:textId="77777777" w:rsidR="008D5C71" w:rsidRPr="002A16E2" w:rsidRDefault="008D5C71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21F06B" w14:textId="77777777" w:rsidR="008D5C71" w:rsidRPr="002A16E2" w:rsidRDefault="008D5C71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113F72" w14:textId="77777777" w:rsidR="008D5C71" w:rsidRPr="002A16E2" w:rsidRDefault="008D5C71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0C0FFEEF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AB770E" w14:textId="4450E38C" w:rsidR="00486430" w:rsidRDefault="008D5C71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1EA5" w14:textId="076BF2FB" w:rsidR="00486430" w:rsidRPr="006628BA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Stolik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4926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3342" w14:textId="6CF001A8" w:rsidR="00486430" w:rsidRPr="007752A9" w:rsidRDefault="0003705B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86430" w:rsidRPr="007752A9">
              <w:rPr>
                <w:sz w:val="20"/>
                <w:szCs w:val="20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6B7B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14F0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45316D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85EE33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324DA4EA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2F7AA1" w14:textId="36758782" w:rsidR="00486430" w:rsidRDefault="008D5C71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5192" w14:textId="350D28F1" w:rsidR="00486430" w:rsidRPr="006628BA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Fotel typu M7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3B23" w14:textId="77777777" w:rsidR="00486430" w:rsidRPr="002A16E2" w:rsidRDefault="00486430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732C" w14:textId="006828CB" w:rsidR="00486430" w:rsidRPr="007752A9" w:rsidRDefault="001F3366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475F04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A476F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4F1A" w14:textId="77777777" w:rsidR="00486430" w:rsidRPr="002A16E2" w:rsidRDefault="00486430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3E9A3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AF4742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7181AF46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2695B" w14:textId="7FE5DA4C" w:rsidR="00475F04" w:rsidRDefault="008D5C71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0A9B1" w14:textId="4B0379CC" w:rsidR="00475F04" w:rsidRPr="006628BA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Stolik kawowy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B8C7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7D16" w14:textId="1C648CE5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AA2E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83D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65ED35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49C7C5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1B3E62A2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95DC6A" w14:textId="544F5E44" w:rsidR="00475F04" w:rsidRDefault="008D5C71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BC34" w14:textId="58A9F610" w:rsidR="00475F04" w:rsidRPr="006628BA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Kontener o wymiarach 45X62 cm typ M12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EDBC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0CC8" w14:textId="43D91A5A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1313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7F24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03791B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49EE0D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68F33D54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07FFB6" w14:textId="4EB26821" w:rsidR="00475F04" w:rsidRDefault="006628BA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D5C71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BFBC" w14:textId="763DF7F6" w:rsidR="00475F04" w:rsidRDefault="006628BA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Krzesło biurowe na stelażu pikowane typ M8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683C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B6F1" w14:textId="22D87A5E" w:rsidR="00475F04" w:rsidRPr="007752A9" w:rsidRDefault="001901D8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75F04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F9D0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9E98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D6F4C7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793BAC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6234D693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74ECE4" w14:textId="2C2B4E80" w:rsidR="00475F04" w:rsidRDefault="006628BA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D5C71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9F67" w14:textId="02146542" w:rsidR="00475F04" w:rsidRDefault="006628BA" w:rsidP="00A00DDD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6628BA">
              <w:rPr>
                <w:rFonts w:ascii="Verdana" w:hAnsi="Verdana"/>
                <w:sz w:val="18"/>
                <w:szCs w:val="18"/>
              </w:rPr>
              <w:t>Dostawka do biurka o wymiarach 80x75 cm typ M9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EB37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6AAF" w14:textId="79FE950F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7CE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DF7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59DCDA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7A845D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65757B77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2378AA" w14:textId="0F3E0462" w:rsidR="00475F04" w:rsidRDefault="006628BA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D5C71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CF0C" w14:textId="3D74B3E3" w:rsidR="00475F04" w:rsidRPr="008D5C71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8D5C71">
              <w:rPr>
                <w:rFonts w:ascii="Verdana" w:hAnsi="Verdana"/>
                <w:sz w:val="18"/>
                <w:szCs w:val="18"/>
              </w:rPr>
              <w:t>Biurko o wymiarach 200x75 cm typ M10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EF87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E4BD" w14:textId="68632F94" w:rsidR="00475F04" w:rsidRPr="007752A9" w:rsidRDefault="0003705B" w:rsidP="00A00D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75F04" w:rsidRPr="007752A9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E035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17E9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4B4180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1CAF15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75F04" w:rsidRPr="002A16E2" w14:paraId="36808C27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90892B" w14:textId="449B866F" w:rsidR="00475F04" w:rsidRDefault="006628BA" w:rsidP="00A00DD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8D5C71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B224B" w14:textId="52ED52EB" w:rsidR="00475F04" w:rsidRPr="008D5C71" w:rsidRDefault="006628BA" w:rsidP="00A00DDD">
            <w:pPr>
              <w:rPr>
                <w:rFonts w:ascii="Verdana" w:hAnsi="Verdana"/>
                <w:sz w:val="18"/>
                <w:szCs w:val="18"/>
              </w:rPr>
            </w:pPr>
            <w:r w:rsidRPr="008D5C71">
              <w:rPr>
                <w:rFonts w:ascii="Verdana" w:hAnsi="Verdana"/>
                <w:sz w:val="18"/>
                <w:szCs w:val="18"/>
              </w:rPr>
              <w:t xml:space="preserve">Szafka przy biurku o wymiarach </w:t>
            </w:r>
            <w:r w:rsidR="008D5C71" w:rsidRPr="008D5C71">
              <w:rPr>
                <w:rFonts w:ascii="Verdana" w:hAnsi="Verdana"/>
                <w:sz w:val="18"/>
                <w:szCs w:val="18"/>
              </w:rPr>
              <w:t>42x150 cm typ M14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F71C2" w14:textId="77777777" w:rsidR="00475F04" w:rsidRPr="002A16E2" w:rsidRDefault="00475F04" w:rsidP="00A00DDD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0980" w14:textId="65D21103" w:rsidR="00475F04" w:rsidRPr="007752A9" w:rsidRDefault="00475F04" w:rsidP="00A00DDD">
            <w:pPr>
              <w:rPr>
                <w:sz w:val="20"/>
                <w:szCs w:val="20"/>
              </w:rPr>
            </w:pPr>
            <w:r w:rsidRPr="007752A9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4E3D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52BA" w14:textId="77777777" w:rsidR="00475F04" w:rsidRPr="002A16E2" w:rsidRDefault="00475F04" w:rsidP="00A00DD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19D77E0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10C78BB" w14:textId="77777777" w:rsidR="00475F04" w:rsidRPr="002A16E2" w:rsidRDefault="00475F04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03705B" w:rsidRPr="002A16E2" w14:paraId="70055A9C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FD4646" w14:textId="7E49E9CA" w:rsidR="0003705B" w:rsidRDefault="0003705B" w:rsidP="0003705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E078" w14:textId="5DF3F327" w:rsidR="0003705B" w:rsidRPr="008D5C71" w:rsidRDefault="0003705B" w:rsidP="0003705B">
            <w:pPr>
              <w:rPr>
                <w:rFonts w:ascii="Verdana" w:hAnsi="Verdana"/>
                <w:sz w:val="18"/>
                <w:szCs w:val="18"/>
              </w:rPr>
            </w:pPr>
            <w:r w:rsidRPr="008D5C71">
              <w:rPr>
                <w:rFonts w:ascii="Verdana" w:hAnsi="Verdana"/>
                <w:sz w:val="18"/>
                <w:szCs w:val="18"/>
              </w:rPr>
              <w:t>Szafa wg rysunku M15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92AF2" w14:textId="77777777" w:rsidR="0003705B" w:rsidRPr="002A16E2" w:rsidRDefault="0003705B" w:rsidP="0003705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471A" w14:textId="2F36E2EB" w:rsidR="0003705B" w:rsidRPr="007752A9" w:rsidRDefault="0003705B" w:rsidP="0003705B">
            <w:pPr>
              <w:rPr>
                <w:sz w:val="20"/>
                <w:szCs w:val="20"/>
              </w:rPr>
            </w:pPr>
            <w:r w:rsidRPr="0065593E">
              <w:rPr>
                <w:sz w:val="20"/>
                <w:szCs w:val="20"/>
              </w:rPr>
              <w:t xml:space="preserve">1 </w:t>
            </w:r>
            <w:r w:rsidR="00182965">
              <w:rPr>
                <w:sz w:val="20"/>
                <w:szCs w:val="20"/>
              </w:rPr>
              <w:t>zestaw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8B55" w14:textId="77777777" w:rsidR="0003705B" w:rsidRPr="002A16E2" w:rsidRDefault="0003705B" w:rsidP="0003705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2262" w14:textId="77777777" w:rsidR="0003705B" w:rsidRPr="002A16E2" w:rsidRDefault="0003705B" w:rsidP="0003705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D2CFA8" w14:textId="77777777" w:rsidR="0003705B" w:rsidRPr="002A16E2" w:rsidRDefault="0003705B" w:rsidP="0003705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7559DD" w14:textId="77777777" w:rsidR="0003705B" w:rsidRPr="002A16E2" w:rsidRDefault="0003705B" w:rsidP="0003705B">
            <w:pPr>
              <w:ind w:right="425"/>
              <w:rPr>
                <w:sz w:val="22"/>
                <w:szCs w:val="22"/>
              </w:rPr>
            </w:pPr>
          </w:p>
        </w:tc>
      </w:tr>
      <w:tr w:rsidR="0003705B" w:rsidRPr="002A16E2" w14:paraId="436E5806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5C39DF" w14:textId="76378D76" w:rsidR="0003705B" w:rsidRDefault="0003705B" w:rsidP="0003705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E3E5" w14:textId="285FB126" w:rsidR="0003705B" w:rsidRPr="008D5C71" w:rsidRDefault="0003705B" w:rsidP="0003705B">
            <w:pPr>
              <w:rPr>
                <w:rFonts w:ascii="Verdana" w:hAnsi="Verdana"/>
                <w:sz w:val="18"/>
                <w:szCs w:val="18"/>
              </w:rPr>
            </w:pPr>
            <w:r w:rsidRPr="008D5C71">
              <w:rPr>
                <w:rFonts w:ascii="Verdana" w:hAnsi="Verdana"/>
                <w:sz w:val="18"/>
                <w:szCs w:val="18"/>
              </w:rPr>
              <w:t>Fotek gabinetowy typ M5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B7C3" w14:textId="77777777" w:rsidR="0003705B" w:rsidRPr="002A16E2" w:rsidRDefault="0003705B" w:rsidP="0003705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7912" w14:textId="64100F22" w:rsidR="0003705B" w:rsidRPr="007752A9" w:rsidRDefault="0003705B" w:rsidP="0003705B">
            <w:pPr>
              <w:rPr>
                <w:sz w:val="20"/>
                <w:szCs w:val="20"/>
              </w:rPr>
            </w:pPr>
            <w:r w:rsidRPr="0065593E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A172" w14:textId="77777777" w:rsidR="0003705B" w:rsidRPr="002A16E2" w:rsidRDefault="0003705B" w:rsidP="0003705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80A2" w14:textId="77777777" w:rsidR="0003705B" w:rsidRPr="002A16E2" w:rsidRDefault="0003705B" w:rsidP="0003705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37A81C" w14:textId="77777777" w:rsidR="0003705B" w:rsidRPr="002A16E2" w:rsidRDefault="0003705B" w:rsidP="0003705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390B2B" w14:textId="77777777" w:rsidR="0003705B" w:rsidRPr="002A16E2" w:rsidRDefault="0003705B" w:rsidP="0003705B">
            <w:pPr>
              <w:ind w:right="425"/>
              <w:rPr>
                <w:sz w:val="22"/>
                <w:szCs w:val="22"/>
              </w:rPr>
            </w:pPr>
          </w:p>
        </w:tc>
      </w:tr>
      <w:tr w:rsidR="0003705B" w:rsidRPr="002A16E2" w14:paraId="06CF9265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920B5E" w14:textId="082E2B96" w:rsidR="0003705B" w:rsidRDefault="0003705B" w:rsidP="0003705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1A84" w14:textId="7C085B92" w:rsidR="0003705B" w:rsidRDefault="0003705B" w:rsidP="0003705B">
            <w:pPr>
              <w:rPr>
                <w:rFonts w:ascii="Verdana" w:hAnsi="Verdana"/>
                <w:sz w:val="18"/>
                <w:szCs w:val="18"/>
                <w:highlight w:val="yellow"/>
              </w:rPr>
            </w:pPr>
            <w:r w:rsidRPr="008D5C71">
              <w:rPr>
                <w:rFonts w:ascii="Verdana" w:hAnsi="Verdana"/>
                <w:sz w:val="18"/>
                <w:szCs w:val="18"/>
              </w:rPr>
              <w:t>Kontener M16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4671" w14:textId="77777777" w:rsidR="0003705B" w:rsidRPr="002A16E2" w:rsidRDefault="0003705B" w:rsidP="0003705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4D12" w14:textId="572181D0" w:rsidR="0003705B" w:rsidRPr="007752A9" w:rsidRDefault="0003705B" w:rsidP="0003705B">
            <w:pPr>
              <w:rPr>
                <w:sz w:val="20"/>
                <w:szCs w:val="20"/>
              </w:rPr>
            </w:pPr>
            <w:r w:rsidRPr="0065593E"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7439" w14:textId="77777777" w:rsidR="0003705B" w:rsidRPr="002A16E2" w:rsidRDefault="0003705B" w:rsidP="0003705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6986" w14:textId="77777777" w:rsidR="0003705B" w:rsidRPr="002A16E2" w:rsidRDefault="0003705B" w:rsidP="0003705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152A12" w14:textId="77777777" w:rsidR="0003705B" w:rsidRPr="002A16E2" w:rsidRDefault="0003705B" w:rsidP="0003705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FBE010" w14:textId="77777777" w:rsidR="0003705B" w:rsidRPr="002A16E2" w:rsidRDefault="0003705B" w:rsidP="0003705B">
            <w:pPr>
              <w:ind w:right="425"/>
              <w:rPr>
                <w:sz w:val="22"/>
                <w:szCs w:val="22"/>
              </w:rPr>
            </w:pPr>
          </w:p>
        </w:tc>
      </w:tr>
      <w:tr w:rsidR="001F3366" w:rsidRPr="002A16E2" w14:paraId="3126DB6D" w14:textId="77777777" w:rsidTr="00A00DD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AA0B7F" w14:textId="73253FE9" w:rsidR="001F3366" w:rsidRDefault="001F3366" w:rsidP="0003705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C03B" w14:textId="6EC72DE6" w:rsidR="001F3366" w:rsidRPr="008D5C71" w:rsidRDefault="001F3366" w:rsidP="0003705B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Telewizor z uchwytem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8102" w14:textId="77777777" w:rsidR="001F3366" w:rsidRPr="002A16E2" w:rsidRDefault="001F3366" w:rsidP="0003705B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0104" w14:textId="0A71FDEE" w:rsidR="001F3366" w:rsidRPr="0065593E" w:rsidRDefault="001F3366" w:rsidP="000370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E7BF" w14:textId="77777777" w:rsidR="001F3366" w:rsidRPr="002A16E2" w:rsidRDefault="001F3366" w:rsidP="0003705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5670" w14:textId="77777777" w:rsidR="001F3366" w:rsidRPr="002A16E2" w:rsidRDefault="001F3366" w:rsidP="0003705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06EE8A" w14:textId="77777777" w:rsidR="001F3366" w:rsidRPr="002A16E2" w:rsidRDefault="001F3366" w:rsidP="0003705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F9F489" w14:textId="77777777" w:rsidR="001F3366" w:rsidRPr="002A16E2" w:rsidRDefault="001F3366" w:rsidP="0003705B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5B96C97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B3D995" w14:textId="37D79F9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  <w:p w14:paraId="7AAF2342" w14:textId="77777777" w:rsidR="00486430" w:rsidRDefault="00486430" w:rsidP="00A00DD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BE89E07" w14:textId="77777777" w:rsidR="00486430" w:rsidRPr="002A16E2" w:rsidRDefault="00486430" w:rsidP="00A00DD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408C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CFF1B6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788518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  <w:tr w:rsidR="00486430" w:rsidRPr="002A16E2" w14:paraId="25229D6A" w14:textId="77777777" w:rsidTr="00A00DD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BC2C68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8005883" w14:textId="77777777" w:rsidR="00486430" w:rsidRPr="002A16E2" w:rsidRDefault="00486430" w:rsidP="00A00DD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8569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1AF598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4CA9FF" w14:textId="77777777" w:rsidR="00486430" w:rsidRPr="002A16E2" w:rsidRDefault="00486430" w:rsidP="00A00DD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0F3E5364" w14:textId="615F1B79" w:rsidR="00486430" w:rsidRPr="00F72799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</w:p>
    <w:p w14:paraId="6511D30E" w14:textId="4818A2FD" w:rsidR="00486430" w:rsidRDefault="002E1678" w:rsidP="00486430">
      <w:pPr>
        <w:widowControl w:val="0"/>
        <w:spacing w:line="360" w:lineRule="auto"/>
        <w:ind w:right="1"/>
        <w:jc w:val="both"/>
        <w:rPr>
          <w:b/>
        </w:rPr>
      </w:pPr>
      <w:r w:rsidRPr="002E1678">
        <w:rPr>
          <w:b/>
          <w:bCs/>
        </w:rPr>
        <w:t>Okres udzielonej gwarancji na meble, telewizor i wyposażenie oraz prace montażowe</w:t>
      </w:r>
      <w:r w:rsidR="00486430" w:rsidRPr="002E1678">
        <w:rPr>
          <w:b/>
          <w:bCs/>
        </w:rPr>
        <w:t>:</w:t>
      </w:r>
      <w:r w:rsidR="00486430">
        <w:rPr>
          <w:b/>
        </w:rPr>
        <w:t xml:space="preserve"> </w:t>
      </w:r>
      <w:r w:rsidR="00486430" w:rsidRPr="00FB1B4F">
        <w:t>………………………………</w:t>
      </w:r>
      <w:r w:rsidR="00486430">
        <w:t xml:space="preserve">.... </w:t>
      </w:r>
      <w:r w:rsidR="00486430" w:rsidRPr="0022732C">
        <w:rPr>
          <w:i/>
          <w:highlight w:val="yellow"/>
        </w:rPr>
        <w:t>(kryterium oceny ofert)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24708750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02966F" w14:textId="096AE814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DD5AA" w14:textId="77777777" w:rsidR="00BF575B" w:rsidRDefault="00BF575B">
      <w:r>
        <w:separator/>
      </w:r>
    </w:p>
  </w:endnote>
  <w:endnote w:type="continuationSeparator" w:id="0">
    <w:p w14:paraId="1D8312E3" w14:textId="77777777" w:rsidR="00BF575B" w:rsidRDefault="00BF5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2ABC8" w14:textId="77777777" w:rsidR="00BF575B" w:rsidRDefault="00BF575B">
      <w:r>
        <w:separator/>
      </w:r>
    </w:p>
  </w:footnote>
  <w:footnote w:type="continuationSeparator" w:id="0">
    <w:p w14:paraId="1B82C565" w14:textId="77777777" w:rsidR="00BF575B" w:rsidRDefault="00BF5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64751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79227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89373670">
    <w:abstractNumId w:val="3"/>
  </w:num>
  <w:num w:numId="4" w16cid:durableId="1705714546">
    <w:abstractNumId w:val="2"/>
  </w:num>
  <w:num w:numId="5" w16cid:durableId="1033044422">
    <w:abstractNumId w:val="5"/>
  </w:num>
  <w:num w:numId="6" w16cid:durableId="11145930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8374576">
    <w:abstractNumId w:val="1"/>
  </w:num>
  <w:num w:numId="8" w16cid:durableId="1928876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3705B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82965"/>
    <w:rsid w:val="001901D8"/>
    <w:rsid w:val="001915F7"/>
    <w:rsid w:val="001A6D65"/>
    <w:rsid w:val="001E72D6"/>
    <w:rsid w:val="001F0269"/>
    <w:rsid w:val="001F3366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2E1678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108F3"/>
    <w:rsid w:val="00613E67"/>
    <w:rsid w:val="00624DA4"/>
    <w:rsid w:val="0064044B"/>
    <w:rsid w:val="006503A9"/>
    <w:rsid w:val="00655CFB"/>
    <w:rsid w:val="0065785A"/>
    <w:rsid w:val="006628BA"/>
    <w:rsid w:val="006706DB"/>
    <w:rsid w:val="00671E08"/>
    <w:rsid w:val="006778B5"/>
    <w:rsid w:val="0068413F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F3810"/>
    <w:rsid w:val="008065AD"/>
    <w:rsid w:val="00810218"/>
    <w:rsid w:val="008422CC"/>
    <w:rsid w:val="00883D81"/>
    <w:rsid w:val="00894B65"/>
    <w:rsid w:val="008A0279"/>
    <w:rsid w:val="008A1E2B"/>
    <w:rsid w:val="008B57F7"/>
    <w:rsid w:val="008B75FA"/>
    <w:rsid w:val="008D5BF3"/>
    <w:rsid w:val="008D5C71"/>
    <w:rsid w:val="008D7A6D"/>
    <w:rsid w:val="008F01C3"/>
    <w:rsid w:val="009031B9"/>
    <w:rsid w:val="0093446B"/>
    <w:rsid w:val="00945AB6"/>
    <w:rsid w:val="0095021B"/>
    <w:rsid w:val="00965A41"/>
    <w:rsid w:val="00973E29"/>
    <w:rsid w:val="00976A0E"/>
    <w:rsid w:val="009977E6"/>
    <w:rsid w:val="009B3D7C"/>
    <w:rsid w:val="009C42B0"/>
    <w:rsid w:val="009C7FA3"/>
    <w:rsid w:val="00A01521"/>
    <w:rsid w:val="00A70805"/>
    <w:rsid w:val="00AC49C3"/>
    <w:rsid w:val="00AE20E8"/>
    <w:rsid w:val="00B31312"/>
    <w:rsid w:val="00B3622F"/>
    <w:rsid w:val="00B41BC8"/>
    <w:rsid w:val="00B4602A"/>
    <w:rsid w:val="00B62F32"/>
    <w:rsid w:val="00B72947"/>
    <w:rsid w:val="00B87F4A"/>
    <w:rsid w:val="00BB176A"/>
    <w:rsid w:val="00BB4D7D"/>
    <w:rsid w:val="00BE226E"/>
    <w:rsid w:val="00BF575B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231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9E620-EFF6-4DB1-AA21-F5D14715C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683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2022-09-07T06:33:00Z</cp:lastPrinted>
  <dcterms:created xsi:type="dcterms:W3CDTF">2022-09-07T06:33:00Z</dcterms:created>
  <dcterms:modified xsi:type="dcterms:W3CDTF">2022-09-07T06:33:00Z</dcterms:modified>
</cp:coreProperties>
</file>