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8C6C0" w14:textId="77777777" w:rsidR="00FB7F50" w:rsidRPr="002245BE" w:rsidRDefault="0028475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8475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8475E">
        <w:rPr>
          <w:sz w:val="22"/>
          <w:szCs w:val="22"/>
        </w:rPr>
        <w:t>2022-09-12</w:t>
      </w:r>
    </w:p>
    <w:p w14:paraId="1FCD68B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6376B28" w14:textId="7574101E" w:rsidR="00FB7F50" w:rsidRPr="002245BE" w:rsidRDefault="0028475E" w:rsidP="00FB7F50">
      <w:pPr>
        <w:spacing w:after="40"/>
        <w:rPr>
          <w:b/>
          <w:bCs/>
          <w:sz w:val="22"/>
          <w:szCs w:val="22"/>
        </w:rPr>
      </w:pPr>
      <w:r w:rsidRPr="0028475E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3716B13A" w14:textId="77777777" w:rsidR="00FB7F50" w:rsidRPr="002245BE" w:rsidRDefault="0028475E" w:rsidP="00FB7F50">
      <w:pPr>
        <w:rPr>
          <w:sz w:val="22"/>
          <w:szCs w:val="22"/>
        </w:rPr>
      </w:pPr>
      <w:r w:rsidRPr="0028475E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28475E">
        <w:rPr>
          <w:sz w:val="22"/>
          <w:szCs w:val="22"/>
        </w:rPr>
        <w:t>66</w:t>
      </w:r>
    </w:p>
    <w:p w14:paraId="7C99D3C9" w14:textId="77777777" w:rsidR="00FB7F50" w:rsidRPr="002245BE" w:rsidRDefault="0028475E" w:rsidP="00FB7F50">
      <w:pPr>
        <w:rPr>
          <w:sz w:val="22"/>
          <w:szCs w:val="22"/>
        </w:rPr>
      </w:pPr>
      <w:r w:rsidRPr="0028475E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28475E">
        <w:rPr>
          <w:sz w:val="22"/>
          <w:szCs w:val="22"/>
        </w:rPr>
        <w:t>Kraków</w:t>
      </w:r>
    </w:p>
    <w:p w14:paraId="785EE608" w14:textId="77777777" w:rsidR="007C7425" w:rsidRDefault="007C7425" w:rsidP="00FB7F50">
      <w:pPr>
        <w:jc w:val="both"/>
        <w:rPr>
          <w:bCs/>
          <w:sz w:val="18"/>
          <w:szCs w:val="18"/>
        </w:rPr>
      </w:pPr>
    </w:p>
    <w:p w14:paraId="31BC57E8" w14:textId="01093039" w:rsidR="00FB7F50" w:rsidRPr="002245BE" w:rsidRDefault="007C7425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SZP.271 – </w:t>
      </w:r>
      <w:r w:rsidR="00AC38F6">
        <w:rPr>
          <w:bCs/>
          <w:sz w:val="18"/>
          <w:szCs w:val="18"/>
        </w:rPr>
        <w:t>577.</w:t>
      </w:r>
      <w:r>
        <w:rPr>
          <w:bCs/>
          <w:sz w:val="18"/>
          <w:szCs w:val="18"/>
        </w:rPr>
        <w:t>9/2022</w:t>
      </w:r>
    </w:p>
    <w:p w14:paraId="21851FD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B24778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8475E" w:rsidRPr="00607F9B" w14:paraId="79B7E6A7" w14:textId="77777777" w:rsidTr="00F2765F">
        <w:trPr>
          <w:trHeight w:val="638"/>
        </w:trPr>
        <w:tc>
          <w:tcPr>
            <w:tcW w:w="959" w:type="dxa"/>
            <w:shd w:val="clear" w:color="auto" w:fill="auto"/>
          </w:tcPr>
          <w:p w14:paraId="1109E410" w14:textId="77777777" w:rsidR="0028475E" w:rsidRPr="00607F9B" w:rsidRDefault="0028475E" w:rsidP="00F276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7EFCE0" w14:textId="77777777" w:rsidR="0028475E" w:rsidRPr="00607F9B" w:rsidRDefault="0028475E" w:rsidP="00F276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8475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475E">
              <w:rPr>
                <w:b/>
                <w:bCs/>
                <w:sz w:val="22"/>
                <w:szCs w:val="22"/>
              </w:rPr>
              <w:t>Dostawa produktów leczniczych w ramach programów lekowych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475E">
              <w:rPr>
                <w:b/>
                <w:sz w:val="22"/>
                <w:szCs w:val="22"/>
              </w:rPr>
              <w:t>ZP/9/2022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F18873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8475E" w:rsidRPr="0028475E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8475E" w:rsidRPr="0028475E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8475E" w14:paraId="7C48B1C1" w14:textId="77777777" w:rsidTr="00F2765F">
        <w:trPr>
          <w:cantSplit/>
        </w:trPr>
        <w:tc>
          <w:tcPr>
            <w:tcW w:w="9498" w:type="dxa"/>
          </w:tcPr>
          <w:p w14:paraId="0B08D84D" w14:textId="77777777" w:rsidR="0028475E" w:rsidRPr="00D26ED6" w:rsidRDefault="0028475E" w:rsidP="00F276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75E">
              <w:rPr>
                <w:b/>
                <w:sz w:val="22"/>
                <w:szCs w:val="22"/>
              </w:rPr>
              <w:t>Sanofi-Aventis Sp. z o.o.</w:t>
            </w:r>
          </w:p>
          <w:p w14:paraId="6D5EAABB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Bonifraterska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C8C0F1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00-203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Warszawa</w:t>
            </w:r>
          </w:p>
          <w:p w14:paraId="279EC4E1" w14:textId="77777777" w:rsidR="0028475E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0F3B1B9" w14:textId="77777777" w:rsidR="0028475E" w:rsidRPr="00211A34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8475E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8475E">
              <w:rPr>
                <w:sz w:val="22"/>
                <w:szCs w:val="22"/>
              </w:rPr>
              <w:t>Dupilumabum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75E">
              <w:rPr>
                <w:b/>
                <w:sz w:val="22"/>
                <w:szCs w:val="22"/>
              </w:rPr>
              <w:t>93 074.25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FF5D2B5" w14:textId="77777777" w:rsidR="0028475E" w:rsidRPr="00D26ED6" w:rsidRDefault="0028475E" w:rsidP="00F276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A1550D" w14:textId="77777777" w:rsidR="0028475E" w:rsidRDefault="0028475E" w:rsidP="00F276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475E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8475E" w14:paraId="35FF4810" w14:textId="77777777" w:rsidTr="00F2765F">
        <w:trPr>
          <w:cantSplit/>
        </w:trPr>
        <w:tc>
          <w:tcPr>
            <w:tcW w:w="9498" w:type="dxa"/>
          </w:tcPr>
          <w:p w14:paraId="0BD837BF" w14:textId="77777777" w:rsidR="0028475E" w:rsidRPr="00D26ED6" w:rsidRDefault="0028475E" w:rsidP="00F276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75E">
              <w:rPr>
                <w:b/>
                <w:sz w:val="22"/>
                <w:szCs w:val="22"/>
              </w:rPr>
              <w:t>Urtica Sp. z o.o.</w:t>
            </w:r>
          </w:p>
          <w:p w14:paraId="00DF4CF8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986A83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Wrocław</w:t>
            </w:r>
          </w:p>
          <w:p w14:paraId="1F3AE1B5" w14:textId="77777777" w:rsidR="0028475E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0F1B1FC" w14:textId="77777777" w:rsidR="0028475E" w:rsidRPr="00211A34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8475E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8475E">
              <w:rPr>
                <w:sz w:val="22"/>
                <w:szCs w:val="22"/>
              </w:rPr>
              <w:t>Brolucizumabum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75E">
              <w:rPr>
                <w:b/>
                <w:sz w:val="22"/>
                <w:szCs w:val="22"/>
              </w:rPr>
              <w:t>250 795.44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45EED8" w14:textId="77777777" w:rsidR="0028475E" w:rsidRPr="00D26ED6" w:rsidRDefault="0028475E" w:rsidP="00F276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E8B1F0" w14:textId="77777777" w:rsidR="0028475E" w:rsidRDefault="0028475E" w:rsidP="00F276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475E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8475E" w14:paraId="39EA6CAE" w14:textId="77777777" w:rsidTr="00F2765F">
        <w:trPr>
          <w:cantSplit/>
        </w:trPr>
        <w:tc>
          <w:tcPr>
            <w:tcW w:w="9498" w:type="dxa"/>
          </w:tcPr>
          <w:p w14:paraId="1D7C5BAA" w14:textId="77777777" w:rsidR="0028475E" w:rsidRPr="00D26ED6" w:rsidRDefault="0028475E" w:rsidP="00F276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75E">
              <w:rPr>
                <w:b/>
                <w:sz w:val="22"/>
                <w:szCs w:val="22"/>
              </w:rPr>
              <w:lastRenderedPageBreak/>
              <w:t>CSL Behring sp. z o.o.</w:t>
            </w:r>
          </w:p>
          <w:p w14:paraId="46D55808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A. Branickiego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9F0B7E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02-972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Warszawa</w:t>
            </w:r>
          </w:p>
          <w:p w14:paraId="4D88996B" w14:textId="77777777" w:rsidR="0028475E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728401" w14:textId="77777777" w:rsidR="0028475E" w:rsidRPr="00211A34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8475E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8475E">
              <w:rPr>
                <w:sz w:val="22"/>
                <w:szCs w:val="22"/>
              </w:rPr>
              <w:t xml:space="preserve"> Immunoglobulinum humanum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75E">
              <w:rPr>
                <w:b/>
                <w:sz w:val="22"/>
                <w:szCs w:val="22"/>
              </w:rPr>
              <w:t>764 510.40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03EC90C" w14:textId="77777777" w:rsidR="0028475E" w:rsidRPr="00D26ED6" w:rsidRDefault="0028475E" w:rsidP="00F276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B38B0E" w14:textId="77777777" w:rsidR="0028475E" w:rsidRDefault="0028475E" w:rsidP="00F276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475E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8475E" w14:paraId="1800CF89" w14:textId="77777777" w:rsidTr="00F2765F">
        <w:trPr>
          <w:cantSplit/>
        </w:trPr>
        <w:tc>
          <w:tcPr>
            <w:tcW w:w="9498" w:type="dxa"/>
          </w:tcPr>
          <w:p w14:paraId="71582BD2" w14:textId="77777777" w:rsidR="0028475E" w:rsidRPr="00D26ED6" w:rsidRDefault="0028475E" w:rsidP="00F276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75E">
              <w:rPr>
                <w:b/>
                <w:sz w:val="22"/>
                <w:szCs w:val="22"/>
              </w:rPr>
              <w:t>Urtica Sp. z o.o.</w:t>
            </w:r>
          </w:p>
          <w:p w14:paraId="5E96049C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3BAF1C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Wrocław</w:t>
            </w:r>
          </w:p>
          <w:p w14:paraId="58B9A83A" w14:textId="77777777" w:rsidR="0028475E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7797DA" w14:textId="77777777" w:rsidR="0028475E" w:rsidRPr="00211A34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8475E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8475E">
              <w:rPr>
                <w:sz w:val="22"/>
                <w:szCs w:val="22"/>
              </w:rPr>
              <w:t>Toxinum botulinicum typum A ad iniectabile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75E">
              <w:rPr>
                <w:b/>
                <w:sz w:val="22"/>
                <w:szCs w:val="22"/>
              </w:rPr>
              <w:t>30 018.60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097DC8" w14:textId="77777777" w:rsidR="0028475E" w:rsidRPr="00D26ED6" w:rsidRDefault="0028475E" w:rsidP="00F276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F2B3799" w14:textId="77777777" w:rsidR="0028475E" w:rsidRDefault="0028475E" w:rsidP="00F276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475E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8475E" w14:paraId="0435E160" w14:textId="77777777" w:rsidTr="00F2765F">
        <w:trPr>
          <w:cantSplit/>
        </w:trPr>
        <w:tc>
          <w:tcPr>
            <w:tcW w:w="9498" w:type="dxa"/>
          </w:tcPr>
          <w:p w14:paraId="72268445" w14:textId="77777777" w:rsidR="0028475E" w:rsidRPr="00D26ED6" w:rsidRDefault="0028475E" w:rsidP="00F276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75E">
              <w:rPr>
                <w:b/>
                <w:sz w:val="22"/>
                <w:szCs w:val="22"/>
              </w:rPr>
              <w:t>Farmacol Logistyka Sp. z o.o.</w:t>
            </w:r>
          </w:p>
          <w:p w14:paraId="4AAD5289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Szopienicka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77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6443B31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Katowice</w:t>
            </w:r>
          </w:p>
          <w:p w14:paraId="329FB672" w14:textId="77777777" w:rsidR="0028475E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26FFC4" w14:textId="77777777" w:rsidR="0028475E" w:rsidRPr="00211A34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8475E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8475E">
              <w:rPr>
                <w:sz w:val="22"/>
                <w:szCs w:val="22"/>
              </w:rPr>
              <w:t>Certolizumabum pegol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75E">
              <w:rPr>
                <w:b/>
                <w:sz w:val="22"/>
                <w:szCs w:val="22"/>
              </w:rPr>
              <w:t>79 995.60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2EDF90" w14:textId="77777777" w:rsidR="0028475E" w:rsidRPr="00D26ED6" w:rsidRDefault="0028475E" w:rsidP="00F276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437D97" w14:textId="77777777" w:rsidR="0028475E" w:rsidRDefault="0028475E" w:rsidP="00F276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475E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8475E" w14:paraId="56502B01" w14:textId="77777777" w:rsidTr="00F2765F">
        <w:trPr>
          <w:cantSplit/>
        </w:trPr>
        <w:tc>
          <w:tcPr>
            <w:tcW w:w="9498" w:type="dxa"/>
          </w:tcPr>
          <w:p w14:paraId="2213D959" w14:textId="77777777" w:rsidR="0028475E" w:rsidRPr="00D26ED6" w:rsidRDefault="0028475E" w:rsidP="00F276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75E">
              <w:rPr>
                <w:b/>
                <w:sz w:val="22"/>
                <w:szCs w:val="22"/>
              </w:rPr>
              <w:t>Janssen - Cilag Polska sp. z o.o.</w:t>
            </w:r>
          </w:p>
          <w:p w14:paraId="6E85EB05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Iłżecka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/budynek F</w:t>
            </w:r>
          </w:p>
          <w:p w14:paraId="229607CB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02-135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Warszawa</w:t>
            </w:r>
          </w:p>
          <w:p w14:paraId="70B5BCA7" w14:textId="77777777" w:rsidR="0028475E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133E92" w14:textId="77777777" w:rsidR="0028475E" w:rsidRPr="00211A34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8475E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8475E">
              <w:rPr>
                <w:sz w:val="22"/>
                <w:szCs w:val="22"/>
              </w:rPr>
              <w:t>Guselkumab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75E">
              <w:rPr>
                <w:b/>
                <w:sz w:val="22"/>
                <w:szCs w:val="22"/>
              </w:rPr>
              <w:t>265 454.06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5409BC" w14:textId="77777777" w:rsidR="0028475E" w:rsidRPr="00D26ED6" w:rsidRDefault="0028475E" w:rsidP="00F276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B062899" w14:textId="77777777" w:rsidR="0028475E" w:rsidRDefault="0028475E" w:rsidP="00F276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475E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28475E" w14:paraId="69BF9599" w14:textId="77777777" w:rsidTr="00F2765F">
        <w:trPr>
          <w:cantSplit/>
        </w:trPr>
        <w:tc>
          <w:tcPr>
            <w:tcW w:w="9498" w:type="dxa"/>
          </w:tcPr>
          <w:p w14:paraId="5C8EB2C2" w14:textId="77777777" w:rsidR="0028475E" w:rsidRPr="00D26ED6" w:rsidRDefault="0028475E" w:rsidP="00F2765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8475E">
              <w:rPr>
                <w:b/>
                <w:sz w:val="22"/>
                <w:szCs w:val="22"/>
              </w:rPr>
              <w:t>Salus International Sp. z o.o.</w:t>
            </w:r>
          </w:p>
          <w:p w14:paraId="696C9DCE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6EEE62B" w14:textId="77777777" w:rsidR="0028475E" w:rsidRPr="009F0E5C" w:rsidRDefault="0028475E" w:rsidP="00F2765F">
            <w:pPr>
              <w:jc w:val="both"/>
              <w:rPr>
                <w:bCs/>
                <w:sz w:val="22"/>
                <w:szCs w:val="22"/>
              </w:rPr>
            </w:pPr>
            <w:r w:rsidRPr="0028475E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475E">
              <w:rPr>
                <w:bCs/>
                <w:sz w:val="22"/>
                <w:szCs w:val="22"/>
              </w:rPr>
              <w:t>Katowice</w:t>
            </w:r>
          </w:p>
          <w:p w14:paraId="1600BC8A" w14:textId="77777777" w:rsidR="0028475E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4DC776" w14:textId="77777777" w:rsidR="0028475E" w:rsidRPr="00211A34" w:rsidRDefault="0028475E" w:rsidP="00F2765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28475E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8475E">
              <w:rPr>
                <w:sz w:val="22"/>
                <w:szCs w:val="22"/>
              </w:rPr>
              <w:t>Bevacizumab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8475E">
              <w:rPr>
                <w:b/>
                <w:sz w:val="22"/>
                <w:szCs w:val="22"/>
              </w:rPr>
              <w:t>4 204.87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E9BEBB" w14:textId="77777777" w:rsidR="0028475E" w:rsidRPr="00D26ED6" w:rsidRDefault="0028475E" w:rsidP="00F2765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46BCA3" w14:textId="77777777" w:rsidR="0028475E" w:rsidRDefault="0028475E" w:rsidP="00F2765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475E"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14:paraId="75DB0D5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7F9E03F4" w14:textId="77777777" w:rsidTr="00596EA3">
        <w:tc>
          <w:tcPr>
            <w:tcW w:w="2169" w:type="dxa"/>
            <w:shd w:val="clear" w:color="auto" w:fill="F3F3F3"/>
          </w:tcPr>
          <w:p w14:paraId="6F9C692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E7AB1D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405799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1178D8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8475E" w:rsidRPr="00834EF4" w14:paraId="161D2154" w14:textId="77777777" w:rsidTr="00F2765F">
        <w:tc>
          <w:tcPr>
            <w:tcW w:w="2169" w:type="dxa"/>
            <w:shd w:val="clear" w:color="auto" w:fill="auto"/>
          </w:tcPr>
          <w:p w14:paraId="6C0AAE83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75E">
              <w:rPr>
                <w:sz w:val="20"/>
                <w:szCs w:val="20"/>
              </w:rPr>
              <w:t>Dupilumabum</w:t>
            </w:r>
          </w:p>
        </w:tc>
        <w:tc>
          <w:tcPr>
            <w:tcW w:w="2793" w:type="dxa"/>
            <w:shd w:val="clear" w:color="auto" w:fill="auto"/>
          </w:tcPr>
          <w:p w14:paraId="70D5BB2B" w14:textId="77777777" w:rsidR="0028475E" w:rsidRPr="00211A34" w:rsidRDefault="0028475E" w:rsidP="00F276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75E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527A49E5" w14:textId="77777777" w:rsidR="0028475E" w:rsidRPr="00211A34" w:rsidRDefault="0028475E" w:rsidP="00F2765F">
            <w:pPr>
              <w:rPr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17</w:t>
            </w:r>
          </w:p>
          <w:p w14:paraId="3871B7F9" w14:textId="77777777" w:rsidR="0028475E" w:rsidRPr="00211A34" w:rsidRDefault="0028475E" w:rsidP="00F2765F">
            <w:pPr>
              <w:spacing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DABA6DE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2D8391" w14:textId="77777777" w:rsidR="0028475E" w:rsidRPr="00211A34" w:rsidRDefault="0028475E" w:rsidP="00F2765F">
            <w:pPr>
              <w:jc w:val="center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 xml:space="preserve">  100,00</w:t>
            </w:r>
          </w:p>
        </w:tc>
      </w:tr>
      <w:tr w:rsidR="0028475E" w:rsidRPr="00834EF4" w14:paraId="371254EF" w14:textId="77777777" w:rsidTr="00F2765F">
        <w:tc>
          <w:tcPr>
            <w:tcW w:w="2169" w:type="dxa"/>
            <w:shd w:val="clear" w:color="auto" w:fill="auto"/>
          </w:tcPr>
          <w:p w14:paraId="76944A36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75E">
              <w:rPr>
                <w:sz w:val="20"/>
                <w:szCs w:val="20"/>
              </w:rPr>
              <w:t>Brolucizumabum</w:t>
            </w:r>
          </w:p>
        </w:tc>
        <w:tc>
          <w:tcPr>
            <w:tcW w:w="2793" w:type="dxa"/>
            <w:shd w:val="clear" w:color="auto" w:fill="auto"/>
          </w:tcPr>
          <w:p w14:paraId="31EFEA63" w14:textId="77777777" w:rsidR="0028475E" w:rsidRPr="00211A34" w:rsidRDefault="0028475E" w:rsidP="00F276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75E">
              <w:rPr>
                <w:b/>
                <w:bCs/>
                <w:sz w:val="20"/>
                <w:szCs w:val="20"/>
              </w:rPr>
              <w:t>Urtica Sp. z o.o.</w:t>
            </w:r>
          </w:p>
          <w:p w14:paraId="5BFF99AD" w14:textId="77777777" w:rsidR="0028475E" w:rsidRPr="00211A34" w:rsidRDefault="0028475E" w:rsidP="00F2765F">
            <w:pPr>
              <w:rPr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120</w:t>
            </w:r>
          </w:p>
          <w:p w14:paraId="77B76726" w14:textId="77777777" w:rsidR="0028475E" w:rsidRPr="00211A34" w:rsidRDefault="0028475E" w:rsidP="00F2765F">
            <w:pPr>
              <w:spacing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1FD0CD2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E1C368" w14:textId="77777777" w:rsidR="0028475E" w:rsidRPr="00211A34" w:rsidRDefault="0028475E" w:rsidP="00F2765F">
            <w:pPr>
              <w:jc w:val="center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 xml:space="preserve">  100,00</w:t>
            </w:r>
          </w:p>
        </w:tc>
      </w:tr>
      <w:tr w:rsidR="0028475E" w:rsidRPr="00834EF4" w14:paraId="3F996DF1" w14:textId="77777777" w:rsidTr="00F2765F">
        <w:tc>
          <w:tcPr>
            <w:tcW w:w="2169" w:type="dxa"/>
            <w:shd w:val="clear" w:color="auto" w:fill="auto"/>
          </w:tcPr>
          <w:p w14:paraId="55511AE2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75E">
              <w:rPr>
                <w:sz w:val="20"/>
                <w:szCs w:val="20"/>
              </w:rPr>
              <w:t xml:space="preserve"> Immunoglobulinum humanum</w:t>
            </w:r>
          </w:p>
        </w:tc>
        <w:tc>
          <w:tcPr>
            <w:tcW w:w="2793" w:type="dxa"/>
            <w:shd w:val="clear" w:color="auto" w:fill="auto"/>
          </w:tcPr>
          <w:p w14:paraId="23812393" w14:textId="77777777" w:rsidR="0028475E" w:rsidRPr="00211A34" w:rsidRDefault="0028475E" w:rsidP="00F276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75E">
              <w:rPr>
                <w:b/>
                <w:bCs/>
                <w:sz w:val="20"/>
                <w:szCs w:val="20"/>
              </w:rPr>
              <w:t>CSL Behring sp. z o.o.</w:t>
            </w:r>
          </w:p>
          <w:p w14:paraId="2C3E7F38" w14:textId="77777777" w:rsidR="0028475E" w:rsidRPr="00211A34" w:rsidRDefault="0028475E" w:rsidP="00F2765F">
            <w:pPr>
              <w:rPr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A. Branickiego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17</w:t>
            </w:r>
          </w:p>
          <w:p w14:paraId="74A33F63" w14:textId="77777777" w:rsidR="0028475E" w:rsidRPr="00211A34" w:rsidRDefault="0028475E" w:rsidP="00F2765F">
            <w:pPr>
              <w:spacing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5C3B413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E0012A" w14:textId="77777777" w:rsidR="0028475E" w:rsidRPr="00211A34" w:rsidRDefault="0028475E" w:rsidP="00F2765F">
            <w:pPr>
              <w:jc w:val="center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 xml:space="preserve">  100,00</w:t>
            </w:r>
          </w:p>
        </w:tc>
      </w:tr>
      <w:tr w:rsidR="0028475E" w:rsidRPr="00834EF4" w14:paraId="7B41BB6C" w14:textId="77777777" w:rsidTr="00F2765F">
        <w:tc>
          <w:tcPr>
            <w:tcW w:w="2169" w:type="dxa"/>
            <w:shd w:val="clear" w:color="auto" w:fill="auto"/>
          </w:tcPr>
          <w:p w14:paraId="7C1B8D8A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75E">
              <w:rPr>
                <w:sz w:val="20"/>
                <w:szCs w:val="20"/>
              </w:rPr>
              <w:t xml:space="preserve"> Immunoglobulinum humanum</w:t>
            </w:r>
          </w:p>
        </w:tc>
        <w:tc>
          <w:tcPr>
            <w:tcW w:w="2793" w:type="dxa"/>
            <w:shd w:val="clear" w:color="auto" w:fill="auto"/>
          </w:tcPr>
          <w:p w14:paraId="4811E2EA" w14:textId="77777777" w:rsidR="0028475E" w:rsidRPr="00211A34" w:rsidRDefault="0028475E" w:rsidP="00F276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75E">
              <w:rPr>
                <w:b/>
                <w:bCs/>
                <w:sz w:val="20"/>
                <w:szCs w:val="20"/>
              </w:rPr>
              <w:t>Takeda Pharma Sp. z o.o.</w:t>
            </w:r>
          </w:p>
          <w:p w14:paraId="713B078B" w14:textId="77777777" w:rsidR="0028475E" w:rsidRPr="00211A34" w:rsidRDefault="0028475E" w:rsidP="00F2765F">
            <w:pPr>
              <w:rPr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Prosta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68</w:t>
            </w:r>
          </w:p>
          <w:p w14:paraId="009D45DA" w14:textId="77777777" w:rsidR="0028475E" w:rsidRPr="00211A34" w:rsidRDefault="0028475E" w:rsidP="00F2765F">
            <w:pPr>
              <w:spacing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00-838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C8D7478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1 - Cena - 99.88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B9E2E1" w14:textId="77777777" w:rsidR="0028475E" w:rsidRPr="00211A34" w:rsidRDefault="0028475E" w:rsidP="00F2765F">
            <w:pPr>
              <w:jc w:val="center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 xml:space="preserve">  99,88</w:t>
            </w:r>
          </w:p>
        </w:tc>
      </w:tr>
      <w:tr w:rsidR="0028475E" w:rsidRPr="00834EF4" w14:paraId="3943A9DC" w14:textId="77777777" w:rsidTr="00F2765F">
        <w:tc>
          <w:tcPr>
            <w:tcW w:w="2169" w:type="dxa"/>
            <w:shd w:val="clear" w:color="auto" w:fill="auto"/>
          </w:tcPr>
          <w:p w14:paraId="23C01320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75E">
              <w:rPr>
                <w:sz w:val="20"/>
                <w:szCs w:val="20"/>
              </w:rPr>
              <w:t xml:space="preserve"> Immunoglobulinum humanum</w:t>
            </w:r>
          </w:p>
        </w:tc>
        <w:tc>
          <w:tcPr>
            <w:tcW w:w="2793" w:type="dxa"/>
            <w:shd w:val="clear" w:color="auto" w:fill="auto"/>
          </w:tcPr>
          <w:p w14:paraId="1AAA73E4" w14:textId="77777777" w:rsidR="0028475E" w:rsidRPr="00211A34" w:rsidRDefault="0028475E" w:rsidP="00F276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75E">
              <w:rPr>
                <w:b/>
                <w:bCs/>
                <w:sz w:val="20"/>
                <w:szCs w:val="20"/>
              </w:rPr>
              <w:t>Urtica Sp. z o.o.</w:t>
            </w:r>
          </w:p>
          <w:p w14:paraId="182CAD53" w14:textId="77777777" w:rsidR="0028475E" w:rsidRPr="00211A34" w:rsidRDefault="0028475E" w:rsidP="00F2765F">
            <w:pPr>
              <w:rPr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120</w:t>
            </w:r>
          </w:p>
          <w:p w14:paraId="0502052D" w14:textId="77777777" w:rsidR="0028475E" w:rsidRPr="00211A34" w:rsidRDefault="0028475E" w:rsidP="00F2765F">
            <w:pPr>
              <w:spacing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98D2F6B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1 - Cena - 99.88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60EBD1" w14:textId="77777777" w:rsidR="0028475E" w:rsidRPr="00211A34" w:rsidRDefault="0028475E" w:rsidP="00F2765F">
            <w:pPr>
              <w:jc w:val="center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 xml:space="preserve">  99,88</w:t>
            </w:r>
          </w:p>
        </w:tc>
      </w:tr>
      <w:tr w:rsidR="0028475E" w:rsidRPr="00834EF4" w14:paraId="38B14146" w14:textId="77777777" w:rsidTr="00F2765F">
        <w:tc>
          <w:tcPr>
            <w:tcW w:w="2169" w:type="dxa"/>
            <w:shd w:val="clear" w:color="auto" w:fill="auto"/>
          </w:tcPr>
          <w:p w14:paraId="73D83D5A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75E">
              <w:rPr>
                <w:sz w:val="20"/>
                <w:szCs w:val="20"/>
              </w:rPr>
              <w:t>Toxinum botulinicum typum A ad iniectabile</w:t>
            </w:r>
          </w:p>
        </w:tc>
        <w:tc>
          <w:tcPr>
            <w:tcW w:w="2793" w:type="dxa"/>
            <w:shd w:val="clear" w:color="auto" w:fill="auto"/>
          </w:tcPr>
          <w:p w14:paraId="49B69D21" w14:textId="77777777" w:rsidR="0028475E" w:rsidRPr="00211A34" w:rsidRDefault="0028475E" w:rsidP="00F276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75E">
              <w:rPr>
                <w:b/>
                <w:bCs/>
                <w:sz w:val="20"/>
                <w:szCs w:val="20"/>
              </w:rPr>
              <w:t>Urtica Sp. z o.o.</w:t>
            </w:r>
          </w:p>
          <w:p w14:paraId="7DB6E981" w14:textId="77777777" w:rsidR="0028475E" w:rsidRPr="00211A34" w:rsidRDefault="0028475E" w:rsidP="00F2765F">
            <w:pPr>
              <w:rPr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120</w:t>
            </w:r>
          </w:p>
          <w:p w14:paraId="6D28F6FE" w14:textId="77777777" w:rsidR="0028475E" w:rsidRPr="00211A34" w:rsidRDefault="0028475E" w:rsidP="00F2765F">
            <w:pPr>
              <w:spacing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798554C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0D3B86" w14:textId="77777777" w:rsidR="0028475E" w:rsidRPr="00211A34" w:rsidRDefault="0028475E" w:rsidP="00F2765F">
            <w:pPr>
              <w:jc w:val="center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 xml:space="preserve">  100,00</w:t>
            </w:r>
          </w:p>
        </w:tc>
      </w:tr>
      <w:tr w:rsidR="0028475E" w:rsidRPr="00834EF4" w14:paraId="2490B452" w14:textId="77777777" w:rsidTr="00F2765F">
        <w:tc>
          <w:tcPr>
            <w:tcW w:w="2169" w:type="dxa"/>
            <w:shd w:val="clear" w:color="auto" w:fill="auto"/>
          </w:tcPr>
          <w:p w14:paraId="0321D9C0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75E">
              <w:rPr>
                <w:sz w:val="20"/>
                <w:szCs w:val="20"/>
              </w:rPr>
              <w:t>Certolizumabum pegol</w:t>
            </w:r>
          </w:p>
        </w:tc>
        <w:tc>
          <w:tcPr>
            <w:tcW w:w="2793" w:type="dxa"/>
            <w:shd w:val="clear" w:color="auto" w:fill="auto"/>
          </w:tcPr>
          <w:p w14:paraId="44AB3A85" w14:textId="77777777" w:rsidR="0028475E" w:rsidRPr="00211A34" w:rsidRDefault="0028475E" w:rsidP="00F276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75E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7F0DAC1" w14:textId="77777777" w:rsidR="0028475E" w:rsidRPr="00211A34" w:rsidRDefault="0028475E" w:rsidP="00F2765F">
            <w:pPr>
              <w:rPr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77</w:t>
            </w:r>
          </w:p>
          <w:p w14:paraId="6E05182B" w14:textId="77777777" w:rsidR="0028475E" w:rsidRPr="00211A34" w:rsidRDefault="0028475E" w:rsidP="00F2765F">
            <w:pPr>
              <w:spacing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47D25C7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1F1C62" w14:textId="77777777" w:rsidR="0028475E" w:rsidRPr="00211A34" w:rsidRDefault="0028475E" w:rsidP="00F2765F">
            <w:pPr>
              <w:jc w:val="center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 xml:space="preserve">  100,00</w:t>
            </w:r>
          </w:p>
        </w:tc>
      </w:tr>
      <w:tr w:rsidR="0028475E" w:rsidRPr="00834EF4" w14:paraId="70AE1D07" w14:textId="77777777" w:rsidTr="00F2765F">
        <w:tc>
          <w:tcPr>
            <w:tcW w:w="2169" w:type="dxa"/>
            <w:shd w:val="clear" w:color="auto" w:fill="auto"/>
          </w:tcPr>
          <w:p w14:paraId="5E6263A9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75E">
              <w:rPr>
                <w:sz w:val="20"/>
                <w:szCs w:val="20"/>
              </w:rPr>
              <w:t>Certolizumabum pegol</w:t>
            </w:r>
          </w:p>
        </w:tc>
        <w:tc>
          <w:tcPr>
            <w:tcW w:w="2793" w:type="dxa"/>
            <w:shd w:val="clear" w:color="auto" w:fill="auto"/>
          </w:tcPr>
          <w:p w14:paraId="7F963B3C" w14:textId="77777777" w:rsidR="0028475E" w:rsidRPr="00211A34" w:rsidRDefault="0028475E" w:rsidP="00F276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75E">
              <w:rPr>
                <w:b/>
                <w:bCs/>
                <w:sz w:val="20"/>
                <w:szCs w:val="20"/>
              </w:rPr>
              <w:t>Urtica Sp. z o.o.</w:t>
            </w:r>
          </w:p>
          <w:p w14:paraId="416B5BC4" w14:textId="77777777" w:rsidR="0028475E" w:rsidRPr="00211A34" w:rsidRDefault="0028475E" w:rsidP="00F2765F">
            <w:pPr>
              <w:rPr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120</w:t>
            </w:r>
          </w:p>
          <w:p w14:paraId="4EAC487E" w14:textId="77777777" w:rsidR="0028475E" w:rsidRPr="00211A34" w:rsidRDefault="0028475E" w:rsidP="00F2765F">
            <w:pPr>
              <w:spacing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265DEE4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1 - Cena - 99.28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24B7DA" w14:textId="77777777" w:rsidR="0028475E" w:rsidRPr="00211A34" w:rsidRDefault="0028475E" w:rsidP="00F2765F">
            <w:pPr>
              <w:jc w:val="center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 xml:space="preserve">  99,28</w:t>
            </w:r>
          </w:p>
        </w:tc>
      </w:tr>
      <w:tr w:rsidR="0028475E" w:rsidRPr="00834EF4" w14:paraId="00D76109" w14:textId="77777777" w:rsidTr="00F2765F">
        <w:tc>
          <w:tcPr>
            <w:tcW w:w="2169" w:type="dxa"/>
            <w:shd w:val="clear" w:color="auto" w:fill="auto"/>
          </w:tcPr>
          <w:p w14:paraId="629C98E4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75E">
              <w:rPr>
                <w:sz w:val="20"/>
                <w:szCs w:val="20"/>
              </w:rPr>
              <w:t>Guselkumab</w:t>
            </w:r>
          </w:p>
        </w:tc>
        <w:tc>
          <w:tcPr>
            <w:tcW w:w="2793" w:type="dxa"/>
            <w:shd w:val="clear" w:color="auto" w:fill="auto"/>
          </w:tcPr>
          <w:p w14:paraId="2CA24CB4" w14:textId="77777777" w:rsidR="0028475E" w:rsidRPr="00211A34" w:rsidRDefault="0028475E" w:rsidP="00F276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75E">
              <w:rPr>
                <w:b/>
                <w:bCs/>
                <w:sz w:val="20"/>
                <w:szCs w:val="20"/>
              </w:rPr>
              <w:t>Janssen - Cilag Polska sp. z o.o.</w:t>
            </w:r>
          </w:p>
          <w:p w14:paraId="6965621D" w14:textId="77777777" w:rsidR="0028475E" w:rsidRPr="00211A34" w:rsidRDefault="0028475E" w:rsidP="00F2765F">
            <w:pPr>
              <w:rPr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Iłżecka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24/budynek F</w:t>
            </w:r>
          </w:p>
          <w:p w14:paraId="7171F2BC" w14:textId="77777777" w:rsidR="0028475E" w:rsidRPr="00211A34" w:rsidRDefault="0028475E" w:rsidP="00F2765F">
            <w:pPr>
              <w:spacing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02-135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B7A0E55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84AC6B" w14:textId="77777777" w:rsidR="0028475E" w:rsidRPr="00211A34" w:rsidRDefault="0028475E" w:rsidP="00F2765F">
            <w:pPr>
              <w:jc w:val="center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 xml:space="preserve">  100,00</w:t>
            </w:r>
          </w:p>
        </w:tc>
      </w:tr>
      <w:tr w:rsidR="0028475E" w:rsidRPr="00834EF4" w14:paraId="6FDBC468" w14:textId="77777777" w:rsidTr="00F2765F">
        <w:tc>
          <w:tcPr>
            <w:tcW w:w="2169" w:type="dxa"/>
            <w:shd w:val="clear" w:color="auto" w:fill="auto"/>
          </w:tcPr>
          <w:p w14:paraId="61B259C7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8475E">
              <w:rPr>
                <w:sz w:val="20"/>
                <w:szCs w:val="20"/>
              </w:rPr>
              <w:t>Bevacizumab</w:t>
            </w:r>
          </w:p>
        </w:tc>
        <w:tc>
          <w:tcPr>
            <w:tcW w:w="2793" w:type="dxa"/>
            <w:shd w:val="clear" w:color="auto" w:fill="auto"/>
          </w:tcPr>
          <w:p w14:paraId="122B1A63" w14:textId="77777777" w:rsidR="0028475E" w:rsidRPr="00211A34" w:rsidRDefault="0028475E" w:rsidP="00F2765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8475E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AA006E8" w14:textId="77777777" w:rsidR="0028475E" w:rsidRPr="00211A34" w:rsidRDefault="0028475E" w:rsidP="00F2765F">
            <w:pPr>
              <w:rPr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9</w:t>
            </w:r>
          </w:p>
          <w:p w14:paraId="0835BBF1" w14:textId="77777777" w:rsidR="0028475E" w:rsidRPr="00211A34" w:rsidRDefault="0028475E" w:rsidP="00F2765F">
            <w:pPr>
              <w:spacing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475E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077AEDF" w14:textId="77777777" w:rsidR="0028475E" w:rsidRPr="00211A34" w:rsidRDefault="0028475E" w:rsidP="00F2765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7C5BD4" w14:textId="77777777" w:rsidR="0028475E" w:rsidRPr="00211A34" w:rsidRDefault="0028475E" w:rsidP="00F2765F">
            <w:pPr>
              <w:jc w:val="center"/>
              <w:rPr>
                <w:color w:val="000000"/>
                <w:sz w:val="20"/>
                <w:szCs w:val="20"/>
              </w:rPr>
            </w:pPr>
            <w:r w:rsidRPr="0028475E">
              <w:rPr>
                <w:sz w:val="20"/>
                <w:szCs w:val="20"/>
              </w:rPr>
              <w:t xml:space="preserve">  100,00</w:t>
            </w:r>
          </w:p>
        </w:tc>
      </w:tr>
    </w:tbl>
    <w:p w14:paraId="5D0AB54D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14:paraId="1588E5C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78332" w14:textId="77777777" w:rsidR="00A0512E" w:rsidRDefault="00A0512E">
      <w:r>
        <w:separator/>
      </w:r>
    </w:p>
  </w:endnote>
  <w:endnote w:type="continuationSeparator" w:id="0">
    <w:p w14:paraId="30B2879E" w14:textId="77777777" w:rsidR="00A0512E" w:rsidRDefault="00A05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CCF7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71B1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376EE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0A5EE6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6C8C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3FF99" w14:textId="77777777" w:rsidR="00A0512E" w:rsidRDefault="00A0512E">
      <w:r>
        <w:separator/>
      </w:r>
    </w:p>
  </w:footnote>
  <w:footnote w:type="continuationSeparator" w:id="0">
    <w:p w14:paraId="06E38C47" w14:textId="77777777" w:rsidR="00A0512E" w:rsidRDefault="00A05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C71C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432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C61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12E"/>
    <w:rsid w:val="00022322"/>
    <w:rsid w:val="00042497"/>
    <w:rsid w:val="000C1E6F"/>
    <w:rsid w:val="000E4E56"/>
    <w:rsid w:val="001A1468"/>
    <w:rsid w:val="001B7815"/>
    <w:rsid w:val="00211A34"/>
    <w:rsid w:val="0028475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7425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512E"/>
    <w:rsid w:val="00A91321"/>
    <w:rsid w:val="00AA02AC"/>
    <w:rsid w:val="00AC38F6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A4EE8"/>
  <w15:chartTrackingRefBased/>
  <w15:docId w15:val="{D2F4DD72-7DF5-4EEF-B4EB-812B67BE8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718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4</cp:revision>
  <cp:lastPrinted>1899-12-31T23:00:00Z</cp:lastPrinted>
  <dcterms:created xsi:type="dcterms:W3CDTF">2022-09-12T08:27:00Z</dcterms:created>
  <dcterms:modified xsi:type="dcterms:W3CDTF">2022-09-12T08:44:00Z</dcterms:modified>
</cp:coreProperties>
</file>