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91E39" w14:textId="3D5DBE33" w:rsidR="008D2AB8" w:rsidRPr="00302638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302638">
        <w:rPr>
          <w:rFonts w:ascii="Times New Roman" w:hAnsi="Times New Roman"/>
          <w:b w:val="0"/>
          <w:sz w:val="22"/>
          <w:szCs w:val="22"/>
        </w:rPr>
        <w:tab/>
      </w:r>
      <w:r w:rsidRPr="00302638">
        <w:rPr>
          <w:rFonts w:ascii="Times New Roman" w:hAnsi="Times New Roman"/>
          <w:b w:val="0"/>
          <w:sz w:val="22"/>
          <w:szCs w:val="22"/>
        </w:rPr>
        <w:tab/>
      </w:r>
      <w:r w:rsidRPr="00302638">
        <w:rPr>
          <w:rFonts w:ascii="Times New Roman" w:hAnsi="Times New Roman"/>
          <w:b w:val="0"/>
          <w:sz w:val="22"/>
          <w:szCs w:val="22"/>
        </w:rPr>
        <w:tab/>
      </w:r>
      <w:r w:rsidRPr="00302638">
        <w:rPr>
          <w:rFonts w:ascii="Times New Roman" w:hAnsi="Times New Roman"/>
          <w:b w:val="0"/>
          <w:sz w:val="22"/>
          <w:szCs w:val="22"/>
        </w:rPr>
        <w:tab/>
      </w:r>
      <w:r w:rsidRPr="00302638">
        <w:rPr>
          <w:rFonts w:ascii="Times New Roman" w:hAnsi="Times New Roman"/>
          <w:b w:val="0"/>
          <w:sz w:val="22"/>
          <w:szCs w:val="22"/>
        </w:rPr>
        <w:tab/>
      </w:r>
      <w:r w:rsidRPr="00302638">
        <w:rPr>
          <w:rFonts w:ascii="Times New Roman" w:hAnsi="Times New Roman"/>
          <w:b w:val="0"/>
          <w:sz w:val="22"/>
          <w:szCs w:val="22"/>
        </w:rPr>
        <w:tab/>
      </w:r>
      <w:r w:rsidRPr="00302638">
        <w:rPr>
          <w:rFonts w:ascii="Times New Roman" w:hAnsi="Times New Roman"/>
          <w:b w:val="0"/>
          <w:sz w:val="22"/>
          <w:szCs w:val="22"/>
        </w:rPr>
        <w:tab/>
      </w:r>
      <w:r w:rsidRPr="0030263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02638">
        <w:rPr>
          <w:rFonts w:ascii="Times New Roman" w:hAnsi="Times New Roman"/>
          <w:sz w:val="22"/>
          <w:szCs w:val="22"/>
        </w:rPr>
        <w:t>1</w:t>
      </w:r>
    </w:p>
    <w:p w14:paraId="46B95170" w14:textId="77777777" w:rsidR="008D2AB8" w:rsidRPr="0030263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E7622A2" w14:textId="77777777" w:rsidR="008D2AB8" w:rsidRPr="0030263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FORMULARZ OFERTY</w:t>
      </w:r>
    </w:p>
    <w:p w14:paraId="251B7EBD" w14:textId="77777777" w:rsidR="008D2AB8" w:rsidRPr="00302638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FD8EA8B" w14:textId="77777777" w:rsidR="0024339F" w:rsidRPr="00302638" w:rsidRDefault="0024339F" w:rsidP="002433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02638">
        <w:rPr>
          <w:sz w:val="22"/>
          <w:szCs w:val="22"/>
        </w:rPr>
        <w:t>NAZWA WYKONAWCY:……………………………………………………………………..</w:t>
      </w:r>
    </w:p>
    <w:p w14:paraId="4FAAB9A0" w14:textId="77777777" w:rsidR="0024339F" w:rsidRPr="00302638" w:rsidRDefault="0024339F" w:rsidP="002433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02638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</w:t>
      </w:r>
    </w:p>
    <w:p w14:paraId="63A014E0" w14:textId="77777777" w:rsidR="0024339F" w:rsidRPr="00302638" w:rsidRDefault="0024339F" w:rsidP="002433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02638">
        <w:rPr>
          <w:sz w:val="22"/>
          <w:szCs w:val="22"/>
        </w:rPr>
        <w:t>ADRES:…………………………………………………………………………………………</w:t>
      </w:r>
    </w:p>
    <w:p w14:paraId="0F4DC8D8" w14:textId="77777777" w:rsidR="0024339F" w:rsidRPr="00302638" w:rsidRDefault="0024339F" w:rsidP="002433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02638">
        <w:rPr>
          <w:sz w:val="22"/>
          <w:szCs w:val="22"/>
        </w:rPr>
        <w:t>POWIAT:…………………………………WOJEWÓDZTWO …………………………….....</w:t>
      </w:r>
    </w:p>
    <w:p w14:paraId="361EB66C" w14:textId="77777777" w:rsidR="0024339F" w:rsidRPr="00302638" w:rsidRDefault="0024339F" w:rsidP="0024339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02638">
        <w:rPr>
          <w:sz w:val="22"/>
          <w:szCs w:val="22"/>
          <w:lang w:val="de-DE"/>
        </w:rPr>
        <w:t>TEL.</w:t>
      </w:r>
      <w:r w:rsidRPr="00302638">
        <w:rPr>
          <w:sz w:val="22"/>
          <w:szCs w:val="22"/>
        </w:rPr>
        <w:t>……………………………………………………………………………………………..</w:t>
      </w:r>
    </w:p>
    <w:p w14:paraId="534930AA" w14:textId="77777777" w:rsidR="0024339F" w:rsidRPr="00302638" w:rsidRDefault="0024339F" w:rsidP="0024339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02638">
        <w:rPr>
          <w:sz w:val="22"/>
          <w:szCs w:val="22"/>
          <w:lang w:val="de-DE"/>
        </w:rPr>
        <w:t xml:space="preserve">FAX </w:t>
      </w:r>
      <w:r w:rsidRPr="00302638">
        <w:rPr>
          <w:sz w:val="22"/>
          <w:szCs w:val="22"/>
        </w:rPr>
        <w:t>…………………………………………………………………………………………….</w:t>
      </w:r>
    </w:p>
    <w:p w14:paraId="39DCC505" w14:textId="77777777" w:rsidR="0024339F" w:rsidRPr="00302638" w:rsidRDefault="0024339F" w:rsidP="0024339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0263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7F33CB" w14:textId="77777777" w:rsidR="0024339F" w:rsidRPr="00302638" w:rsidRDefault="0024339F" w:rsidP="002433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02638">
        <w:rPr>
          <w:sz w:val="22"/>
          <w:szCs w:val="22"/>
          <w:lang w:val="de-DE"/>
        </w:rPr>
        <w:t xml:space="preserve">NIP…………………………………. </w:t>
      </w:r>
      <w:r w:rsidRPr="00302638">
        <w:rPr>
          <w:sz w:val="22"/>
          <w:szCs w:val="22"/>
        </w:rPr>
        <w:t>REGON:………………………………………………...</w:t>
      </w:r>
    </w:p>
    <w:p w14:paraId="62D242FC" w14:textId="5BF2F0ED" w:rsidR="008D2AB8" w:rsidRPr="00302638" w:rsidRDefault="0024339F" w:rsidP="002433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02638">
        <w:rPr>
          <w:sz w:val="22"/>
          <w:szCs w:val="22"/>
        </w:rPr>
        <w:t>BANK/ NR KONTA ……………………………………………………………………………</w:t>
      </w:r>
    </w:p>
    <w:p w14:paraId="3760B00A" w14:textId="77777777" w:rsidR="008D2AB8" w:rsidRPr="00302638" w:rsidRDefault="008D2AB8" w:rsidP="008D2AB8">
      <w:pPr>
        <w:spacing w:line="360" w:lineRule="auto"/>
        <w:rPr>
          <w:sz w:val="22"/>
          <w:szCs w:val="22"/>
        </w:rPr>
      </w:pPr>
      <w:r w:rsidRPr="00302638">
        <w:rPr>
          <w:sz w:val="22"/>
          <w:szCs w:val="22"/>
        </w:rPr>
        <w:t>Do: Nazwa i siedziba Zamawiającego:</w:t>
      </w:r>
    </w:p>
    <w:p w14:paraId="134E3817" w14:textId="77777777" w:rsidR="00AA21D4" w:rsidRPr="00302638" w:rsidRDefault="00AA21D4" w:rsidP="008D2AB8">
      <w:pPr>
        <w:ind w:right="-110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Akademia Górniczo - Hutnicza</w:t>
      </w:r>
    </w:p>
    <w:p w14:paraId="3ACA96A2" w14:textId="77777777" w:rsidR="00AA21D4" w:rsidRPr="00302638" w:rsidRDefault="00AA21D4" w:rsidP="008D2AB8">
      <w:pPr>
        <w:ind w:right="-110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im. Stanisława Staszica w Krakowie</w:t>
      </w:r>
    </w:p>
    <w:p w14:paraId="09019B3F" w14:textId="77777777" w:rsidR="008D2AB8" w:rsidRPr="00302638" w:rsidRDefault="00AA21D4" w:rsidP="008D2AB8">
      <w:pPr>
        <w:ind w:right="-110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Dział Zamówień Publicznych</w:t>
      </w:r>
      <w:r w:rsidR="008D2AB8" w:rsidRPr="00302638">
        <w:rPr>
          <w:b/>
          <w:sz w:val="22"/>
          <w:szCs w:val="22"/>
        </w:rPr>
        <w:t xml:space="preserve">  </w:t>
      </w:r>
    </w:p>
    <w:p w14:paraId="1DAD83ED" w14:textId="77777777" w:rsidR="008D2AB8" w:rsidRPr="00302638" w:rsidRDefault="00AA21D4" w:rsidP="008D2AB8">
      <w:pPr>
        <w:ind w:right="-110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Al. Mickiewicza</w:t>
      </w:r>
      <w:r w:rsidR="008D2AB8" w:rsidRPr="00302638">
        <w:rPr>
          <w:b/>
          <w:sz w:val="22"/>
          <w:szCs w:val="22"/>
        </w:rPr>
        <w:t xml:space="preserve"> </w:t>
      </w:r>
      <w:r w:rsidRPr="00302638">
        <w:rPr>
          <w:b/>
          <w:sz w:val="22"/>
          <w:szCs w:val="22"/>
        </w:rPr>
        <w:t>30</w:t>
      </w:r>
      <w:r w:rsidR="008D2AB8" w:rsidRPr="00302638">
        <w:rPr>
          <w:b/>
          <w:sz w:val="22"/>
          <w:szCs w:val="22"/>
        </w:rPr>
        <w:t xml:space="preserve"> </w:t>
      </w:r>
    </w:p>
    <w:p w14:paraId="24AACBE1" w14:textId="77777777" w:rsidR="008D2AB8" w:rsidRPr="00302638" w:rsidRDefault="00AA21D4" w:rsidP="008D2AB8">
      <w:pPr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30-059</w:t>
      </w:r>
      <w:r w:rsidR="008D2AB8" w:rsidRPr="00302638">
        <w:rPr>
          <w:b/>
          <w:sz w:val="22"/>
          <w:szCs w:val="22"/>
        </w:rPr>
        <w:t xml:space="preserve"> </w:t>
      </w:r>
      <w:r w:rsidRPr="00302638">
        <w:rPr>
          <w:b/>
          <w:sz w:val="22"/>
          <w:szCs w:val="22"/>
        </w:rPr>
        <w:t>Kraków</w:t>
      </w:r>
      <w:r w:rsidR="008D2AB8" w:rsidRPr="00302638">
        <w:rPr>
          <w:b/>
          <w:sz w:val="22"/>
          <w:szCs w:val="22"/>
        </w:rPr>
        <w:t xml:space="preserve">,  </w:t>
      </w:r>
    </w:p>
    <w:p w14:paraId="475C33BB" w14:textId="77777777" w:rsidR="008D2AB8" w:rsidRPr="00302638" w:rsidRDefault="008D2AB8" w:rsidP="008D2AB8">
      <w:pPr>
        <w:ind w:firstLine="3969"/>
        <w:rPr>
          <w:b/>
          <w:sz w:val="22"/>
          <w:szCs w:val="22"/>
        </w:rPr>
      </w:pPr>
    </w:p>
    <w:p w14:paraId="3739613B" w14:textId="742C7FE5" w:rsidR="008D2AB8" w:rsidRPr="0030263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02638">
        <w:rPr>
          <w:sz w:val="22"/>
          <w:szCs w:val="22"/>
        </w:rPr>
        <w:t xml:space="preserve">Przystępując do postępowania o udzielenie zamówienia publicznego, którego przedmiotem jest </w:t>
      </w:r>
      <w:r w:rsidR="00AA21D4" w:rsidRPr="00302638">
        <w:rPr>
          <w:b/>
          <w:sz w:val="22"/>
          <w:szCs w:val="22"/>
        </w:rPr>
        <w:t>dostawa 36 miesięcznej ogólnouczelnianej subskrypcji pakietu Office 365 A3 w polskiej wersji językowej dla 2300 pracowników wraz z pakietem benefitów (nieodpłatna subskrypcja) dla 92000 studentów AGH</w:t>
      </w:r>
      <w:r w:rsidRPr="00302638">
        <w:rPr>
          <w:b/>
          <w:sz w:val="22"/>
          <w:szCs w:val="22"/>
        </w:rPr>
        <w:t xml:space="preserve">, </w:t>
      </w:r>
      <w:r w:rsidRPr="00302638">
        <w:rPr>
          <w:sz w:val="22"/>
          <w:szCs w:val="22"/>
        </w:rPr>
        <w:t>oferuję realizację przedmiotu zamówienia, zgodnie z zasadami określonymi w specyfikacji  warunków zamówienia.</w:t>
      </w:r>
    </w:p>
    <w:p w14:paraId="2B5DE7CA" w14:textId="77777777" w:rsidR="0063766E" w:rsidRPr="00302638" w:rsidRDefault="0063766E" w:rsidP="0063766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3BB5111" w14:textId="78568CA1" w:rsidR="0063766E" w:rsidRPr="00302638" w:rsidRDefault="0063766E" w:rsidP="0063766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Cena netto za całość zamówienia:   .........................................................................PLN</w:t>
      </w:r>
    </w:p>
    <w:p w14:paraId="1421C707" w14:textId="77777777" w:rsidR="0063766E" w:rsidRPr="00302638" w:rsidRDefault="0063766E" w:rsidP="0063766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EDD26D1" w14:textId="77777777" w:rsidR="0063766E" w:rsidRPr="00302638" w:rsidRDefault="0063766E" w:rsidP="0063766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Cena brutto za całość zamówienia: .........................................................................PLN</w:t>
      </w:r>
    </w:p>
    <w:p w14:paraId="35270082" w14:textId="77777777" w:rsidR="0063766E" w:rsidRPr="00302638" w:rsidRDefault="0063766E" w:rsidP="0063766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4B5A50" w14:textId="77777777" w:rsidR="0063766E" w:rsidRPr="00302638" w:rsidRDefault="0063766E" w:rsidP="0063766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302638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49D475CB" w14:textId="77777777" w:rsidR="0063766E" w:rsidRPr="00302638" w:rsidRDefault="0063766E" w:rsidP="0063766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6B7D891" w14:textId="77777777" w:rsidR="0063766E" w:rsidRPr="00302638" w:rsidRDefault="0063766E" w:rsidP="0063766E">
      <w:pPr>
        <w:widowControl w:val="0"/>
        <w:spacing w:line="360" w:lineRule="auto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Powyższa cena zawiera podatek VAT w wysokości .......... % tj.…………………….PLN</w:t>
      </w:r>
    </w:p>
    <w:p w14:paraId="05FC1B21" w14:textId="77777777" w:rsidR="0063766E" w:rsidRPr="00302638" w:rsidRDefault="0063766E" w:rsidP="0063766E">
      <w:pPr>
        <w:widowControl w:val="0"/>
        <w:spacing w:line="360" w:lineRule="auto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>Producent i nazwa  oferowanej subskrypcji: …………………………………………………………</w:t>
      </w:r>
    </w:p>
    <w:p w14:paraId="33A97C8F" w14:textId="77777777" w:rsidR="0063766E" w:rsidRPr="00302638" w:rsidRDefault="0063766E" w:rsidP="0063766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302638">
        <w:rPr>
          <w:b/>
          <w:sz w:val="22"/>
          <w:szCs w:val="22"/>
        </w:rPr>
        <w:t xml:space="preserve">Termin realizacji umowy: </w:t>
      </w:r>
      <w:r w:rsidRPr="00302638">
        <w:rPr>
          <w:b/>
          <w:bCs/>
          <w:sz w:val="22"/>
          <w:szCs w:val="22"/>
        </w:rPr>
        <w:t>…………… dni od daty podpisania umowy</w:t>
      </w:r>
      <w:r w:rsidRPr="00302638">
        <w:rPr>
          <w:sz w:val="22"/>
          <w:szCs w:val="22"/>
        </w:rPr>
        <w:t xml:space="preserve"> </w:t>
      </w:r>
      <w:r w:rsidRPr="00302638">
        <w:rPr>
          <w:b/>
          <w:color w:val="FF0000"/>
          <w:sz w:val="22"/>
          <w:szCs w:val="22"/>
        </w:rPr>
        <w:t>/kryterium oceny ofert/</w:t>
      </w:r>
    </w:p>
    <w:p w14:paraId="081C3CF0" w14:textId="77777777" w:rsidR="0063766E" w:rsidRPr="00302638" w:rsidRDefault="0063766E" w:rsidP="0063766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0263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02638">
        <w:rPr>
          <w:b/>
          <w:sz w:val="22"/>
          <w:szCs w:val="22"/>
        </w:rPr>
        <w:t xml:space="preserve"> TAK/NIE</w:t>
      </w:r>
    </w:p>
    <w:p w14:paraId="3E5A8580" w14:textId="77777777" w:rsidR="0063766E" w:rsidRPr="00302638" w:rsidRDefault="0063766E" w:rsidP="0063766E">
      <w:pPr>
        <w:widowControl w:val="0"/>
        <w:ind w:right="-47"/>
        <w:jc w:val="both"/>
        <w:rPr>
          <w:b/>
          <w:sz w:val="22"/>
          <w:szCs w:val="22"/>
        </w:rPr>
      </w:pPr>
      <w:r w:rsidRPr="00302638">
        <w:rPr>
          <w:b/>
          <w:sz w:val="22"/>
          <w:szCs w:val="22"/>
        </w:rPr>
        <w:t xml:space="preserve">Termin płatności: </w:t>
      </w:r>
      <w:r w:rsidRPr="00302638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1C04FD3" w14:textId="77777777" w:rsidR="0063766E" w:rsidRPr="00302638" w:rsidRDefault="0063766E" w:rsidP="0063766E">
      <w:pPr>
        <w:widowControl w:val="0"/>
        <w:ind w:right="-47"/>
        <w:jc w:val="both"/>
        <w:rPr>
          <w:b/>
          <w:sz w:val="22"/>
          <w:szCs w:val="22"/>
        </w:rPr>
      </w:pPr>
    </w:p>
    <w:p w14:paraId="39C320B4" w14:textId="77777777" w:rsidR="0063766E" w:rsidRPr="00302638" w:rsidRDefault="0063766E" w:rsidP="0063766E">
      <w:pPr>
        <w:widowControl w:val="0"/>
        <w:ind w:right="-47"/>
        <w:jc w:val="both"/>
        <w:rPr>
          <w:b/>
          <w:sz w:val="22"/>
          <w:szCs w:val="22"/>
        </w:rPr>
      </w:pPr>
    </w:p>
    <w:p w14:paraId="0DCA6512" w14:textId="77777777" w:rsidR="0063766E" w:rsidRPr="00302638" w:rsidRDefault="0063766E" w:rsidP="0063766E">
      <w:pPr>
        <w:rPr>
          <w:b/>
          <w:sz w:val="22"/>
          <w:szCs w:val="22"/>
          <w:u w:val="single"/>
        </w:rPr>
      </w:pPr>
      <w:r w:rsidRPr="00302638">
        <w:rPr>
          <w:sz w:val="22"/>
          <w:szCs w:val="22"/>
        </w:rPr>
        <w:br w:type="page"/>
      </w:r>
      <w:r w:rsidRPr="00302638">
        <w:rPr>
          <w:b/>
          <w:sz w:val="22"/>
          <w:szCs w:val="22"/>
          <w:u w:val="single"/>
        </w:rPr>
        <w:lastRenderedPageBreak/>
        <w:t>Jednocześnie oświadczamy, że:</w:t>
      </w:r>
    </w:p>
    <w:p w14:paraId="2894288D" w14:textId="77777777" w:rsidR="0063766E" w:rsidRPr="00302638" w:rsidRDefault="0063766E" w:rsidP="0063766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0263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6E467DD" w14:textId="77777777" w:rsidR="0063766E" w:rsidRPr="00302638" w:rsidRDefault="0063766E" w:rsidP="0063766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0263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02638">
        <w:rPr>
          <w:color w:val="000000"/>
          <w:sz w:val="22"/>
          <w:szCs w:val="22"/>
        </w:rPr>
        <w:t xml:space="preserve"> i nie wnosimy do nich żadnych zastrzeżeń.</w:t>
      </w:r>
    </w:p>
    <w:p w14:paraId="13715D6F" w14:textId="77777777" w:rsidR="0063766E" w:rsidRPr="00302638" w:rsidRDefault="0063766E" w:rsidP="0063766E">
      <w:pPr>
        <w:numPr>
          <w:ilvl w:val="0"/>
          <w:numId w:val="1"/>
        </w:numPr>
        <w:jc w:val="both"/>
        <w:rPr>
          <w:sz w:val="22"/>
          <w:szCs w:val="22"/>
        </w:rPr>
      </w:pPr>
      <w:r w:rsidRPr="0030263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1A1E1F" w14:textId="77777777" w:rsidR="0063766E" w:rsidRPr="00302638" w:rsidRDefault="0063766E" w:rsidP="0063766E">
      <w:pPr>
        <w:ind w:left="360"/>
        <w:jc w:val="both"/>
        <w:rPr>
          <w:i/>
          <w:sz w:val="22"/>
          <w:szCs w:val="22"/>
        </w:rPr>
      </w:pPr>
      <w:r w:rsidRPr="0030263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2914F" w14:textId="77777777" w:rsidR="0063766E" w:rsidRPr="00302638" w:rsidRDefault="0063766E" w:rsidP="0063766E">
      <w:pPr>
        <w:ind w:left="360"/>
        <w:jc w:val="both"/>
        <w:rPr>
          <w:i/>
          <w:sz w:val="22"/>
          <w:szCs w:val="22"/>
        </w:rPr>
      </w:pPr>
      <w:r w:rsidRPr="0030263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8D5BE5" w14:textId="77777777" w:rsidR="0063766E" w:rsidRPr="00302638" w:rsidRDefault="0063766E" w:rsidP="0063766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0263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3766E" w:rsidRPr="00302638" w14:paraId="36EF25D2" w14:textId="77777777" w:rsidTr="0063766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B0BA7" w14:textId="77777777" w:rsidR="0063766E" w:rsidRPr="00302638" w:rsidRDefault="0063766E" w:rsidP="0063766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0263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AC6A2" w14:textId="77777777" w:rsidR="0063766E" w:rsidRPr="00302638" w:rsidRDefault="0063766E" w:rsidP="0063766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02638">
              <w:rPr>
                <w:sz w:val="22"/>
                <w:szCs w:val="22"/>
              </w:rPr>
              <w:t xml:space="preserve">Opis części zamówienia, którą wykonawca </w:t>
            </w:r>
          </w:p>
          <w:p w14:paraId="2B32FAD6" w14:textId="77777777" w:rsidR="0063766E" w:rsidRPr="00302638" w:rsidRDefault="0063766E" w:rsidP="0063766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0263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DB03E" w14:textId="77777777" w:rsidR="0063766E" w:rsidRPr="00302638" w:rsidRDefault="0063766E" w:rsidP="0063766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02638">
              <w:rPr>
                <w:sz w:val="22"/>
                <w:szCs w:val="22"/>
              </w:rPr>
              <w:t>Nazwa podwykonawcy</w:t>
            </w:r>
            <w:r w:rsidRPr="00302638">
              <w:rPr>
                <w:sz w:val="22"/>
                <w:szCs w:val="22"/>
              </w:rPr>
              <w:br/>
              <w:t>(o ile jest znana)</w:t>
            </w:r>
          </w:p>
        </w:tc>
      </w:tr>
      <w:tr w:rsidR="0063766E" w:rsidRPr="00302638" w14:paraId="25395E9A" w14:textId="77777777" w:rsidTr="0063766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AC754" w14:textId="77777777" w:rsidR="0063766E" w:rsidRPr="00302638" w:rsidRDefault="0063766E" w:rsidP="0063766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D936B" w14:textId="77777777" w:rsidR="0063766E" w:rsidRPr="00302638" w:rsidRDefault="0063766E" w:rsidP="0063766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D48A9" w14:textId="77777777" w:rsidR="0063766E" w:rsidRPr="00302638" w:rsidRDefault="0063766E" w:rsidP="0063766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3766E" w:rsidRPr="00302638" w14:paraId="377731E2" w14:textId="77777777" w:rsidTr="0063766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F004E" w14:textId="77777777" w:rsidR="0063766E" w:rsidRPr="00302638" w:rsidRDefault="0063766E" w:rsidP="0063766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B7950" w14:textId="77777777" w:rsidR="0063766E" w:rsidRPr="00302638" w:rsidRDefault="0063766E" w:rsidP="0063766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9EF1F" w14:textId="77777777" w:rsidR="0063766E" w:rsidRPr="00302638" w:rsidRDefault="0063766E" w:rsidP="0063766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2C178B9" w14:textId="77777777" w:rsidR="0063766E" w:rsidRPr="00302638" w:rsidRDefault="0063766E" w:rsidP="0063766E">
      <w:pPr>
        <w:numPr>
          <w:ilvl w:val="0"/>
          <w:numId w:val="1"/>
        </w:numPr>
        <w:jc w:val="both"/>
        <w:rPr>
          <w:sz w:val="22"/>
          <w:szCs w:val="22"/>
        </w:rPr>
      </w:pPr>
      <w:r w:rsidRPr="00302638">
        <w:rPr>
          <w:sz w:val="22"/>
          <w:szCs w:val="22"/>
        </w:rPr>
        <w:t>Upoważnionymi do reprezentowania naszej firmy są następujące osoby:</w:t>
      </w:r>
    </w:p>
    <w:p w14:paraId="0341584F" w14:textId="77777777" w:rsidR="0063766E" w:rsidRPr="00302638" w:rsidRDefault="0063766E" w:rsidP="0063766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02638">
        <w:rPr>
          <w:b/>
          <w:bCs/>
          <w:kern w:val="32"/>
          <w:sz w:val="22"/>
          <w:szCs w:val="22"/>
        </w:rPr>
        <w:tab/>
        <w:t>Imię i Nazwisko</w:t>
      </w:r>
      <w:r w:rsidRPr="00302638">
        <w:rPr>
          <w:b/>
          <w:bCs/>
          <w:kern w:val="32"/>
          <w:sz w:val="22"/>
          <w:szCs w:val="22"/>
        </w:rPr>
        <w:tab/>
      </w:r>
      <w:r w:rsidRPr="00302638">
        <w:rPr>
          <w:b/>
          <w:bCs/>
          <w:kern w:val="32"/>
          <w:sz w:val="22"/>
          <w:szCs w:val="22"/>
        </w:rPr>
        <w:tab/>
      </w:r>
      <w:r w:rsidRPr="00302638">
        <w:rPr>
          <w:b/>
          <w:bCs/>
          <w:kern w:val="32"/>
          <w:sz w:val="22"/>
          <w:szCs w:val="22"/>
        </w:rPr>
        <w:tab/>
      </w:r>
      <w:r w:rsidRPr="00302638">
        <w:rPr>
          <w:b/>
          <w:bCs/>
          <w:kern w:val="32"/>
          <w:sz w:val="22"/>
          <w:szCs w:val="22"/>
        </w:rPr>
        <w:tab/>
      </w:r>
      <w:r w:rsidRPr="00302638">
        <w:rPr>
          <w:b/>
          <w:bCs/>
          <w:kern w:val="32"/>
          <w:sz w:val="22"/>
          <w:szCs w:val="22"/>
        </w:rPr>
        <w:tab/>
      </w:r>
      <w:r w:rsidRPr="00302638">
        <w:rPr>
          <w:b/>
          <w:bCs/>
          <w:kern w:val="32"/>
          <w:sz w:val="22"/>
          <w:szCs w:val="22"/>
        </w:rPr>
        <w:tab/>
      </w:r>
      <w:r w:rsidRPr="00302638">
        <w:rPr>
          <w:b/>
          <w:bCs/>
          <w:kern w:val="32"/>
          <w:sz w:val="22"/>
          <w:szCs w:val="22"/>
        </w:rPr>
        <w:tab/>
      </w:r>
    </w:p>
    <w:p w14:paraId="7CE56EFD" w14:textId="77777777" w:rsidR="0063766E" w:rsidRPr="00302638" w:rsidRDefault="0063766E" w:rsidP="0063766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8DFEB22" w14:textId="77777777" w:rsidR="0063766E" w:rsidRPr="00302638" w:rsidRDefault="0063766E" w:rsidP="0063766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02638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114C2E47" w14:textId="77777777" w:rsidR="0063766E" w:rsidRPr="00302638" w:rsidRDefault="0063766E" w:rsidP="0063766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02638">
        <w:rPr>
          <w:sz w:val="22"/>
          <w:szCs w:val="22"/>
        </w:rPr>
        <w:t xml:space="preserve"> </w:t>
      </w:r>
    </w:p>
    <w:p w14:paraId="329812BD" w14:textId="77777777" w:rsidR="0063766E" w:rsidRPr="00302638" w:rsidRDefault="0063766E" w:rsidP="0063766E">
      <w:pPr>
        <w:numPr>
          <w:ilvl w:val="0"/>
          <w:numId w:val="1"/>
        </w:numPr>
        <w:jc w:val="both"/>
        <w:rPr>
          <w:sz w:val="22"/>
          <w:szCs w:val="22"/>
        </w:rPr>
      </w:pPr>
      <w:r w:rsidRPr="00302638">
        <w:rPr>
          <w:sz w:val="22"/>
          <w:szCs w:val="22"/>
        </w:rPr>
        <w:t>upoważnienie dla powyżej wskazanych osób wynika z następującego (</w:t>
      </w:r>
      <w:proofErr w:type="spellStart"/>
      <w:r w:rsidRPr="00302638">
        <w:rPr>
          <w:sz w:val="22"/>
          <w:szCs w:val="22"/>
        </w:rPr>
        <w:t>ych</w:t>
      </w:r>
      <w:proofErr w:type="spellEnd"/>
      <w:r w:rsidRPr="00302638">
        <w:rPr>
          <w:sz w:val="22"/>
          <w:szCs w:val="22"/>
        </w:rPr>
        <w:t>) dokumentu(ów)</w:t>
      </w:r>
    </w:p>
    <w:p w14:paraId="0F13B84D" w14:textId="77777777" w:rsidR="0063766E" w:rsidRPr="00302638" w:rsidRDefault="0063766E" w:rsidP="0063766E">
      <w:pPr>
        <w:jc w:val="both"/>
        <w:rPr>
          <w:sz w:val="22"/>
          <w:szCs w:val="22"/>
        </w:rPr>
      </w:pPr>
      <w:r w:rsidRPr="0030263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2921B12" w14:textId="77777777" w:rsidR="0063766E" w:rsidRPr="00302638" w:rsidRDefault="0063766E" w:rsidP="0063766E">
      <w:pPr>
        <w:numPr>
          <w:ilvl w:val="0"/>
          <w:numId w:val="1"/>
        </w:numPr>
        <w:jc w:val="both"/>
        <w:rPr>
          <w:sz w:val="22"/>
          <w:szCs w:val="22"/>
        </w:rPr>
      </w:pPr>
      <w:r w:rsidRPr="00302638">
        <w:rPr>
          <w:sz w:val="22"/>
          <w:szCs w:val="22"/>
        </w:rPr>
        <w:t>załącznikami do niniejszej oferty są:</w:t>
      </w:r>
    </w:p>
    <w:p w14:paraId="3A2544C0" w14:textId="77777777" w:rsidR="0063766E" w:rsidRPr="00302638" w:rsidRDefault="0063766E" w:rsidP="006376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02638">
        <w:rPr>
          <w:sz w:val="22"/>
          <w:szCs w:val="22"/>
        </w:rPr>
        <w:t>………………………………………………………………………………………….</w:t>
      </w:r>
    </w:p>
    <w:p w14:paraId="42CB50F8" w14:textId="77777777" w:rsidR="0063766E" w:rsidRPr="00302638" w:rsidRDefault="0063766E" w:rsidP="006376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02638">
        <w:rPr>
          <w:sz w:val="22"/>
          <w:szCs w:val="22"/>
        </w:rPr>
        <w:t>……………………………………………..……………………………………………</w:t>
      </w:r>
    </w:p>
    <w:p w14:paraId="0CEE150F" w14:textId="77777777" w:rsidR="0063766E" w:rsidRPr="00302638" w:rsidRDefault="0063766E" w:rsidP="006376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0263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4AAA78F" w14:textId="77777777" w:rsidR="0063766E" w:rsidRPr="00302638" w:rsidRDefault="0063766E" w:rsidP="006376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02638">
        <w:rPr>
          <w:sz w:val="22"/>
          <w:szCs w:val="22"/>
        </w:rPr>
        <w:t>………………………………………………………………………………………….</w:t>
      </w:r>
    </w:p>
    <w:p w14:paraId="41EADAE3" w14:textId="77777777" w:rsidR="0063766E" w:rsidRPr="00302638" w:rsidRDefault="0063766E" w:rsidP="006376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02638">
        <w:rPr>
          <w:sz w:val="22"/>
          <w:szCs w:val="22"/>
        </w:rPr>
        <w:t>……………………………………………..……………………………………………</w:t>
      </w:r>
    </w:p>
    <w:p w14:paraId="69DC0A4F" w14:textId="77777777" w:rsidR="0063766E" w:rsidRPr="00302638" w:rsidRDefault="0063766E" w:rsidP="0063766E">
      <w:pPr>
        <w:jc w:val="both"/>
        <w:rPr>
          <w:sz w:val="22"/>
          <w:szCs w:val="22"/>
        </w:rPr>
      </w:pPr>
    </w:p>
    <w:p w14:paraId="39845C5B" w14:textId="77777777" w:rsidR="0063766E" w:rsidRPr="00302638" w:rsidRDefault="0063766E" w:rsidP="0063766E">
      <w:pPr>
        <w:jc w:val="both"/>
        <w:rPr>
          <w:sz w:val="22"/>
          <w:szCs w:val="22"/>
        </w:rPr>
      </w:pPr>
    </w:p>
    <w:p w14:paraId="25D7D8DD" w14:textId="77777777" w:rsidR="0063766E" w:rsidRPr="00302638" w:rsidRDefault="0063766E" w:rsidP="0063766E">
      <w:pPr>
        <w:jc w:val="both"/>
        <w:rPr>
          <w:sz w:val="22"/>
          <w:szCs w:val="22"/>
        </w:rPr>
      </w:pPr>
    </w:p>
    <w:p w14:paraId="64A76CE6" w14:textId="77777777" w:rsidR="0063766E" w:rsidRPr="00302638" w:rsidRDefault="0063766E" w:rsidP="0063766E">
      <w:pPr>
        <w:tabs>
          <w:tab w:val="left" w:pos="5040"/>
        </w:tabs>
        <w:ind w:left="708"/>
        <w:rPr>
          <w:sz w:val="22"/>
          <w:szCs w:val="22"/>
        </w:rPr>
      </w:pPr>
      <w:r w:rsidRPr="00302638">
        <w:rPr>
          <w:sz w:val="22"/>
          <w:szCs w:val="22"/>
        </w:rPr>
        <w:tab/>
      </w:r>
    </w:p>
    <w:p w14:paraId="0609B2DD" w14:textId="77777777" w:rsidR="0063766E" w:rsidRPr="00302638" w:rsidRDefault="0063766E" w:rsidP="0063766E">
      <w:pPr>
        <w:jc w:val="right"/>
        <w:rPr>
          <w:sz w:val="22"/>
          <w:szCs w:val="22"/>
        </w:rPr>
      </w:pPr>
    </w:p>
    <w:p w14:paraId="3D1F6CB3" w14:textId="77777777" w:rsidR="0063766E" w:rsidRPr="00302638" w:rsidRDefault="0063766E" w:rsidP="0063766E">
      <w:pPr>
        <w:jc w:val="right"/>
        <w:rPr>
          <w:sz w:val="22"/>
          <w:szCs w:val="22"/>
        </w:rPr>
      </w:pPr>
    </w:p>
    <w:p w14:paraId="7999F381" w14:textId="77777777" w:rsidR="0063766E" w:rsidRPr="00302638" w:rsidRDefault="0063766E" w:rsidP="0063766E">
      <w:pPr>
        <w:jc w:val="both"/>
        <w:rPr>
          <w:b/>
          <w:color w:val="FF0000"/>
          <w:sz w:val="22"/>
          <w:szCs w:val="22"/>
        </w:rPr>
      </w:pPr>
      <w:r w:rsidRPr="00302638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221F8BF5" w14:textId="77777777" w:rsidR="0063766E" w:rsidRPr="00302638" w:rsidRDefault="0063766E" w:rsidP="0063766E">
      <w:pPr>
        <w:rPr>
          <w:b/>
          <w:sz w:val="22"/>
          <w:szCs w:val="22"/>
          <w:u w:val="single"/>
        </w:rPr>
      </w:pPr>
    </w:p>
    <w:p w14:paraId="2F53D52C" w14:textId="77777777" w:rsidR="008D2AB8" w:rsidRPr="00302638" w:rsidRDefault="008D2AB8" w:rsidP="008D2AB8">
      <w:pPr>
        <w:tabs>
          <w:tab w:val="right" w:pos="9000"/>
        </w:tabs>
        <w:rPr>
          <w:sz w:val="22"/>
          <w:szCs w:val="22"/>
        </w:rPr>
      </w:pPr>
    </w:p>
    <w:sectPr w:rsidR="008D2AB8" w:rsidRPr="003026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F6622" w14:textId="77777777" w:rsidR="00894A0C" w:rsidRDefault="00894A0C">
      <w:r>
        <w:separator/>
      </w:r>
    </w:p>
  </w:endnote>
  <w:endnote w:type="continuationSeparator" w:id="0">
    <w:p w14:paraId="24AA041E" w14:textId="77777777" w:rsidR="00894A0C" w:rsidRDefault="00894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2A57" w14:textId="77777777" w:rsidR="00AA21D4" w:rsidRDefault="00AA21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464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67D27" w14:textId="77777777" w:rsidR="00AA21D4" w:rsidRDefault="00AA21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BF86A" w14:textId="77777777" w:rsidR="00894A0C" w:rsidRDefault="00894A0C">
      <w:r>
        <w:separator/>
      </w:r>
    </w:p>
  </w:footnote>
  <w:footnote w:type="continuationSeparator" w:id="0">
    <w:p w14:paraId="540859A4" w14:textId="77777777" w:rsidR="00894A0C" w:rsidRDefault="00894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3FAC9" w14:textId="77777777" w:rsidR="00AA21D4" w:rsidRDefault="00AA2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A47A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6293B" w14:textId="77777777" w:rsidR="00AA21D4" w:rsidRDefault="00AA21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13528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60870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3972796">
    <w:abstractNumId w:val="0"/>
  </w:num>
  <w:num w:numId="4" w16cid:durableId="178476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A0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339F"/>
    <w:rsid w:val="002723B0"/>
    <w:rsid w:val="00302638"/>
    <w:rsid w:val="00315A4A"/>
    <w:rsid w:val="003E2059"/>
    <w:rsid w:val="004B7300"/>
    <w:rsid w:val="004C6753"/>
    <w:rsid w:val="00595C87"/>
    <w:rsid w:val="005D2C65"/>
    <w:rsid w:val="005E6D94"/>
    <w:rsid w:val="0063384F"/>
    <w:rsid w:val="0063766E"/>
    <w:rsid w:val="00643C6F"/>
    <w:rsid w:val="00646202"/>
    <w:rsid w:val="0065290F"/>
    <w:rsid w:val="006815F6"/>
    <w:rsid w:val="007748F0"/>
    <w:rsid w:val="007A4321"/>
    <w:rsid w:val="00833933"/>
    <w:rsid w:val="00853083"/>
    <w:rsid w:val="00894A0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21D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D5B09"/>
  <w15:chartTrackingRefBased/>
  <w15:docId w15:val="{C016F193-10BF-4D64-AD8C-A25893401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2022-09-07T06:28:00Z</cp:lastPrinted>
  <dcterms:created xsi:type="dcterms:W3CDTF">2022-09-07T06:28:00Z</dcterms:created>
  <dcterms:modified xsi:type="dcterms:W3CDTF">2022-09-07T06:28:00Z</dcterms:modified>
</cp:coreProperties>
</file>