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AE6E" w14:textId="25EF9F6A" w:rsidR="00EB1359" w:rsidRPr="003261E7" w:rsidRDefault="0060687A" w:rsidP="00EB1359">
      <w:pPr>
        <w:spacing w:after="240"/>
        <w:jc w:val="right"/>
        <w:rPr>
          <w:sz w:val="22"/>
          <w:szCs w:val="22"/>
        </w:rPr>
      </w:pPr>
      <w:r w:rsidRPr="0060687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C02E8">
        <w:rPr>
          <w:sz w:val="22"/>
          <w:szCs w:val="22"/>
        </w:rPr>
        <w:t>09.09.2022 r.</w:t>
      </w:r>
    </w:p>
    <w:p w14:paraId="18F39D4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4E4CB03" w14:textId="77777777" w:rsidR="0060687A" w:rsidRPr="0060687A" w:rsidRDefault="0060687A" w:rsidP="00EB1359">
      <w:pPr>
        <w:spacing w:after="40"/>
        <w:rPr>
          <w:b/>
          <w:bCs/>
          <w:sz w:val="22"/>
          <w:szCs w:val="22"/>
        </w:rPr>
      </w:pPr>
      <w:r w:rsidRPr="0060687A">
        <w:rPr>
          <w:b/>
          <w:bCs/>
          <w:sz w:val="22"/>
          <w:szCs w:val="22"/>
        </w:rPr>
        <w:t>Szpital Miejski Specjalistyczny</w:t>
      </w:r>
    </w:p>
    <w:p w14:paraId="684D0A5A" w14:textId="77777777" w:rsidR="0060687A" w:rsidRPr="0060687A" w:rsidRDefault="0060687A" w:rsidP="00EB1359">
      <w:pPr>
        <w:spacing w:after="40"/>
        <w:rPr>
          <w:b/>
          <w:bCs/>
          <w:sz w:val="22"/>
          <w:szCs w:val="22"/>
        </w:rPr>
      </w:pPr>
      <w:r w:rsidRPr="0060687A">
        <w:rPr>
          <w:b/>
          <w:bCs/>
          <w:sz w:val="22"/>
          <w:szCs w:val="22"/>
        </w:rPr>
        <w:t>im. Gabriela Narutowicza w Krakowie</w:t>
      </w:r>
    </w:p>
    <w:p w14:paraId="6E931DD9" w14:textId="77777777" w:rsidR="00EB1359" w:rsidRPr="003261E7" w:rsidRDefault="0060687A" w:rsidP="00EB1359">
      <w:pPr>
        <w:rPr>
          <w:sz w:val="22"/>
          <w:szCs w:val="22"/>
        </w:rPr>
      </w:pPr>
      <w:r w:rsidRPr="0060687A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60687A">
        <w:rPr>
          <w:sz w:val="22"/>
          <w:szCs w:val="22"/>
        </w:rPr>
        <w:t>35-37</w:t>
      </w:r>
    </w:p>
    <w:p w14:paraId="1CECF10A" w14:textId="77777777" w:rsidR="00EB1359" w:rsidRPr="003261E7" w:rsidRDefault="0060687A" w:rsidP="00EB1359">
      <w:pPr>
        <w:rPr>
          <w:sz w:val="22"/>
          <w:szCs w:val="22"/>
        </w:rPr>
      </w:pPr>
      <w:r w:rsidRPr="0060687A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60687A">
        <w:rPr>
          <w:sz w:val="22"/>
          <w:szCs w:val="22"/>
        </w:rPr>
        <w:t>Kraków</w:t>
      </w:r>
    </w:p>
    <w:p w14:paraId="48E7D2F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096234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AD34B4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6FCCF3F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ED15AE">
        <w:rPr>
          <w:b/>
          <w:sz w:val="28"/>
          <w:szCs w:val="24"/>
        </w:rPr>
        <w:t xml:space="preserve"> w zakresie pakietu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0687A" w:rsidRPr="003261E7" w14:paraId="7CBEA00D" w14:textId="77777777" w:rsidTr="00C222F7">
        <w:trPr>
          <w:trHeight w:val="638"/>
        </w:trPr>
        <w:tc>
          <w:tcPr>
            <w:tcW w:w="959" w:type="dxa"/>
            <w:shd w:val="clear" w:color="auto" w:fill="auto"/>
          </w:tcPr>
          <w:p w14:paraId="1BA7760C" w14:textId="77777777" w:rsidR="0060687A" w:rsidRPr="003261E7" w:rsidRDefault="0060687A" w:rsidP="00C22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68778A" w14:textId="77777777" w:rsidR="0060687A" w:rsidRPr="003261E7" w:rsidRDefault="0060687A" w:rsidP="00C22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687A">
              <w:rPr>
                <w:sz w:val="22"/>
                <w:szCs w:val="22"/>
              </w:rPr>
              <w:t>podstawowy</w:t>
            </w:r>
            <w:r w:rsidR="00F27975">
              <w:rPr>
                <w:sz w:val="22"/>
                <w:szCs w:val="22"/>
              </w:rPr>
              <w:t xml:space="preserve">m </w:t>
            </w:r>
            <w:r w:rsidRPr="0060687A">
              <w:rPr>
                <w:sz w:val="22"/>
                <w:szCs w:val="22"/>
              </w:rPr>
              <w:t>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0687A">
              <w:rPr>
                <w:b/>
                <w:bCs/>
                <w:sz w:val="22"/>
                <w:szCs w:val="22"/>
              </w:rPr>
              <w:t>Zakup i dostawa odczynników oraz materiałów zużywalnych do badań wykonywanych metodą ELISA i Blot do posiadanej aparatury dla Pracowni Wirusologii.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0687A">
              <w:rPr>
                <w:b/>
                <w:sz w:val="22"/>
                <w:szCs w:val="22"/>
              </w:rPr>
              <w:t>ZP/46/2022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80F186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627CD6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FFFEC2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F27975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60687A" w:rsidRPr="0060687A">
        <w:rPr>
          <w:sz w:val="22"/>
          <w:szCs w:val="22"/>
        </w:rPr>
        <w:t>(t.j. Dz.</w:t>
      </w:r>
      <w:r w:rsidR="00F27975">
        <w:rPr>
          <w:sz w:val="22"/>
          <w:szCs w:val="22"/>
        </w:rPr>
        <w:t xml:space="preserve"> </w:t>
      </w:r>
      <w:r w:rsidR="0060687A" w:rsidRPr="0060687A">
        <w:rPr>
          <w:sz w:val="22"/>
          <w:szCs w:val="22"/>
        </w:rPr>
        <w:t>U. z 2021</w:t>
      </w:r>
      <w:r w:rsidR="00F27975">
        <w:rPr>
          <w:sz w:val="22"/>
          <w:szCs w:val="22"/>
        </w:rPr>
        <w:t xml:space="preserve"> </w:t>
      </w:r>
      <w:r w:rsidR="0060687A" w:rsidRPr="0060687A">
        <w:rPr>
          <w:sz w:val="22"/>
          <w:szCs w:val="22"/>
        </w:rPr>
        <w:t>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9C0BBD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075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059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DF8B83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0687A" w:rsidRPr="00EB1359" w14:paraId="7F1AABCC" w14:textId="77777777" w:rsidTr="00C222F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5CF6" w14:textId="77777777" w:rsidR="0060687A" w:rsidRPr="00710915" w:rsidRDefault="0060687A" w:rsidP="00C222F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0687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F6C5" w14:textId="77777777" w:rsidR="0060687A" w:rsidRPr="00EB1359" w:rsidRDefault="0060687A" w:rsidP="00C222F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0687A">
              <w:rPr>
                <w:b/>
                <w:sz w:val="22"/>
                <w:szCs w:val="22"/>
              </w:rPr>
              <w:t>Pakiet 4 - Papier termiczny do czytnika ELISA MicroRead 1000</w:t>
            </w:r>
          </w:p>
          <w:p w14:paraId="2DA4E69F" w14:textId="77777777" w:rsidR="00953926" w:rsidRDefault="00953926" w:rsidP="0095392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A302054" w14:textId="77777777" w:rsidR="00953926" w:rsidRDefault="00953926" w:rsidP="0095392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3A8E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 - </w:t>
            </w:r>
            <w:r w:rsidRPr="00863A8E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Pr="00863A8E">
              <w:rPr>
                <w:sz w:val="22"/>
                <w:szCs w:val="22"/>
              </w:rPr>
              <w:t>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135503B2" w14:textId="77777777" w:rsidR="00953926" w:rsidRDefault="00953926" w:rsidP="0095392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F7B7A96" w14:textId="77777777" w:rsidR="00953926" w:rsidRPr="00EB1359" w:rsidRDefault="00ED15AE" w:rsidP="0095392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953926" w:rsidRPr="00863A8E">
              <w:rPr>
                <w:sz w:val="22"/>
                <w:szCs w:val="22"/>
              </w:rPr>
              <w:t>ie złożono żadnej oferty</w:t>
            </w:r>
            <w:r w:rsidR="00953926">
              <w:rPr>
                <w:sz w:val="22"/>
                <w:szCs w:val="22"/>
              </w:rPr>
              <w:t>.</w:t>
            </w:r>
          </w:p>
        </w:tc>
      </w:tr>
    </w:tbl>
    <w:p w14:paraId="3D3DB31C" w14:textId="77777777" w:rsidR="00010B31" w:rsidRDefault="00010B31" w:rsidP="00010B31">
      <w:pPr>
        <w:spacing w:line="360" w:lineRule="auto"/>
        <w:jc w:val="right"/>
        <w:rPr>
          <w:i/>
          <w:sz w:val="24"/>
        </w:rPr>
      </w:pPr>
    </w:p>
    <w:p w14:paraId="030D18B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39C1B" w14:textId="77777777" w:rsidR="0060687A" w:rsidRDefault="0060687A" w:rsidP="0060687A">
      <w:r>
        <w:separator/>
      </w:r>
    </w:p>
  </w:endnote>
  <w:endnote w:type="continuationSeparator" w:id="0">
    <w:p w14:paraId="5AEA4617" w14:textId="77777777" w:rsidR="0060687A" w:rsidRDefault="0060687A" w:rsidP="0060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83340" w14:textId="77777777" w:rsidR="0060687A" w:rsidRDefault="006068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201F" w14:textId="77777777" w:rsidR="0060687A" w:rsidRDefault="0060687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5CB96" w14:textId="77777777" w:rsidR="0060687A" w:rsidRDefault="006068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9A1EF" w14:textId="77777777" w:rsidR="0060687A" w:rsidRDefault="0060687A" w:rsidP="0060687A">
      <w:r>
        <w:separator/>
      </w:r>
    </w:p>
  </w:footnote>
  <w:footnote w:type="continuationSeparator" w:id="0">
    <w:p w14:paraId="6669D912" w14:textId="77777777" w:rsidR="0060687A" w:rsidRDefault="0060687A" w:rsidP="00606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88B0" w14:textId="77777777" w:rsidR="0060687A" w:rsidRDefault="00606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53D4" w14:textId="77777777" w:rsidR="0060687A" w:rsidRDefault="006068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4D0E" w14:textId="77777777" w:rsidR="0060687A" w:rsidRDefault="006068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A2"/>
    <w:rsid w:val="00010B31"/>
    <w:rsid w:val="00104963"/>
    <w:rsid w:val="00150F65"/>
    <w:rsid w:val="00455EA2"/>
    <w:rsid w:val="0060687A"/>
    <w:rsid w:val="006A1751"/>
    <w:rsid w:val="006C02E8"/>
    <w:rsid w:val="00823326"/>
    <w:rsid w:val="00856A3E"/>
    <w:rsid w:val="0088345C"/>
    <w:rsid w:val="00894412"/>
    <w:rsid w:val="009462DF"/>
    <w:rsid w:val="009500EB"/>
    <w:rsid w:val="00953926"/>
    <w:rsid w:val="00993EFC"/>
    <w:rsid w:val="00AB3E72"/>
    <w:rsid w:val="00AC1A4B"/>
    <w:rsid w:val="00D41670"/>
    <w:rsid w:val="00D44D12"/>
    <w:rsid w:val="00E403D2"/>
    <w:rsid w:val="00E742E3"/>
    <w:rsid w:val="00EB1359"/>
    <w:rsid w:val="00ED15AE"/>
    <w:rsid w:val="00F2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FD9A4"/>
  <w15:chartTrackingRefBased/>
  <w15:docId w15:val="{DE0528B0-E282-4532-97C1-FF3A0C717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068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06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3</cp:revision>
  <cp:lastPrinted>2022-09-01T07:48:00Z</cp:lastPrinted>
  <dcterms:created xsi:type="dcterms:W3CDTF">2022-09-01T07:48:00Z</dcterms:created>
  <dcterms:modified xsi:type="dcterms:W3CDTF">2022-09-09T12:01:00Z</dcterms:modified>
</cp:coreProperties>
</file>