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D0A37" w14:textId="77777777" w:rsidR="00E27E96" w:rsidRDefault="00E27E96" w:rsidP="00E27E96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7C5D9B8C" w14:textId="77777777" w:rsidR="00E27E96" w:rsidRDefault="00E27E96" w:rsidP="00E27E9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E253336" w14:textId="77777777" w:rsidR="00E27E96" w:rsidRDefault="00E27E96" w:rsidP="00E27E9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642A6114" w14:textId="77777777" w:rsidR="00E27E96" w:rsidRDefault="00E27E96" w:rsidP="00E27E9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DB1A86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189573DA" w14:textId="77777777" w:rsidR="00E27E96" w:rsidRDefault="00E27E96" w:rsidP="00E27E96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388A3E9F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</w:p>
    <w:p w14:paraId="2A913E18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107DA84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4556AB7B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28FD69FF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1CD82D16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2C46697A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244947E9" w14:textId="77777777" w:rsidR="00E27E96" w:rsidRDefault="00E27E96" w:rsidP="00E27E9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A588046" w14:textId="77777777" w:rsidR="00E27E96" w:rsidRDefault="00E27E96" w:rsidP="00E27E96">
      <w:pPr>
        <w:spacing w:line="360" w:lineRule="auto"/>
      </w:pPr>
      <w:r>
        <w:t>Do: Nazwa i siedziba Zamawiającego:</w:t>
      </w:r>
    </w:p>
    <w:p w14:paraId="203DD3F9" w14:textId="77777777" w:rsidR="00E27E96" w:rsidRDefault="00E27E96" w:rsidP="00E27E96">
      <w:pPr>
        <w:ind w:right="-110"/>
        <w:rPr>
          <w:b/>
        </w:rPr>
      </w:pPr>
      <w:r>
        <w:rPr>
          <w:b/>
        </w:rPr>
        <w:t>Akademia Górniczo - Hutnicza</w:t>
      </w:r>
    </w:p>
    <w:p w14:paraId="7EF9C96D" w14:textId="77777777" w:rsidR="00E27E96" w:rsidRDefault="00E27E96" w:rsidP="00E27E96">
      <w:pPr>
        <w:ind w:right="-110"/>
        <w:rPr>
          <w:b/>
        </w:rPr>
      </w:pPr>
      <w:r>
        <w:rPr>
          <w:b/>
        </w:rPr>
        <w:t>im. Stanisława Staszica w Krakowie</w:t>
      </w:r>
    </w:p>
    <w:p w14:paraId="4FB14FDC" w14:textId="77777777" w:rsidR="00E27E96" w:rsidRDefault="00E27E96" w:rsidP="00E27E96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60518F19" w14:textId="77777777" w:rsidR="00E27E96" w:rsidRDefault="00E27E96" w:rsidP="00E27E96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33EBACAA" w14:textId="77777777" w:rsidR="00E27E96" w:rsidRDefault="00E27E96" w:rsidP="00E27E96">
      <w:pPr>
        <w:rPr>
          <w:b/>
        </w:rPr>
      </w:pPr>
      <w:r>
        <w:rPr>
          <w:b/>
        </w:rPr>
        <w:t xml:space="preserve">30-059 Kraków,  </w:t>
      </w:r>
    </w:p>
    <w:p w14:paraId="734BD5E3" w14:textId="77777777" w:rsidR="00E27E96" w:rsidRDefault="00E27E96" w:rsidP="00E27E96">
      <w:pPr>
        <w:ind w:firstLine="3969"/>
        <w:rPr>
          <w:b/>
        </w:rPr>
      </w:pPr>
    </w:p>
    <w:p w14:paraId="3F596764" w14:textId="77777777" w:rsidR="00E27E96" w:rsidRPr="00A2323D" w:rsidRDefault="00E27E96" w:rsidP="00E27E96">
      <w:pPr>
        <w:widowControl w:val="0"/>
        <w:ind w:right="1"/>
        <w:jc w:val="both"/>
        <w:rPr>
          <w:sz w:val="22"/>
          <w:szCs w:val="22"/>
        </w:rPr>
      </w:pPr>
      <w:r w:rsidRPr="00A2323D">
        <w:rPr>
          <w:sz w:val="22"/>
          <w:szCs w:val="22"/>
        </w:rPr>
        <w:t xml:space="preserve">Przystępując do postępowania o udzielenie zamówienia publicznego, którego przedmiotem jest </w:t>
      </w:r>
      <w:r w:rsidRPr="00A2323D">
        <w:rPr>
          <w:b/>
          <w:bCs/>
          <w:sz w:val="22"/>
          <w:szCs w:val="22"/>
        </w:rPr>
        <w:t>Wykonanie, dostawa oraz montaż tabliczek w DS Alfa na terenie MS AGH oraz trzech budynków Kampusu AGH: A-0, A-4, U-2 - w ramach POWR.03.05.00-00-A076 - KC-zp.272-503/22</w:t>
      </w:r>
      <w:r w:rsidRPr="00A2323D">
        <w:rPr>
          <w:b/>
          <w:sz w:val="22"/>
          <w:szCs w:val="22"/>
        </w:rPr>
        <w:t xml:space="preserve">, </w:t>
      </w:r>
      <w:r w:rsidRPr="00A2323D">
        <w:rPr>
          <w:sz w:val="22"/>
          <w:szCs w:val="22"/>
        </w:rPr>
        <w:t>oferuję realizację przedmiotu zamówienia , zgodnie z zasadami określonymi w specyfikacji warunków zamówienia.</w:t>
      </w:r>
    </w:p>
    <w:tbl>
      <w:tblPr>
        <w:tblW w:w="10035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1"/>
        <w:gridCol w:w="2462"/>
        <w:gridCol w:w="1844"/>
        <w:gridCol w:w="567"/>
        <w:gridCol w:w="1277"/>
        <w:gridCol w:w="1134"/>
        <w:gridCol w:w="657"/>
        <w:gridCol w:w="1560"/>
        <w:gridCol w:w="13"/>
      </w:tblGrid>
      <w:tr w:rsidR="00F7046C" w14:paraId="701BCC28" w14:textId="77777777" w:rsidTr="00F7046C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A2D806" w14:textId="77777777" w:rsidR="00F7046C" w:rsidRDefault="00F704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4625BC" w14:textId="77777777" w:rsidR="00F7046C" w:rsidRDefault="00F7046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22890B" w14:textId="77777777" w:rsidR="00F7046C" w:rsidRDefault="00F7046C">
            <w:pPr>
              <w:jc w:val="center"/>
              <w:rPr>
                <w:b/>
                <w:color w:val="FF0000"/>
                <w:sz w:val="20"/>
              </w:rPr>
            </w:pPr>
            <w:r>
              <w:rPr>
                <w:b/>
                <w:color w:val="FF0000"/>
                <w:sz w:val="20"/>
              </w:rPr>
              <w:t>Należy wpisać:</w:t>
            </w:r>
          </w:p>
          <w:p w14:paraId="55F04C7A" w14:textId="1A8FA06F" w:rsidR="00F7046C" w:rsidRDefault="00F7046C">
            <w:pPr>
              <w:jc w:val="center"/>
              <w:rPr>
                <w:b/>
                <w:sz w:val="20"/>
              </w:rPr>
            </w:pPr>
            <w:r>
              <w:rPr>
                <w:b/>
                <w:color w:val="FF0000"/>
                <w:sz w:val="20"/>
              </w:rPr>
              <w:t>Producent / wyrób własny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B2CA38" w14:textId="77777777" w:rsidR="00F7046C" w:rsidRDefault="00F7046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C04C7BF" w14:textId="77777777" w:rsidR="00F7046C" w:rsidRDefault="00F7046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6FB889" w14:textId="77777777" w:rsidR="00F7046C" w:rsidRDefault="00F7046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2F074AEB" w14:textId="77777777" w:rsidR="00F7046C" w:rsidRDefault="00F7046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5D1E978" w14:textId="77777777" w:rsidR="00F7046C" w:rsidRDefault="00F7046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20F6811B" w14:textId="77777777" w:rsidR="00F7046C" w:rsidRDefault="00F704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C39A7D" w14:textId="77777777" w:rsidR="00F7046C" w:rsidRDefault="00F7046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A0A714C" w14:textId="77777777" w:rsidR="00F7046C" w:rsidRDefault="00F704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4DA939D0" w14:textId="77777777" w:rsidR="00F7046C" w:rsidRDefault="00F7046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F7046C" w14:paraId="5BF128EA" w14:textId="77777777" w:rsidTr="00F7046C">
        <w:trPr>
          <w:trHeight w:val="234"/>
        </w:trPr>
        <w:tc>
          <w:tcPr>
            <w:tcW w:w="52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741470" w14:textId="77777777" w:rsidR="00F7046C" w:rsidRDefault="00F7046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140FAE9" w14:textId="77777777" w:rsidR="00F7046C" w:rsidRDefault="00F7046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E6779D" w14:textId="77777777" w:rsidR="00F7046C" w:rsidRDefault="00F7046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8879A01" w14:textId="77777777" w:rsidR="00F7046C" w:rsidRDefault="00F7046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2BE0C8" w14:textId="77777777" w:rsidR="00F7046C" w:rsidRDefault="00F7046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5B34A2" w14:textId="77777777" w:rsidR="00F7046C" w:rsidRDefault="00F7046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8FEF016" w14:textId="77777777" w:rsidR="00F7046C" w:rsidRDefault="00F7046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74D4F8A" w14:textId="77777777" w:rsidR="00F7046C" w:rsidRDefault="00F7046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F7046C" w14:paraId="29100B7D" w14:textId="77777777" w:rsidTr="00F7046C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734C" w14:textId="77777777" w:rsidR="00F7046C" w:rsidRDefault="00F7046C">
            <w:pPr>
              <w:ind w:right="-71"/>
              <w:jc w:val="center"/>
              <w:rPr>
                <w:sz w:val="16"/>
                <w:szCs w:val="16"/>
              </w:rPr>
            </w:pPr>
          </w:p>
          <w:p w14:paraId="2B42FFBB" w14:textId="77777777" w:rsidR="00F7046C" w:rsidRDefault="00F7046C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96999" w14:textId="4691E7E1" w:rsidR="00F7046C" w:rsidRDefault="00F7046C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Tabliczka z opisem pomieszczenia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4E30E" w14:textId="77777777" w:rsidR="00F7046C" w:rsidRDefault="00F7046C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76D12" w14:textId="2711702D" w:rsidR="00F7046C" w:rsidRDefault="00F7046C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 szt..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3556" w14:textId="77777777" w:rsidR="00F7046C" w:rsidRDefault="00F7046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B105E" w14:textId="77777777" w:rsidR="00F7046C" w:rsidRDefault="00F7046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9F9DC0" w14:textId="77777777" w:rsidR="00F7046C" w:rsidRDefault="00F7046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07379AF" w14:textId="77777777" w:rsidR="00F7046C" w:rsidRDefault="00F7046C">
            <w:pPr>
              <w:ind w:right="425"/>
              <w:rPr>
                <w:sz w:val="16"/>
                <w:szCs w:val="16"/>
              </w:rPr>
            </w:pPr>
          </w:p>
        </w:tc>
      </w:tr>
      <w:tr w:rsidR="00F7046C" w14:paraId="7B9AB3EE" w14:textId="77777777" w:rsidTr="00F7046C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58DE1" w14:textId="77777777" w:rsidR="00F7046C" w:rsidRDefault="00F7046C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0D7E9" w14:textId="00CE2D88" w:rsidR="00F7046C" w:rsidRDefault="00F7046C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Tabliczka z numerem pomieszczenia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80A6B" w14:textId="77777777" w:rsidR="00F7046C" w:rsidRDefault="00F7046C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47F9D" w14:textId="7F082642" w:rsidR="00F7046C" w:rsidRDefault="00F7046C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1209 szt.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9495" w14:textId="77777777" w:rsidR="00F7046C" w:rsidRDefault="00F7046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0FD36" w14:textId="77777777" w:rsidR="00F7046C" w:rsidRDefault="00F7046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3EB55D" w14:textId="77777777" w:rsidR="00F7046C" w:rsidRDefault="00F7046C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5C0AC30" w14:textId="77777777" w:rsidR="00F7046C" w:rsidRDefault="00F7046C">
            <w:pPr>
              <w:ind w:right="425"/>
              <w:rPr>
                <w:sz w:val="16"/>
                <w:szCs w:val="16"/>
              </w:rPr>
            </w:pPr>
          </w:p>
        </w:tc>
      </w:tr>
      <w:tr w:rsidR="00F7046C" w14:paraId="695A5AAB" w14:textId="77777777" w:rsidTr="00F7046C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14:paraId="78F5B375" w14:textId="77777777" w:rsidR="00F7046C" w:rsidRDefault="00F7046C">
            <w:pPr>
              <w:ind w:right="425"/>
              <w:rPr>
                <w:b/>
                <w:sz w:val="22"/>
              </w:rPr>
            </w:pPr>
            <w:r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4F29568" w14:textId="77777777" w:rsidR="00F7046C" w:rsidRDefault="00F7046C">
            <w:pPr>
              <w:ind w:right="425"/>
              <w:rPr>
                <w:sz w:val="22"/>
              </w:rPr>
            </w:pPr>
          </w:p>
        </w:tc>
      </w:tr>
    </w:tbl>
    <w:p w14:paraId="63E03FF7" w14:textId="77777777" w:rsidR="00E27E96" w:rsidRPr="00A2323D" w:rsidRDefault="00E27E96" w:rsidP="00E27E96">
      <w:pPr>
        <w:tabs>
          <w:tab w:val="right" w:pos="9000"/>
        </w:tabs>
        <w:rPr>
          <w:sz w:val="22"/>
          <w:szCs w:val="22"/>
        </w:rPr>
      </w:pPr>
    </w:p>
    <w:p w14:paraId="0FB769FB" w14:textId="77777777" w:rsidR="00E27E96" w:rsidRPr="00A2323D" w:rsidRDefault="00E27E96" w:rsidP="00E27E9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A2323D">
        <w:rPr>
          <w:b/>
          <w:sz w:val="22"/>
          <w:szCs w:val="22"/>
        </w:rPr>
        <w:t>Termin realizacji umowy: do 4 miesięcy od daty podpisania umowy</w:t>
      </w:r>
    </w:p>
    <w:p w14:paraId="0A697477" w14:textId="77777777" w:rsidR="00E27E96" w:rsidRPr="00A2323D" w:rsidRDefault="00E27E96" w:rsidP="00E27E96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A2323D">
        <w:rPr>
          <w:b/>
          <w:sz w:val="22"/>
          <w:szCs w:val="22"/>
        </w:rPr>
        <w:t>Okres udzielonej gwarancji wynosi:</w:t>
      </w:r>
      <w:r w:rsidRPr="00A2323D">
        <w:rPr>
          <w:sz w:val="22"/>
          <w:szCs w:val="22"/>
        </w:rPr>
        <w:t xml:space="preserve"> …… miesięcy </w:t>
      </w:r>
      <w:r w:rsidRPr="00A2323D">
        <w:rPr>
          <w:sz w:val="22"/>
          <w:szCs w:val="22"/>
          <w:highlight w:val="yellow"/>
        </w:rPr>
        <w:t>(</w:t>
      </w:r>
      <w:r w:rsidRPr="00A2323D">
        <w:rPr>
          <w:i/>
          <w:sz w:val="22"/>
          <w:szCs w:val="22"/>
          <w:highlight w:val="yellow"/>
        </w:rPr>
        <w:t>kryterium oceny ofert)</w:t>
      </w:r>
    </w:p>
    <w:p w14:paraId="0AA5A824" w14:textId="77777777" w:rsidR="00E27E96" w:rsidRPr="00A2323D" w:rsidRDefault="00E27E96" w:rsidP="00E27E96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323D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2323D">
        <w:rPr>
          <w:b/>
          <w:sz w:val="22"/>
          <w:szCs w:val="22"/>
        </w:rPr>
        <w:t xml:space="preserve"> TAK/NIE</w:t>
      </w:r>
    </w:p>
    <w:p w14:paraId="10301551" w14:textId="77777777" w:rsidR="00E27E96" w:rsidRDefault="00E27E96" w:rsidP="00E27E96">
      <w:pPr>
        <w:shd w:val="clear" w:color="auto" w:fill="FFFFFF"/>
        <w:spacing w:before="100" w:beforeAutospacing="1" w:after="100" w:afterAutospacing="1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Termin płatności: </w:t>
      </w:r>
      <w:r>
        <w:rPr>
          <w:sz w:val="22"/>
          <w:szCs w:val="22"/>
        </w:rPr>
        <w:t>przelewem w terminie do 21 dni od daty otrzymania faktury częściowej  przez Zamawiającego na rachunek Wykonawcy zawarty na dzień zlecenia przelewu w wykazie podmiotów, o których mowa w art. 96b ust. 1) Ustawy o podatku od towarów i usług.</w:t>
      </w:r>
    </w:p>
    <w:p w14:paraId="1FAE8CA9" w14:textId="77777777" w:rsidR="00E27E96" w:rsidRDefault="00E27E96" w:rsidP="00E27E96">
      <w:pPr>
        <w:jc w:val="both"/>
        <w:rPr>
          <w:sz w:val="18"/>
          <w:szCs w:val="18"/>
        </w:rPr>
      </w:pPr>
    </w:p>
    <w:p w14:paraId="0656E6C5" w14:textId="77777777" w:rsidR="00E27E96" w:rsidRDefault="00E27E96" w:rsidP="00E27E9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4EDFCFF5" w14:textId="77777777" w:rsidR="00E27E96" w:rsidRDefault="00E27E96" w:rsidP="00E27E9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w okresie wskazanym w SWZ.</w:t>
      </w:r>
    </w:p>
    <w:p w14:paraId="7B39D346" w14:textId="781BEA54" w:rsidR="00E27E96" w:rsidRDefault="00E27E96" w:rsidP="00E27E9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746B2C7F" w14:textId="77777777" w:rsidR="00E27E96" w:rsidRDefault="00E27E96" w:rsidP="00E27E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E96FEF2" w14:textId="77777777" w:rsidR="00E27E96" w:rsidRDefault="00E27E96" w:rsidP="00E27E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BF58AB" w14:textId="77777777" w:rsidR="00E27E96" w:rsidRDefault="00E27E96" w:rsidP="00E27E96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4B947EC" w14:textId="77777777" w:rsidR="00E27E96" w:rsidRDefault="00E27E96" w:rsidP="00E27E9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27E96" w14:paraId="669547BB" w14:textId="77777777" w:rsidTr="00E27E9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092498" w14:textId="77777777" w:rsidR="00E27E96" w:rsidRDefault="00E27E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D9870" w14:textId="77777777" w:rsidR="00E27E96" w:rsidRDefault="00E27E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3A5DC387" w14:textId="77777777" w:rsidR="00E27E96" w:rsidRDefault="00E27E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2DD6C" w14:textId="77777777" w:rsidR="00E27E96" w:rsidRDefault="00E27E96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E27E96" w14:paraId="756DDC49" w14:textId="77777777" w:rsidTr="00E27E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EDC66D" w14:textId="77777777" w:rsidR="00E27E96" w:rsidRDefault="00E27E9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1EFE1" w14:textId="77777777" w:rsidR="00E27E96" w:rsidRDefault="00E27E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BC71FD" w14:textId="77777777" w:rsidR="00E27E96" w:rsidRDefault="00E27E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27E96" w14:paraId="22BA8A6D" w14:textId="77777777" w:rsidTr="00E27E9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8D382" w14:textId="77777777" w:rsidR="00E27E96" w:rsidRDefault="00E27E96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C6E6C9" w14:textId="77777777" w:rsidR="00E27E96" w:rsidRDefault="00E27E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908E93" w14:textId="77777777" w:rsidR="00E27E96" w:rsidRDefault="00E27E96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A451EA4" w14:textId="77777777" w:rsidR="00B83E77" w:rsidRDefault="00B83E77" w:rsidP="00B83E77">
      <w:pPr>
        <w:ind w:left="360"/>
        <w:jc w:val="both"/>
        <w:rPr>
          <w:sz w:val="22"/>
          <w:szCs w:val="22"/>
        </w:rPr>
      </w:pPr>
    </w:p>
    <w:p w14:paraId="695D3629" w14:textId="37D82661" w:rsidR="00E27E96" w:rsidRDefault="00E27E96" w:rsidP="00E27E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14:paraId="417B722E" w14:textId="77777777" w:rsidR="00B83E77" w:rsidRDefault="00B83E77" w:rsidP="00B83E77">
      <w:pPr>
        <w:ind w:left="360"/>
        <w:jc w:val="both"/>
        <w:rPr>
          <w:sz w:val="22"/>
          <w:szCs w:val="22"/>
        </w:rPr>
      </w:pPr>
    </w:p>
    <w:p w14:paraId="37F3B66F" w14:textId="77777777" w:rsidR="00E27E96" w:rsidRDefault="00E27E96" w:rsidP="00E27E96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BAA9D9D" w14:textId="77777777" w:rsidR="00E27E96" w:rsidRDefault="00E27E96" w:rsidP="00E27E9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7B6D48FA" w14:textId="77777777" w:rsidR="00E27E96" w:rsidRDefault="00E27E96" w:rsidP="00E27E9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14:paraId="2A95A0D3" w14:textId="77777777" w:rsidR="00E27E96" w:rsidRDefault="00E27E96" w:rsidP="00E27E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(ych) dokumentu(ów)</w:t>
      </w:r>
    </w:p>
    <w:p w14:paraId="494777D3" w14:textId="77777777" w:rsidR="00E27E96" w:rsidRDefault="00E27E96" w:rsidP="00E27E9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5CCA3D5" w14:textId="77777777" w:rsidR="00E27E96" w:rsidRDefault="00E27E96" w:rsidP="00E27E9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6B5F57A" w14:textId="77777777" w:rsidR="00E27E96" w:rsidRDefault="00E27E96" w:rsidP="00E27E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D970DA8" w14:textId="77777777" w:rsidR="00E27E96" w:rsidRDefault="00E27E96" w:rsidP="00E27E9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6F3B2B0" w14:textId="77777777" w:rsidR="00E27E96" w:rsidRDefault="00E27E96" w:rsidP="00E27E96">
      <w:pPr>
        <w:jc w:val="both"/>
        <w:rPr>
          <w:sz w:val="22"/>
          <w:szCs w:val="22"/>
        </w:rPr>
      </w:pPr>
    </w:p>
    <w:p w14:paraId="1E1AB673" w14:textId="77777777" w:rsidR="00E27E96" w:rsidRDefault="00E27E96" w:rsidP="00E27E96">
      <w:pPr>
        <w:jc w:val="both"/>
        <w:rPr>
          <w:sz w:val="22"/>
          <w:szCs w:val="22"/>
        </w:rPr>
      </w:pPr>
    </w:p>
    <w:p w14:paraId="0B2C0F46" w14:textId="61F985C2" w:rsidR="00E27E96" w:rsidRDefault="00E27E96" w:rsidP="00000D13">
      <w:pPr>
        <w:tabs>
          <w:tab w:val="left" w:pos="540"/>
          <w:tab w:val="left" w:pos="780"/>
        </w:tabs>
        <w:suppressAutoHyphens/>
        <w:spacing w:after="200" w:line="276" w:lineRule="auto"/>
        <w:ind w:left="360"/>
        <w:rPr>
          <w:sz w:val="20"/>
          <w:szCs w:val="20"/>
        </w:rPr>
      </w:pPr>
      <w:r>
        <w:rPr>
          <w:rFonts w:eastAsia="Calibri"/>
          <w:b/>
          <w:color w:val="FF0000"/>
          <w:sz w:val="20"/>
          <w:szCs w:val="20"/>
          <w:lang w:eastAsia="zh-CN"/>
        </w:rPr>
        <w:t>Oferta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>
        <w:rPr>
          <w:rFonts w:eastAsia="Calibri"/>
          <w:color w:val="FF0000"/>
          <w:sz w:val="20"/>
          <w:szCs w:val="20"/>
          <w:lang w:eastAsia="zh-CN"/>
        </w:rPr>
        <w:t xml:space="preserve"> </w:t>
      </w:r>
      <w:r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color w:val="FF0000"/>
          <w:sz w:val="20"/>
          <w:szCs w:val="20"/>
          <w:lang w:eastAsia="zh-CN"/>
        </w:rPr>
        <w:t>.</w:t>
      </w:r>
    </w:p>
    <w:p w14:paraId="32D15889" w14:textId="77777777" w:rsidR="00FE545C" w:rsidRPr="00E27E96" w:rsidRDefault="00FE545C" w:rsidP="00E27E96"/>
    <w:sectPr w:rsidR="00FE545C" w:rsidRPr="00E27E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D273D" w14:textId="77777777" w:rsidR="009259AD" w:rsidRDefault="009259AD">
      <w:r>
        <w:separator/>
      </w:r>
    </w:p>
  </w:endnote>
  <w:endnote w:type="continuationSeparator" w:id="0">
    <w:p w14:paraId="7B10C976" w14:textId="77777777" w:rsidR="009259AD" w:rsidRDefault="009259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2D2FE3" w14:textId="77777777" w:rsidR="003E749A" w:rsidRDefault="003E74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0B0D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8A1B2" w14:textId="77777777" w:rsidR="003E749A" w:rsidRDefault="003E74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653C7C" w14:textId="77777777" w:rsidR="009259AD" w:rsidRDefault="009259AD">
      <w:r>
        <w:separator/>
      </w:r>
    </w:p>
  </w:footnote>
  <w:footnote w:type="continuationSeparator" w:id="0">
    <w:p w14:paraId="2D703D47" w14:textId="77777777" w:rsidR="009259AD" w:rsidRDefault="009259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011CC" w14:textId="77777777" w:rsidR="003E749A" w:rsidRDefault="003E74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BFC515" w14:textId="4CDB3D0F" w:rsidR="00F53146" w:rsidRPr="00E27E96" w:rsidRDefault="00000D13" w:rsidP="00E27E96">
    <w:pPr>
      <w:pStyle w:val="Nagwek"/>
    </w:pPr>
    <w:r>
      <w:rPr>
        <w:noProof/>
      </w:rPr>
      <w:pict w14:anchorId="175C59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pt;height:88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E29B76" w14:textId="77777777" w:rsidR="003E749A" w:rsidRDefault="003E74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54007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520027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6384064">
    <w:abstractNumId w:val="0"/>
  </w:num>
  <w:num w:numId="4" w16cid:durableId="1015497625">
    <w:abstractNumId w:val="3"/>
  </w:num>
  <w:num w:numId="5" w16cid:durableId="11167582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59AD"/>
    <w:rsid w:val="00000D1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E749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6781A"/>
    <w:rsid w:val="008B2F0C"/>
    <w:rsid w:val="008B4928"/>
    <w:rsid w:val="008D2AB8"/>
    <w:rsid w:val="008F1C66"/>
    <w:rsid w:val="009259AD"/>
    <w:rsid w:val="00970FE4"/>
    <w:rsid w:val="00A0022B"/>
    <w:rsid w:val="00A2323D"/>
    <w:rsid w:val="00A346FE"/>
    <w:rsid w:val="00A47B4D"/>
    <w:rsid w:val="00A83018"/>
    <w:rsid w:val="00B774DC"/>
    <w:rsid w:val="00B83E77"/>
    <w:rsid w:val="00C969A6"/>
    <w:rsid w:val="00CA7D36"/>
    <w:rsid w:val="00D24208"/>
    <w:rsid w:val="00D60C38"/>
    <w:rsid w:val="00D66893"/>
    <w:rsid w:val="00D90ACB"/>
    <w:rsid w:val="00DC1500"/>
    <w:rsid w:val="00E27E96"/>
    <w:rsid w:val="00E44371"/>
    <w:rsid w:val="00E949B0"/>
    <w:rsid w:val="00F00591"/>
    <w:rsid w:val="00F51688"/>
    <w:rsid w:val="00F53146"/>
    <w:rsid w:val="00F7046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  <w14:docId w14:val="05124B63"/>
  <w15:chartTrackingRefBased/>
  <w15:docId w15:val="{BDD86B71-BFD5-4415-86FD-13B6D45DF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E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27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F94FE0-0307-4B69-A9A5-2DA0E72D2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522</Words>
  <Characters>3883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2022-08-12T12:48:00Z</cp:lastPrinted>
  <dcterms:created xsi:type="dcterms:W3CDTF">2022-08-30T09:03:00Z</dcterms:created>
  <dcterms:modified xsi:type="dcterms:W3CDTF">2022-09-05T08:44:00Z</dcterms:modified>
</cp:coreProperties>
</file>