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409D8A" w14:textId="03FBB745" w:rsidR="00025386" w:rsidRPr="00C63CBA" w:rsidRDefault="00621F1B" w:rsidP="00025386">
      <w:pPr>
        <w:pStyle w:val="Nagwek4"/>
        <w:rPr>
          <w:b/>
          <w:i w:val="0"/>
          <w:lang w:val="pl-PL"/>
        </w:rPr>
      </w:pPr>
      <w:r w:rsidRPr="00C63CBA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CC1F403" wp14:editId="5E692D4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64F4D8" w14:textId="77777777" w:rsidR="00025386" w:rsidRDefault="00025386" w:rsidP="00025386"/>
                          <w:p w14:paraId="4A11FD4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E5B7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077D9CC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0EB1A5D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465F1E8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A23ECF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F46FF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1D4D70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D4AF128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C1F403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6664F4D8" w14:textId="77777777" w:rsidR="00025386" w:rsidRDefault="00025386" w:rsidP="00025386"/>
                    <w:p w14:paraId="4A11FD4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E5B7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077D9CC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0EB1A5D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465F1E8D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A23ECF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F46FF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1D4D70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D4AF128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 w:rsidRPr="00C63CBA">
        <w:rPr>
          <w:b/>
          <w:i w:val="0"/>
        </w:rPr>
        <w:t xml:space="preserve">Załącznik nr </w:t>
      </w:r>
      <w:r w:rsidR="00E8551D" w:rsidRPr="00C63CBA">
        <w:rPr>
          <w:b/>
          <w:i w:val="0"/>
          <w:iCs/>
          <w:lang w:val="pl-PL"/>
        </w:rPr>
        <w:t>6</w:t>
      </w:r>
    </w:p>
    <w:p w14:paraId="10E8B9F6" w14:textId="77777777" w:rsidR="00025386" w:rsidRPr="00C63CBA" w:rsidRDefault="00025386">
      <w:pPr>
        <w:rPr>
          <w:rFonts w:ascii="Times New Roman" w:hAnsi="Times New Roman"/>
        </w:rPr>
      </w:pPr>
    </w:p>
    <w:p w14:paraId="4B32CB8A" w14:textId="77777777" w:rsidR="00025386" w:rsidRPr="00C63CBA" w:rsidRDefault="00025386" w:rsidP="00025386">
      <w:pPr>
        <w:rPr>
          <w:rFonts w:ascii="Times New Roman" w:hAnsi="Times New Roman"/>
        </w:rPr>
      </w:pPr>
    </w:p>
    <w:p w14:paraId="76B7374F" w14:textId="08373853" w:rsidR="00A56A6F" w:rsidRPr="00C63CBA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C63CBA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61CA1" w:rsidRPr="00C63CBA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6179E7" w:rsidRPr="00C63CBA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  <w:r w:rsidR="0005738F" w:rsidRPr="00C63CBA">
        <w:rPr>
          <w:rFonts w:ascii="Times New Roman" w:eastAsia="Times New Roman" w:hAnsi="Times New Roman"/>
          <w:b/>
          <w:sz w:val="24"/>
          <w:szCs w:val="20"/>
          <w:lang w:eastAsia="pl-PL"/>
        </w:rPr>
        <w:t>7</w:t>
      </w:r>
      <w:r w:rsidR="00261CA1" w:rsidRPr="00C63CBA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C63CBA" w:rsidRPr="00C63CB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DD1CB28" w14:textId="77777777" w:rsidR="00025386" w:rsidRPr="00C63CBA" w:rsidRDefault="00025386" w:rsidP="00025386">
      <w:pPr>
        <w:rPr>
          <w:rFonts w:ascii="Times New Roman" w:hAnsi="Times New Roman"/>
        </w:rPr>
      </w:pPr>
    </w:p>
    <w:p w14:paraId="246BA84E" w14:textId="77777777" w:rsidR="00FB7BA7" w:rsidRPr="00C63CBA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63CBA">
        <w:rPr>
          <w:rFonts w:ascii="Times New Roman" w:hAnsi="Times New Roman"/>
          <w:b/>
          <w:sz w:val="28"/>
          <w:szCs w:val="28"/>
        </w:rPr>
        <w:t>WYKAZ CZ</w:t>
      </w:r>
      <w:r w:rsidRPr="00C63CBA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 w:rsidRPr="00C63CBA">
        <w:rPr>
          <w:rFonts w:ascii="Times New Roman" w:hAnsi="Times New Roman"/>
          <w:b/>
          <w:sz w:val="28"/>
          <w:szCs w:val="28"/>
        </w:rPr>
        <w:t>CI ZAMÓWIENIA, KTÓREJ</w:t>
      </w:r>
      <w:r w:rsidRPr="00C63CBA">
        <w:rPr>
          <w:rFonts w:ascii="Times New Roman" w:hAnsi="Times New Roman"/>
          <w:b/>
          <w:sz w:val="28"/>
          <w:szCs w:val="28"/>
        </w:rPr>
        <w:t xml:space="preserve"> WYKONANIE WYKONAWCA ZAMIERZA POWIERZY</w:t>
      </w:r>
      <w:r w:rsidRPr="00C63CBA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C63CBA">
        <w:rPr>
          <w:rFonts w:ascii="Times New Roman" w:hAnsi="Times New Roman"/>
          <w:b/>
          <w:sz w:val="28"/>
          <w:szCs w:val="28"/>
        </w:rPr>
        <w:t>PODWYKONAWCOM</w:t>
      </w:r>
    </w:p>
    <w:p w14:paraId="51248C08" w14:textId="77777777" w:rsidR="00A56A6F" w:rsidRPr="00C63CBA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21CE4A1" w14:textId="77777777" w:rsidR="00A56A6F" w:rsidRPr="00C63CBA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C63CBA"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C63CBA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 w:rsidRPr="00C63CBA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C63CBA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261CA1" w:rsidRPr="00C63CBA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261CA1" w:rsidRPr="00C63CBA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C63CBA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97BA02C" w14:textId="1FC2D47A" w:rsidR="00A56A6F" w:rsidRPr="00C63CBA" w:rsidRDefault="00261CA1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63CB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</w:t>
      </w:r>
      <w:r w:rsidR="0005738F" w:rsidRPr="00C63CBA">
        <w:rPr>
          <w:rFonts w:ascii="Times New Roman" w:eastAsia="Times New Roman" w:hAnsi="Times New Roman"/>
          <w:b/>
          <w:sz w:val="24"/>
          <w:szCs w:val="24"/>
          <w:lang w:eastAsia="pl-PL"/>
        </w:rPr>
        <w:t>strzykawek</w:t>
      </w:r>
    </w:p>
    <w:p w14:paraId="06BC8DDC" w14:textId="77777777" w:rsidR="00A56A6F" w:rsidRPr="00C63CBA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A9ADB2F" w14:textId="77777777" w:rsidR="00025386" w:rsidRPr="00C63CBA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3CBA">
        <w:rPr>
          <w:rFonts w:ascii="Times New Roman" w:hAnsi="Times New Roman"/>
          <w:bCs/>
          <w:sz w:val="24"/>
          <w:szCs w:val="24"/>
        </w:rPr>
        <w:t xml:space="preserve">Oświadczam(y), </w:t>
      </w:r>
      <w:r w:rsidRPr="00C63CBA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71D75EA2" w14:textId="77777777" w:rsidR="008F2498" w:rsidRPr="00C63CBA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C63CBA" w14:paraId="35693E13" w14:textId="77777777" w:rsidTr="00C2318B">
        <w:tc>
          <w:tcPr>
            <w:tcW w:w="772" w:type="dxa"/>
            <w:shd w:val="clear" w:color="auto" w:fill="auto"/>
          </w:tcPr>
          <w:p w14:paraId="6E564E68" w14:textId="77777777" w:rsidR="00C2318B" w:rsidRPr="00C63CBA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00AD8CE" w14:textId="77777777" w:rsidR="00C2318B" w:rsidRPr="00C63CBA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C63CBA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3B2C1567" w14:textId="77777777" w:rsidR="00C2318B" w:rsidRPr="00C63CBA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53DDD99" w14:textId="77777777" w:rsidR="00C2318B" w:rsidRPr="00C63CBA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C63CBA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516AFB24" w14:textId="77777777" w:rsidR="00C2318B" w:rsidRPr="00C63CBA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03175A3" w14:textId="77777777" w:rsidR="00C2318B" w:rsidRPr="00C63CBA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CBA"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547AB4B9" w14:textId="77777777" w:rsidR="00C2318B" w:rsidRPr="00C63CBA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CBA"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0273F421" w14:textId="77777777" w:rsidR="00C2318B" w:rsidRPr="00C63CBA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CBA"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 w:rsidRPr="00C63CBA"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C63CBA" w14:paraId="3F76D0A5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217F3F90" w14:textId="77777777" w:rsidR="00C2318B" w:rsidRPr="00C63CBA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29B64DEE" w14:textId="77777777" w:rsidR="00C2318B" w:rsidRPr="00C63CBA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1D87C66" w14:textId="77777777" w:rsidR="00C2318B" w:rsidRPr="00C63CBA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79294631" w14:textId="77777777" w:rsidR="00C2318B" w:rsidRPr="00C63CBA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C2F13BF" w14:textId="77777777" w:rsidR="00025386" w:rsidRPr="00C63CBA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155D01" w14:textId="77777777" w:rsidR="00025386" w:rsidRPr="00C63CBA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3CBA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C63CBA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 w:rsidRPr="00C63CBA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C63CBA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F9DC84D" w14:textId="77777777" w:rsidR="00025386" w:rsidRPr="00C63CBA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 w:rsidRPr="00C63CBA">
        <w:rPr>
          <w:rFonts w:ascii="Times New Roman" w:hAnsi="Times New Roman"/>
          <w:sz w:val="24"/>
          <w:u w:val="dotted"/>
        </w:rPr>
        <w:tab/>
      </w:r>
      <w:r w:rsidRPr="00C63CBA">
        <w:rPr>
          <w:rFonts w:ascii="Times New Roman" w:hAnsi="Times New Roman"/>
          <w:sz w:val="24"/>
        </w:rPr>
        <w:t xml:space="preserve"> dnia </w:t>
      </w:r>
      <w:r w:rsidRPr="00C63CBA">
        <w:rPr>
          <w:rFonts w:ascii="Times New Roman" w:hAnsi="Times New Roman"/>
          <w:sz w:val="24"/>
          <w:u w:val="dotted"/>
        </w:rPr>
        <w:tab/>
      </w:r>
      <w:r w:rsidRPr="00C63CBA">
        <w:rPr>
          <w:rFonts w:ascii="Times New Roman" w:hAnsi="Times New Roman"/>
          <w:sz w:val="24"/>
        </w:rPr>
        <w:tab/>
      </w:r>
      <w:r w:rsidRPr="00C63CBA">
        <w:rPr>
          <w:rFonts w:ascii="Times New Roman" w:hAnsi="Times New Roman"/>
          <w:sz w:val="24"/>
          <w:u w:val="dotted"/>
        </w:rPr>
        <w:tab/>
      </w:r>
    </w:p>
    <w:p w14:paraId="431A231D" w14:textId="77777777" w:rsidR="00025386" w:rsidRPr="00C63CBA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C63CBA">
        <w:rPr>
          <w:rFonts w:ascii="Times New Roman" w:hAnsi="Times New Roman"/>
          <w:sz w:val="24"/>
          <w:vertAlign w:val="superscript"/>
        </w:rPr>
        <w:t xml:space="preserve">podpis osoby uprawnionej do składania oświadczeń </w:t>
      </w:r>
      <w:bookmarkStart w:id="0" w:name="_GoBack"/>
      <w:bookmarkEnd w:id="0"/>
      <w:r w:rsidRPr="00C63CBA">
        <w:rPr>
          <w:rFonts w:ascii="Times New Roman" w:hAnsi="Times New Roman"/>
          <w:sz w:val="24"/>
          <w:vertAlign w:val="superscript"/>
        </w:rPr>
        <w:t>woli w imieniu Wykonawcy</w:t>
      </w:r>
    </w:p>
    <w:sectPr w:rsidR="00025386" w:rsidRPr="00C63CBA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425F56" w14:textId="77777777" w:rsidR="00012467" w:rsidRDefault="00012467" w:rsidP="00025386">
      <w:pPr>
        <w:spacing w:after="0" w:line="240" w:lineRule="auto"/>
      </w:pPr>
      <w:r>
        <w:separator/>
      </w:r>
    </w:p>
  </w:endnote>
  <w:endnote w:type="continuationSeparator" w:id="0">
    <w:p w14:paraId="06277DC5" w14:textId="77777777" w:rsidR="00012467" w:rsidRDefault="0001246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028DDE" w14:textId="77777777" w:rsidR="00261CA1" w:rsidRDefault="00261C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B3FE88" w14:textId="124522D8" w:rsidR="00025386" w:rsidRDefault="00621F1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F4A7484" wp14:editId="2D0ACC1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6A3335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2B38630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D3CB3A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6C8D09" w14:textId="77777777" w:rsidR="00261CA1" w:rsidRDefault="00261C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BB072F" w14:textId="77777777" w:rsidR="00012467" w:rsidRDefault="00012467" w:rsidP="00025386">
      <w:pPr>
        <w:spacing w:after="0" w:line="240" w:lineRule="auto"/>
      </w:pPr>
      <w:r>
        <w:separator/>
      </w:r>
    </w:p>
  </w:footnote>
  <w:footnote w:type="continuationSeparator" w:id="0">
    <w:p w14:paraId="52BE4744" w14:textId="77777777" w:rsidR="00012467" w:rsidRDefault="0001246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3639DE" w14:textId="77777777" w:rsidR="00261CA1" w:rsidRDefault="00261C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3A333" w14:textId="77777777" w:rsidR="00261CA1" w:rsidRDefault="00261C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0BB81E" w14:textId="77777777" w:rsidR="00261CA1" w:rsidRDefault="00261C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467"/>
    <w:rsid w:val="00012467"/>
    <w:rsid w:val="00025386"/>
    <w:rsid w:val="0005738F"/>
    <w:rsid w:val="001C2314"/>
    <w:rsid w:val="00261CA1"/>
    <w:rsid w:val="004E2B1B"/>
    <w:rsid w:val="005624D8"/>
    <w:rsid w:val="006179E7"/>
    <w:rsid w:val="00621F1B"/>
    <w:rsid w:val="008F2498"/>
    <w:rsid w:val="009B09E9"/>
    <w:rsid w:val="00A56A6F"/>
    <w:rsid w:val="00AD38B5"/>
    <w:rsid w:val="00C2318B"/>
    <w:rsid w:val="00C63CBA"/>
    <w:rsid w:val="00D55FC4"/>
    <w:rsid w:val="00E8551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811FA7E"/>
  <w15:chartTrackingRefBased/>
  <w15:docId w15:val="{A088D704-1DB9-4138-B425-58812E47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5</cp:revision>
  <cp:lastPrinted>2022-08-24T09:39:00Z</cp:lastPrinted>
  <dcterms:created xsi:type="dcterms:W3CDTF">2022-08-03T10:20:00Z</dcterms:created>
  <dcterms:modified xsi:type="dcterms:W3CDTF">2022-08-24T09:39:00Z</dcterms:modified>
</cp:coreProperties>
</file>