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6D247CB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D84F8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108E4744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</w:rPr>
      </w:pPr>
    </w:p>
    <w:p w14:paraId="5EFADFBD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6D23E6E8" w:rsidR="00E40A3C" w:rsidRDefault="00E40A3C" w:rsidP="00175B03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A36675" w:rsidRPr="00A36675">
        <w:rPr>
          <w:b/>
          <w:sz w:val="22"/>
          <w:szCs w:val="22"/>
        </w:rPr>
        <w:t>Szkolenie certyfikowane: Six Sigma Green Belt i Six Sigma Black Belt dla nauczycieli akademickich w ramach projektu POWR.03.05.00-00-00-Z309/18 - KC-zp.272-469/22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8321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843"/>
        <w:gridCol w:w="2126"/>
      </w:tblGrid>
      <w:tr w:rsidR="003D7F63" w:rsidRPr="00175B03" w14:paraId="48785F38" w14:textId="17786C2C" w:rsidTr="003D7F63">
        <w:trPr>
          <w:cantSplit/>
          <w:trHeight w:val="680"/>
        </w:trPr>
        <w:tc>
          <w:tcPr>
            <w:tcW w:w="633" w:type="dxa"/>
            <w:vAlign w:val="center"/>
          </w:tcPr>
          <w:p w14:paraId="48BDBA12" w14:textId="0522B02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42AB7A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Przedmiot usługi</w:t>
            </w:r>
            <w:r w:rsidRPr="00175B03">
              <w:rPr>
                <w:rStyle w:val="Odwoanieprzypisudolnego"/>
                <w:b/>
              </w:rPr>
              <w:footnoteReference w:id="1"/>
            </w:r>
            <w:r w:rsidRPr="00175B03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14:paraId="486688B8" w14:textId="77777777" w:rsidR="003D7F63" w:rsidRPr="002705F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 xml:space="preserve">Data </w:t>
            </w:r>
          </w:p>
          <w:p w14:paraId="51D71A46" w14:textId="2097CC5E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>wykonania</w:t>
            </w:r>
          </w:p>
        </w:tc>
        <w:tc>
          <w:tcPr>
            <w:tcW w:w="2126" w:type="dxa"/>
          </w:tcPr>
          <w:p w14:paraId="46F53F8E" w14:textId="77777777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 xml:space="preserve">Odbiorca usługi </w:t>
            </w:r>
          </w:p>
          <w:p w14:paraId="01DAA0A4" w14:textId="49940CD1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(nazwa, adres)</w:t>
            </w:r>
          </w:p>
        </w:tc>
      </w:tr>
      <w:tr w:rsidR="003D7F63" w:rsidRPr="00175B03" w14:paraId="21D5C273" w14:textId="3B516016" w:rsidTr="003D7F63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2</w:t>
            </w:r>
          </w:p>
        </w:tc>
        <w:tc>
          <w:tcPr>
            <w:tcW w:w="1843" w:type="dxa"/>
          </w:tcPr>
          <w:p w14:paraId="61295B5F" w14:textId="59BD04A4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3BE001CA" w14:textId="04E90468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4</w:t>
            </w:r>
          </w:p>
        </w:tc>
      </w:tr>
      <w:tr w:rsidR="003D7F63" w:rsidRPr="00175B03" w14:paraId="7B668A21" w14:textId="1BB16C0A" w:rsidTr="007E2AAB">
        <w:trPr>
          <w:cantSplit/>
          <w:trHeight w:val="472"/>
        </w:trPr>
        <w:tc>
          <w:tcPr>
            <w:tcW w:w="633" w:type="dxa"/>
          </w:tcPr>
          <w:p w14:paraId="20918BA6" w14:textId="5E670626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1</w:t>
            </w:r>
          </w:p>
        </w:tc>
        <w:tc>
          <w:tcPr>
            <w:tcW w:w="3719" w:type="dxa"/>
          </w:tcPr>
          <w:p w14:paraId="0ABA644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0AA718EE" w14:textId="624EF92F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34158EBE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08A8451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98C3FD5" w14:textId="5D02D23E" w:rsidTr="007E2AAB">
        <w:trPr>
          <w:cantSplit/>
          <w:trHeight w:val="536"/>
        </w:trPr>
        <w:tc>
          <w:tcPr>
            <w:tcW w:w="633" w:type="dxa"/>
          </w:tcPr>
          <w:p w14:paraId="27CE183D" w14:textId="3163C2F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2</w:t>
            </w:r>
          </w:p>
        </w:tc>
        <w:tc>
          <w:tcPr>
            <w:tcW w:w="3719" w:type="dxa"/>
          </w:tcPr>
          <w:p w14:paraId="7011FC8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2884A691" w14:textId="2BA4E5D6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59CF1299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04884EB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56E1D96" w14:textId="091FFBFF" w:rsidTr="007E2AAB">
        <w:trPr>
          <w:cantSplit/>
          <w:trHeight w:val="430"/>
        </w:trPr>
        <w:tc>
          <w:tcPr>
            <w:tcW w:w="633" w:type="dxa"/>
          </w:tcPr>
          <w:p w14:paraId="5C7026C9" w14:textId="5B3A309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3</w:t>
            </w:r>
          </w:p>
        </w:tc>
        <w:tc>
          <w:tcPr>
            <w:tcW w:w="3719" w:type="dxa"/>
          </w:tcPr>
          <w:p w14:paraId="1198F5D0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558CE428" w14:textId="7D110926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1931E626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B132A33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0434A910" w14:textId="77777777" w:rsidTr="007E2AAB">
        <w:trPr>
          <w:cantSplit/>
          <w:trHeight w:val="509"/>
        </w:trPr>
        <w:tc>
          <w:tcPr>
            <w:tcW w:w="633" w:type="dxa"/>
          </w:tcPr>
          <w:p w14:paraId="11076496" w14:textId="73467286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4</w:t>
            </w:r>
          </w:p>
        </w:tc>
        <w:tc>
          <w:tcPr>
            <w:tcW w:w="3719" w:type="dxa"/>
          </w:tcPr>
          <w:p w14:paraId="05653911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63AA960C" w14:textId="341ADB8B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3A678B4A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31577BC9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A36675" w:rsidRPr="00175B03" w14:paraId="4E930754" w14:textId="77777777" w:rsidTr="007E2AAB">
        <w:trPr>
          <w:cantSplit/>
          <w:trHeight w:val="417"/>
        </w:trPr>
        <w:tc>
          <w:tcPr>
            <w:tcW w:w="633" w:type="dxa"/>
          </w:tcPr>
          <w:p w14:paraId="4BCEE9C7" w14:textId="15241BCD" w:rsidR="00A36675" w:rsidRPr="00175B03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3719" w:type="dxa"/>
          </w:tcPr>
          <w:p w14:paraId="5BEB4D76" w14:textId="77777777" w:rsidR="00A36675" w:rsidRDefault="00A36675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6D077D5C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36115ED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A36675" w:rsidRPr="00175B03" w14:paraId="16D18544" w14:textId="77777777" w:rsidTr="007E2AAB">
        <w:trPr>
          <w:cantSplit/>
          <w:trHeight w:val="395"/>
        </w:trPr>
        <w:tc>
          <w:tcPr>
            <w:tcW w:w="633" w:type="dxa"/>
          </w:tcPr>
          <w:p w14:paraId="60CDE89A" w14:textId="39714726" w:rsidR="00A36675" w:rsidRPr="00175B03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3719" w:type="dxa"/>
          </w:tcPr>
          <w:p w14:paraId="56614F2F" w14:textId="77777777" w:rsidR="00A36675" w:rsidRDefault="00A36675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6E27A5D9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21265A1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A36675" w:rsidRPr="00175B03" w14:paraId="3B777A94" w14:textId="77777777" w:rsidTr="007E2AAB">
        <w:trPr>
          <w:cantSplit/>
          <w:trHeight w:val="428"/>
        </w:trPr>
        <w:tc>
          <w:tcPr>
            <w:tcW w:w="633" w:type="dxa"/>
          </w:tcPr>
          <w:p w14:paraId="07F8AB8D" w14:textId="49C36208" w:rsidR="00A36675" w:rsidRPr="00175B03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3719" w:type="dxa"/>
          </w:tcPr>
          <w:p w14:paraId="69D9FB44" w14:textId="77777777" w:rsidR="00A36675" w:rsidRDefault="00A36675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6A893EA3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E34D260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A36675" w:rsidRPr="00175B03" w14:paraId="0EDE6F60" w14:textId="77777777" w:rsidTr="007E2AAB">
        <w:trPr>
          <w:cantSplit/>
          <w:trHeight w:val="392"/>
        </w:trPr>
        <w:tc>
          <w:tcPr>
            <w:tcW w:w="633" w:type="dxa"/>
          </w:tcPr>
          <w:p w14:paraId="56E42378" w14:textId="6794B5F4" w:rsidR="00A36675" w:rsidRPr="00175B03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3719" w:type="dxa"/>
          </w:tcPr>
          <w:p w14:paraId="09319760" w14:textId="77777777" w:rsidR="00A36675" w:rsidRDefault="00A36675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4E88FD1D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7863270F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A36675" w:rsidRPr="00175B03" w14:paraId="4549ADC4" w14:textId="77777777" w:rsidTr="007E2AAB">
        <w:trPr>
          <w:cantSplit/>
          <w:trHeight w:val="413"/>
        </w:trPr>
        <w:tc>
          <w:tcPr>
            <w:tcW w:w="633" w:type="dxa"/>
          </w:tcPr>
          <w:p w14:paraId="3A857B74" w14:textId="4F1544CE" w:rsidR="00A36675" w:rsidRPr="00175B03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3719" w:type="dxa"/>
          </w:tcPr>
          <w:p w14:paraId="2DDDF219" w14:textId="77777777" w:rsidR="00A36675" w:rsidRDefault="00A36675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369D8492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3F3A68F" w14:textId="77777777" w:rsidR="00A36675" w:rsidRPr="00175B03" w:rsidRDefault="00A36675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E2AAB" w:rsidRPr="00175B03" w14:paraId="44C3FD60" w14:textId="77777777" w:rsidTr="007E2AAB">
        <w:trPr>
          <w:cantSplit/>
          <w:trHeight w:val="419"/>
        </w:trPr>
        <w:tc>
          <w:tcPr>
            <w:tcW w:w="633" w:type="dxa"/>
          </w:tcPr>
          <w:p w14:paraId="6DCB2A03" w14:textId="7129D474" w:rsidR="007E2AAB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3719" w:type="dxa"/>
          </w:tcPr>
          <w:p w14:paraId="2617A58F" w14:textId="77777777" w:rsidR="007E2AAB" w:rsidRDefault="007E2AAB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74372B26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37F4699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E2AAB" w:rsidRPr="00175B03" w14:paraId="324ED734" w14:textId="77777777" w:rsidTr="007E2AAB">
        <w:trPr>
          <w:cantSplit/>
          <w:trHeight w:val="419"/>
        </w:trPr>
        <w:tc>
          <w:tcPr>
            <w:tcW w:w="633" w:type="dxa"/>
          </w:tcPr>
          <w:p w14:paraId="4E215C21" w14:textId="511C4E29" w:rsidR="007E2AAB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3719" w:type="dxa"/>
          </w:tcPr>
          <w:p w14:paraId="70D83979" w14:textId="77777777" w:rsidR="007E2AAB" w:rsidRDefault="007E2AAB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3221CED8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608FFEC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E2AAB" w:rsidRPr="00175B03" w14:paraId="53C6DD6E" w14:textId="77777777" w:rsidTr="007E2AAB">
        <w:trPr>
          <w:cantSplit/>
          <w:trHeight w:val="419"/>
        </w:trPr>
        <w:tc>
          <w:tcPr>
            <w:tcW w:w="633" w:type="dxa"/>
          </w:tcPr>
          <w:p w14:paraId="01D0804F" w14:textId="099281F9" w:rsidR="007E2AAB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3719" w:type="dxa"/>
          </w:tcPr>
          <w:p w14:paraId="36D709A7" w14:textId="77777777" w:rsidR="007E2AAB" w:rsidRDefault="007E2AAB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729A12ED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1BD4F4FA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E2AAB" w:rsidRPr="00175B03" w14:paraId="75025F2F" w14:textId="77777777" w:rsidTr="007E2AAB">
        <w:trPr>
          <w:cantSplit/>
          <w:trHeight w:val="419"/>
        </w:trPr>
        <w:tc>
          <w:tcPr>
            <w:tcW w:w="633" w:type="dxa"/>
          </w:tcPr>
          <w:p w14:paraId="10418C8B" w14:textId="5500C345" w:rsidR="007E2AAB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3719" w:type="dxa"/>
          </w:tcPr>
          <w:p w14:paraId="3DB96CBD" w14:textId="77777777" w:rsidR="007E2AAB" w:rsidRDefault="007E2AAB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0D8D6A00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5284597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E2AAB" w:rsidRPr="00175B03" w14:paraId="0FCA4E18" w14:textId="77777777" w:rsidTr="007E2AAB">
        <w:trPr>
          <w:cantSplit/>
          <w:trHeight w:val="419"/>
        </w:trPr>
        <w:tc>
          <w:tcPr>
            <w:tcW w:w="633" w:type="dxa"/>
          </w:tcPr>
          <w:p w14:paraId="25492C69" w14:textId="31EF770D" w:rsidR="007E2AAB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3719" w:type="dxa"/>
          </w:tcPr>
          <w:p w14:paraId="033980D4" w14:textId="77777777" w:rsidR="007E2AAB" w:rsidRDefault="007E2AAB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500FFFD5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10D67EC7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E2AAB" w:rsidRPr="00175B03" w14:paraId="19F9B430" w14:textId="77777777" w:rsidTr="007E2AAB">
        <w:trPr>
          <w:cantSplit/>
          <w:trHeight w:val="419"/>
        </w:trPr>
        <w:tc>
          <w:tcPr>
            <w:tcW w:w="633" w:type="dxa"/>
          </w:tcPr>
          <w:p w14:paraId="6CDE5FD0" w14:textId="6B79E50A" w:rsidR="007E2AAB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3719" w:type="dxa"/>
          </w:tcPr>
          <w:p w14:paraId="2A0EB091" w14:textId="77777777" w:rsidR="007E2AAB" w:rsidRDefault="007E2AAB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109863D9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413B4603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E2AAB" w:rsidRPr="00175B03" w14:paraId="524C8DE9" w14:textId="77777777" w:rsidTr="007E2AAB">
        <w:trPr>
          <w:cantSplit/>
          <w:trHeight w:val="419"/>
        </w:trPr>
        <w:tc>
          <w:tcPr>
            <w:tcW w:w="633" w:type="dxa"/>
          </w:tcPr>
          <w:p w14:paraId="56AB0580" w14:textId="4F6A7202" w:rsidR="007E2AAB" w:rsidRDefault="007E2AAB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3719" w:type="dxa"/>
          </w:tcPr>
          <w:p w14:paraId="79FEEF5D" w14:textId="77777777" w:rsidR="007E2AAB" w:rsidRDefault="007E2AAB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4431CA41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4529090A" w14:textId="77777777" w:rsidR="007E2AAB" w:rsidRPr="00175B03" w:rsidRDefault="007E2AA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14:paraId="0C55EA94" w14:textId="77777777" w:rsidR="00175B03" w:rsidRDefault="00175B03" w:rsidP="00175B03">
      <w:pPr>
        <w:jc w:val="both"/>
        <w:rPr>
          <w:sz w:val="18"/>
          <w:szCs w:val="18"/>
        </w:rPr>
      </w:pPr>
    </w:p>
    <w:p w14:paraId="7E958AB4" w14:textId="77777777" w:rsidR="0095214F" w:rsidRPr="0095214F" w:rsidRDefault="00175B03" w:rsidP="0095214F">
      <w:pPr>
        <w:jc w:val="both"/>
        <w:rPr>
          <w:sz w:val="18"/>
          <w:szCs w:val="18"/>
        </w:rPr>
      </w:pPr>
      <w:r w:rsidRPr="00175B03">
        <w:rPr>
          <w:sz w:val="18"/>
          <w:szCs w:val="18"/>
        </w:rPr>
        <w:t xml:space="preserve">Zamawiający uzna wyżej wymieniony warunek za spełniony, jeżeli Wykonawca wykaże, że w okresie ostatnich </w:t>
      </w:r>
      <w:r w:rsidR="00A36675">
        <w:rPr>
          <w:sz w:val="18"/>
          <w:szCs w:val="18"/>
        </w:rPr>
        <w:t>5</w:t>
      </w:r>
      <w:r w:rsidRPr="00175B03">
        <w:rPr>
          <w:sz w:val="18"/>
          <w:szCs w:val="18"/>
        </w:rPr>
        <w:t xml:space="preserve"> lat przed upływem terminu składania ofert, a jeżeli okres prowadzenia działalności jest krótszy – w tym okresie, należycie zrealizował </w:t>
      </w:r>
      <w:r w:rsidR="0095214F" w:rsidRPr="0095214F">
        <w:rPr>
          <w:sz w:val="18"/>
          <w:szCs w:val="18"/>
        </w:rPr>
        <w:t xml:space="preserve">należycie wykonał: </w:t>
      </w:r>
    </w:p>
    <w:p w14:paraId="49F71560" w14:textId="77777777" w:rsidR="0095214F" w:rsidRPr="0095214F" w:rsidRDefault="0095214F" w:rsidP="0095214F">
      <w:pPr>
        <w:jc w:val="both"/>
        <w:rPr>
          <w:sz w:val="18"/>
          <w:szCs w:val="18"/>
        </w:rPr>
      </w:pPr>
      <w:r w:rsidRPr="0095214F">
        <w:rPr>
          <w:sz w:val="18"/>
          <w:szCs w:val="18"/>
        </w:rPr>
        <w:t>co najmniej:</w:t>
      </w:r>
    </w:p>
    <w:p w14:paraId="26FBD2A0" w14:textId="5B0CB0A8" w:rsidR="0095214F" w:rsidRPr="0095214F" w:rsidRDefault="0095214F" w:rsidP="0095214F">
      <w:pPr>
        <w:jc w:val="both"/>
        <w:rPr>
          <w:sz w:val="18"/>
          <w:szCs w:val="18"/>
        </w:rPr>
      </w:pPr>
      <w:r w:rsidRPr="0095214F">
        <w:rPr>
          <w:sz w:val="18"/>
          <w:szCs w:val="18"/>
        </w:rPr>
        <w:t xml:space="preserve">- </w:t>
      </w:r>
      <w:r>
        <w:rPr>
          <w:sz w:val="18"/>
          <w:szCs w:val="18"/>
        </w:rPr>
        <w:t>1</w:t>
      </w:r>
      <w:r w:rsidRPr="0095214F">
        <w:rPr>
          <w:sz w:val="18"/>
          <w:szCs w:val="18"/>
        </w:rPr>
        <w:t xml:space="preserve">0 certyfikowanych </w:t>
      </w:r>
      <w:r w:rsidR="00644D76">
        <w:rPr>
          <w:bCs/>
          <w:iCs/>
          <w:color w:val="000000"/>
          <w:lang w:eastAsia="zh-CN"/>
        </w:rPr>
        <w:t>stacjonarnych</w:t>
      </w:r>
      <w:r w:rsidR="00644D76">
        <w:rPr>
          <w:bCs/>
          <w:iCs/>
          <w:color w:val="000000"/>
          <w:lang w:eastAsia="zh-CN"/>
        </w:rPr>
        <w:t xml:space="preserve"> </w:t>
      </w:r>
      <w:r w:rsidRPr="0095214F">
        <w:rPr>
          <w:sz w:val="18"/>
          <w:szCs w:val="18"/>
        </w:rPr>
        <w:t>szkoleń na poziomie Green Belt oraz</w:t>
      </w:r>
    </w:p>
    <w:p w14:paraId="77F62E6D" w14:textId="41A3A06C" w:rsidR="00E40A3C" w:rsidRPr="00175B03" w:rsidRDefault="0095214F" w:rsidP="0095214F">
      <w:pPr>
        <w:jc w:val="both"/>
        <w:rPr>
          <w:sz w:val="18"/>
          <w:szCs w:val="18"/>
        </w:rPr>
      </w:pPr>
      <w:r w:rsidRPr="0095214F">
        <w:rPr>
          <w:sz w:val="18"/>
          <w:szCs w:val="18"/>
        </w:rPr>
        <w:lastRenderedPageBreak/>
        <w:t xml:space="preserve">- </w:t>
      </w:r>
      <w:r>
        <w:rPr>
          <w:sz w:val="18"/>
          <w:szCs w:val="18"/>
        </w:rPr>
        <w:t>5</w:t>
      </w:r>
      <w:r w:rsidRPr="0095214F">
        <w:rPr>
          <w:sz w:val="18"/>
          <w:szCs w:val="18"/>
        </w:rPr>
        <w:t xml:space="preserve">  certyfikowanych</w:t>
      </w:r>
      <w:r w:rsidR="00644D76">
        <w:rPr>
          <w:sz w:val="18"/>
          <w:szCs w:val="18"/>
        </w:rPr>
        <w:t xml:space="preserve"> </w:t>
      </w:r>
      <w:r w:rsidR="00644D76">
        <w:rPr>
          <w:bCs/>
          <w:iCs/>
          <w:color w:val="000000"/>
          <w:lang w:eastAsia="zh-CN"/>
        </w:rPr>
        <w:t>stacjonarnych</w:t>
      </w:r>
      <w:r w:rsidRPr="0095214F">
        <w:rPr>
          <w:sz w:val="18"/>
          <w:szCs w:val="18"/>
        </w:rPr>
        <w:t xml:space="preserve"> szkoleń na poziomie Black Belt</w:t>
      </w:r>
      <w:r w:rsidR="00175B03" w:rsidRPr="00175B03">
        <w:rPr>
          <w:sz w:val="18"/>
          <w:szCs w:val="18"/>
        </w:rPr>
        <w:t>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2753E" w14:textId="77777777" w:rsidR="00CC2850" w:rsidRDefault="00CC2850">
      <w:r>
        <w:separator/>
      </w:r>
    </w:p>
  </w:endnote>
  <w:endnote w:type="continuationSeparator" w:id="0">
    <w:p w14:paraId="1A620AA1" w14:textId="77777777" w:rsidR="00CC2850" w:rsidRDefault="00CC2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20D48" w14:textId="77777777" w:rsidR="00CC2850" w:rsidRDefault="00CC2850">
      <w:r>
        <w:separator/>
      </w:r>
    </w:p>
  </w:footnote>
  <w:footnote w:type="continuationSeparator" w:id="0">
    <w:p w14:paraId="0DA25546" w14:textId="77777777" w:rsidR="00CC2850" w:rsidRDefault="00CC2850">
      <w:r>
        <w:continuationSeparator/>
      </w:r>
    </w:p>
  </w:footnote>
  <w:footnote w:id="1">
    <w:p w14:paraId="2D6EB44F" w14:textId="3954446D" w:rsidR="003D7F63" w:rsidRDefault="003D7F63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55B1"/>
    <w:rsid w:val="00175B03"/>
    <w:rsid w:val="001C3694"/>
    <w:rsid w:val="00210E8E"/>
    <w:rsid w:val="002705F3"/>
    <w:rsid w:val="00276C10"/>
    <w:rsid w:val="00361EEE"/>
    <w:rsid w:val="00380A13"/>
    <w:rsid w:val="003D7F63"/>
    <w:rsid w:val="005136B3"/>
    <w:rsid w:val="00561097"/>
    <w:rsid w:val="00621A2F"/>
    <w:rsid w:val="00644D76"/>
    <w:rsid w:val="006727F5"/>
    <w:rsid w:val="006C357F"/>
    <w:rsid w:val="006D67F3"/>
    <w:rsid w:val="00702A72"/>
    <w:rsid w:val="00707683"/>
    <w:rsid w:val="00796413"/>
    <w:rsid w:val="007E2AAB"/>
    <w:rsid w:val="007F7B24"/>
    <w:rsid w:val="008209FE"/>
    <w:rsid w:val="00872550"/>
    <w:rsid w:val="008B02BB"/>
    <w:rsid w:val="0095214F"/>
    <w:rsid w:val="00962838"/>
    <w:rsid w:val="009B7E62"/>
    <w:rsid w:val="009C0AFF"/>
    <w:rsid w:val="00A12E45"/>
    <w:rsid w:val="00A36675"/>
    <w:rsid w:val="00A40AE7"/>
    <w:rsid w:val="00A54C7C"/>
    <w:rsid w:val="00A77E1B"/>
    <w:rsid w:val="00A91C25"/>
    <w:rsid w:val="00A9350F"/>
    <w:rsid w:val="00B025EC"/>
    <w:rsid w:val="00BA2421"/>
    <w:rsid w:val="00BB6F4B"/>
    <w:rsid w:val="00C049BA"/>
    <w:rsid w:val="00C254C7"/>
    <w:rsid w:val="00C34B2E"/>
    <w:rsid w:val="00C7737A"/>
    <w:rsid w:val="00CA5EC4"/>
    <w:rsid w:val="00CC2850"/>
    <w:rsid w:val="00D11BC3"/>
    <w:rsid w:val="00D76928"/>
    <w:rsid w:val="00D84F87"/>
    <w:rsid w:val="00DD5BF2"/>
    <w:rsid w:val="00E13954"/>
    <w:rsid w:val="00E40A3C"/>
    <w:rsid w:val="00E966E9"/>
    <w:rsid w:val="00EA0362"/>
    <w:rsid w:val="00EC2036"/>
    <w:rsid w:val="00EE509A"/>
    <w:rsid w:val="00F213FB"/>
    <w:rsid w:val="00F8344F"/>
    <w:rsid w:val="00F8605B"/>
    <w:rsid w:val="00FC0C79"/>
    <w:rsid w:val="00FD0CB6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6</cp:revision>
  <cp:lastPrinted>2021-11-17T11:43:00Z</cp:lastPrinted>
  <dcterms:created xsi:type="dcterms:W3CDTF">2022-08-26T09:01:00Z</dcterms:created>
  <dcterms:modified xsi:type="dcterms:W3CDTF">2022-09-01T11:01:00Z</dcterms:modified>
</cp:coreProperties>
</file>