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75EE3" w:rsidRPr="00575EE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C34852" w:rsidRDefault="00C34852" w:rsidP="00C3485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C34852" w:rsidRDefault="00C34852" w:rsidP="00C3485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C34852" w:rsidRDefault="009475A8" w:rsidP="00C3485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podniesienie posiadanej licencji oprogramowania </w:t>
      </w:r>
      <w:proofErr w:type="spellStart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>VMware</w:t>
      </w:r>
      <w:proofErr w:type="spellEnd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>vSphere</w:t>
      </w:r>
      <w:proofErr w:type="spellEnd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="00D5608D">
        <w:rPr>
          <w:rFonts w:ascii="Arial" w:eastAsia="Times New Roman" w:hAnsi="Arial" w:cs="Arial"/>
          <w:b/>
          <w:sz w:val="20"/>
          <w:szCs w:val="20"/>
          <w:lang w:eastAsia="pl-PL"/>
        </w:rPr>
        <w:t>odnowienie</w:t>
      </w:r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bookmarkStart w:id="0" w:name="_GoBack"/>
      <w:bookmarkEnd w:id="0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wsparcia technicznego producenta dla rozwiązania „Data </w:t>
      </w:r>
      <w:proofErr w:type="spellStart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>Protection</w:t>
      </w:r>
      <w:proofErr w:type="spellEnd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Suite for </w:t>
      </w:r>
      <w:proofErr w:type="spellStart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>VMware</w:t>
      </w:r>
      <w:proofErr w:type="spellEnd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>” oraz „</w:t>
      </w:r>
      <w:proofErr w:type="spellStart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>DataDomain</w:t>
      </w:r>
      <w:proofErr w:type="spellEnd"/>
      <w:r w:rsidR="005F5477" w:rsidRPr="005F54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3300”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="00C34852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C348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C3485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="00C34852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C34852" w:rsidRDefault="00C34852" w:rsidP="00C3485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34852" w:rsidRDefault="00C34852" w:rsidP="00C3485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C34852" w:rsidRDefault="00C34852" w:rsidP="00C3485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C34852" w:rsidRDefault="00C34852" w:rsidP="00C3485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1" w:name="_Hlk102995589"/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vertAlign w:val="superscript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vertAlign w:val="superscript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C34852" w:rsidRDefault="00C34852" w:rsidP="00C34852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C34852" w:rsidRDefault="00C34852" w:rsidP="00C34852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C34852" w:rsidRDefault="00C34852" w:rsidP="00C34852">
      <w:pPr>
        <w:pStyle w:val="Akapitzlist"/>
        <w:widowControl w:val="0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bookmarkStart w:id="2" w:name="_Hlk102995526"/>
      <w:bookmarkEnd w:id="1"/>
      <w:r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bookmarkEnd w:id="2"/>
    <w:p w:rsidR="00C34852" w:rsidRPr="00C34852" w:rsidRDefault="00C34852" w:rsidP="00C34852">
      <w:pPr>
        <w:widowControl w:val="0"/>
        <w:spacing w:before="240" w:after="24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34852">
        <w:rPr>
          <w:rFonts w:ascii="Arial" w:eastAsia="Times New Roman" w:hAnsi="Arial" w:cs="Arial"/>
          <w:b/>
          <w:sz w:val="20"/>
          <w:szCs w:val="20"/>
          <w:highlight w:val="lightGray"/>
          <w:lang w:eastAsia="pl-PL"/>
        </w:rPr>
        <w:t>OŚWIADCZENIE DOTYCZĄCE PODANYCH INFORMACJI:</w:t>
      </w:r>
    </w:p>
    <w:p w:rsidR="00C34852" w:rsidRDefault="00C34852" w:rsidP="00C3485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C34852" w:rsidRDefault="00C34852" w:rsidP="00C3485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C34852" w:rsidRDefault="00C34852" w:rsidP="00C3485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C34852" w:rsidRDefault="00C34852" w:rsidP="00C3485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C34852" w:rsidRDefault="00C34852" w:rsidP="00C3485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34852" w:rsidRDefault="00C34852" w:rsidP="00C3485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C34852" w:rsidRDefault="00C34852" w:rsidP="00C34852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C34852" w:rsidRDefault="00C34852" w:rsidP="00C34852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C34852" w:rsidRDefault="00C34852" w:rsidP="00C34852"/>
    <w:p w:rsidR="00C34852" w:rsidRDefault="00C34852" w:rsidP="00C34852"/>
    <w:p w:rsidR="00C34852" w:rsidRDefault="00C34852" w:rsidP="00C34852"/>
    <w:p w:rsidR="00C34852" w:rsidRDefault="00C34852" w:rsidP="00C34852">
      <w:pPr>
        <w:spacing w:after="0" w:line="360" w:lineRule="auto"/>
        <w:ind w:left="720"/>
        <w:contextualSpacing/>
        <w:jc w:val="both"/>
      </w:pPr>
    </w:p>
    <w:p w:rsidR="005103B9" w:rsidRPr="009475A8" w:rsidRDefault="005103B9" w:rsidP="00C34852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452E" w:rsidRDefault="004C452E" w:rsidP="0038231F">
      <w:pPr>
        <w:spacing w:after="0" w:line="240" w:lineRule="auto"/>
      </w:pPr>
      <w:r>
        <w:separator/>
      </w:r>
    </w:p>
  </w:endnote>
  <w:endnote w:type="continuationSeparator" w:id="0">
    <w:p w:rsidR="004C452E" w:rsidRDefault="004C45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EE3" w:rsidRDefault="00575E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EE3" w:rsidRDefault="00575E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452E" w:rsidRDefault="004C452E" w:rsidP="0038231F">
      <w:pPr>
        <w:spacing w:after="0" w:line="240" w:lineRule="auto"/>
      </w:pPr>
      <w:r>
        <w:separator/>
      </w:r>
    </w:p>
  </w:footnote>
  <w:footnote w:type="continuationSeparator" w:id="0">
    <w:p w:rsidR="004C452E" w:rsidRDefault="004C452E" w:rsidP="0038231F">
      <w:pPr>
        <w:spacing w:after="0" w:line="240" w:lineRule="auto"/>
      </w:pPr>
      <w:r>
        <w:continuationSeparator/>
      </w:r>
    </w:p>
  </w:footnote>
  <w:footnote w:id="1">
    <w:p w:rsidR="00C34852" w:rsidRDefault="00C34852" w:rsidP="00C3485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C34852" w:rsidRDefault="00C34852" w:rsidP="00C3485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EE3" w:rsidRDefault="00575E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EE3" w:rsidRDefault="00575E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5EE3" w:rsidRDefault="00575E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3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373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52E"/>
    <w:rsid w:val="004C4854"/>
    <w:rsid w:val="004D7E48"/>
    <w:rsid w:val="004E54E9"/>
    <w:rsid w:val="004F23F7"/>
    <w:rsid w:val="004F40EF"/>
    <w:rsid w:val="005103B9"/>
    <w:rsid w:val="00520174"/>
    <w:rsid w:val="005641F0"/>
    <w:rsid w:val="00575EE3"/>
    <w:rsid w:val="005C39CA"/>
    <w:rsid w:val="005E176A"/>
    <w:rsid w:val="005F547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4852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5608D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DACF9E"/>
  <w15:chartTrackingRefBased/>
  <w15:docId w15:val="{C15257BD-35E2-4309-8804-757760F1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6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C4A69-965A-4BDF-B1B6-28565100D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2022-09-02T10:04:00Z</dcterms:created>
  <dcterms:modified xsi:type="dcterms:W3CDTF">2022-09-06T08:37:00Z</dcterms:modified>
</cp:coreProperties>
</file>