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7E9B3" w14:textId="77777777" w:rsidR="00EB1359" w:rsidRPr="003261E7" w:rsidRDefault="00F175CD" w:rsidP="00EB1359">
      <w:pPr>
        <w:spacing w:after="240"/>
        <w:jc w:val="right"/>
        <w:rPr>
          <w:sz w:val="22"/>
          <w:szCs w:val="22"/>
        </w:rPr>
      </w:pPr>
      <w:r w:rsidRPr="00F175CD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F175CD">
        <w:rPr>
          <w:sz w:val="22"/>
          <w:szCs w:val="22"/>
        </w:rPr>
        <w:t>2022-09-06</w:t>
      </w:r>
    </w:p>
    <w:p w14:paraId="650D82CB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25F8EDF" w14:textId="77777777" w:rsidR="00EB1359" w:rsidRPr="003261E7" w:rsidRDefault="00F175CD" w:rsidP="00EB1359">
      <w:pPr>
        <w:spacing w:after="40"/>
        <w:rPr>
          <w:b/>
          <w:bCs/>
          <w:sz w:val="22"/>
          <w:szCs w:val="22"/>
        </w:rPr>
      </w:pPr>
      <w:r w:rsidRPr="00F175CD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6F8D4C8" w14:textId="77777777" w:rsidR="00EB1359" w:rsidRPr="003261E7" w:rsidRDefault="00F175CD" w:rsidP="00EB1359">
      <w:pPr>
        <w:rPr>
          <w:sz w:val="22"/>
          <w:szCs w:val="22"/>
        </w:rPr>
      </w:pPr>
      <w:r w:rsidRPr="00F175CD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F175CD">
        <w:rPr>
          <w:sz w:val="22"/>
          <w:szCs w:val="22"/>
        </w:rPr>
        <w:t>66</w:t>
      </w:r>
    </w:p>
    <w:p w14:paraId="0307D959" w14:textId="77777777" w:rsidR="00EB1359" w:rsidRPr="003261E7" w:rsidRDefault="00F175CD" w:rsidP="00EB1359">
      <w:pPr>
        <w:rPr>
          <w:sz w:val="22"/>
          <w:szCs w:val="22"/>
        </w:rPr>
      </w:pPr>
      <w:r w:rsidRPr="00F175CD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F175CD">
        <w:rPr>
          <w:sz w:val="22"/>
          <w:szCs w:val="22"/>
        </w:rPr>
        <w:t>Kraków</w:t>
      </w:r>
    </w:p>
    <w:p w14:paraId="5F29D2E5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628C716F" w14:textId="59796C7A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22435E29" w14:textId="34279584" w:rsidR="00FC2E24" w:rsidRPr="0081579B" w:rsidRDefault="00FC2E24" w:rsidP="00EB1359">
      <w:pPr>
        <w:spacing w:after="480"/>
        <w:jc w:val="both"/>
        <w:rPr>
          <w:bCs/>
          <w:sz w:val="22"/>
          <w:szCs w:val="22"/>
        </w:rPr>
      </w:pPr>
      <w:r w:rsidRPr="0081579B">
        <w:rPr>
          <w:bCs/>
          <w:sz w:val="22"/>
          <w:szCs w:val="22"/>
        </w:rPr>
        <w:t>SZP.271.</w:t>
      </w:r>
      <w:r w:rsidR="0038378D" w:rsidRPr="0081579B">
        <w:rPr>
          <w:bCs/>
          <w:sz w:val="22"/>
          <w:szCs w:val="22"/>
        </w:rPr>
        <w:t>552/15/2022</w:t>
      </w:r>
    </w:p>
    <w:p w14:paraId="40E8A2C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7B9F5B3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413B774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371DEC5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175CD" w:rsidRPr="003261E7" w14:paraId="771215F3" w14:textId="77777777" w:rsidTr="00100751">
        <w:trPr>
          <w:trHeight w:val="638"/>
        </w:trPr>
        <w:tc>
          <w:tcPr>
            <w:tcW w:w="959" w:type="dxa"/>
            <w:shd w:val="clear" w:color="auto" w:fill="auto"/>
          </w:tcPr>
          <w:p w14:paraId="327BE856" w14:textId="77777777" w:rsidR="00F175CD" w:rsidRPr="003261E7" w:rsidRDefault="00F175CD" w:rsidP="0010075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68CEAA1" w14:textId="77777777" w:rsidR="00F175CD" w:rsidRPr="003261E7" w:rsidRDefault="00F175CD" w:rsidP="0010075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175CD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175CD">
              <w:rPr>
                <w:b/>
                <w:bCs/>
                <w:sz w:val="22"/>
                <w:szCs w:val="22"/>
              </w:rPr>
              <w:t>Dostawa wyrobów medycznych sterylnych, jednorazowego użytku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175CD">
              <w:rPr>
                <w:b/>
                <w:sz w:val="22"/>
                <w:szCs w:val="22"/>
              </w:rPr>
              <w:t>ZP/15/2022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BE107F6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52FB256F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7D7EE97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F175CD" w:rsidRPr="00F175CD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F175CD" w:rsidRPr="00F175CD">
        <w:rPr>
          <w:sz w:val="22"/>
          <w:szCs w:val="22"/>
        </w:rPr>
        <w:t>(</w:t>
      </w:r>
      <w:proofErr w:type="spellStart"/>
      <w:r w:rsidR="00F175CD" w:rsidRPr="00F175CD">
        <w:rPr>
          <w:sz w:val="22"/>
          <w:szCs w:val="22"/>
        </w:rPr>
        <w:t>t.j</w:t>
      </w:r>
      <w:proofErr w:type="spellEnd"/>
      <w:r w:rsidR="00F175CD" w:rsidRPr="00F175CD">
        <w:rPr>
          <w:sz w:val="22"/>
          <w:szCs w:val="22"/>
        </w:rPr>
        <w:t xml:space="preserve">. Dz.U. z 2021r. poz. 1129 z </w:t>
      </w:r>
      <w:proofErr w:type="spellStart"/>
      <w:r w:rsidR="00F175CD" w:rsidRPr="00F175CD">
        <w:rPr>
          <w:sz w:val="22"/>
          <w:szCs w:val="22"/>
        </w:rPr>
        <w:t>późn</w:t>
      </w:r>
      <w:proofErr w:type="spellEnd"/>
      <w:r w:rsidR="00F175CD" w:rsidRPr="00F175CD">
        <w:rPr>
          <w:sz w:val="22"/>
          <w:szCs w:val="22"/>
        </w:rPr>
        <w:t>. zm.)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1038E701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8D37A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A0C6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5EF5A146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F175CD" w:rsidRPr="00EB1359" w14:paraId="2D1D524E" w14:textId="77777777" w:rsidTr="0010075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2CC67" w14:textId="77777777" w:rsidR="00F175CD" w:rsidRPr="00710915" w:rsidRDefault="00F175CD" w:rsidP="0010075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175CD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90B6" w14:textId="77777777" w:rsidR="00F175CD" w:rsidRPr="00EB1359" w:rsidRDefault="00F175CD" w:rsidP="0010075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75CD">
              <w:rPr>
                <w:b/>
                <w:sz w:val="22"/>
                <w:szCs w:val="22"/>
              </w:rPr>
              <w:t>Pakiet 3</w:t>
            </w:r>
          </w:p>
          <w:p w14:paraId="76849BB6" w14:textId="2D2102C6" w:rsidR="00F175CD" w:rsidRDefault="00F175CD" w:rsidP="0010075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38378D">
              <w:rPr>
                <w:sz w:val="22"/>
                <w:szCs w:val="22"/>
              </w:rPr>
              <w:t xml:space="preserve"> </w:t>
            </w:r>
            <w:r w:rsidR="00DB4697">
              <w:rPr>
                <w:b/>
                <w:bCs/>
                <w:sz w:val="22"/>
                <w:szCs w:val="22"/>
              </w:rPr>
              <w:t>Art. 255, pkt. 1</w:t>
            </w:r>
          </w:p>
          <w:p w14:paraId="58569039" w14:textId="77777777" w:rsidR="00F175CD" w:rsidRDefault="00F175CD" w:rsidP="0010075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BE7C555" w14:textId="77777777" w:rsidR="00F175CD" w:rsidRDefault="00F175CD" w:rsidP="0010075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58A1390" w14:textId="77777777" w:rsidR="00F175CD" w:rsidRPr="00EB1359" w:rsidRDefault="00F175CD" w:rsidP="0010075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żadnej oferty.</w:t>
            </w:r>
          </w:p>
        </w:tc>
      </w:tr>
      <w:tr w:rsidR="00F175CD" w:rsidRPr="00EB1359" w14:paraId="48CB8787" w14:textId="77777777" w:rsidTr="0010075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B4FC1" w14:textId="77777777" w:rsidR="00F175CD" w:rsidRPr="00710915" w:rsidRDefault="00F175CD" w:rsidP="0010075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175CD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7BA6" w14:textId="77777777" w:rsidR="00F175CD" w:rsidRPr="00EB1359" w:rsidRDefault="00F175CD" w:rsidP="0010075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75CD">
              <w:rPr>
                <w:b/>
                <w:sz w:val="22"/>
                <w:szCs w:val="22"/>
              </w:rPr>
              <w:t>Pakiet 4</w:t>
            </w:r>
          </w:p>
          <w:p w14:paraId="281775A9" w14:textId="01DD128C" w:rsidR="00F175CD" w:rsidRDefault="00F175CD" w:rsidP="0010075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DB4697">
              <w:rPr>
                <w:sz w:val="22"/>
                <w:szCs w:val="22"/>
              </w:rPr>
              <w:t xml:space="preserve"> </w:t>
            </w:r>
            <w:r w:rsidR="00DB4697">
              <w:rPr>
                <w:b/>
                <w:bCs/>
                <w:sz w:val="22"/>
                <w:szCs w:val="22"/>
              </w:rPr>
              <w:t>Art. 255, pkt. 1</w:t>
            </w:r>
          </w:p>
          <w:p w14:paraId="27098C85" w14:textId="77777777" w:rsidR="00F175CD" w:rsidRDefault="00F175CD" w:rsidP="0010075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4607FAB" w14:textId="77777777" w:rsidR="00F175CD" w:rsidRDefault="00F175CD" w:rsidP="0010075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50E832F" w14:textId="77777777" w:rsidR="00F175CD" w:rsidRPr="00EB1359" w:rsidRDefault="00F175CD" w:rsidP="0010075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żadnej oferty.</w:t>
            </w:r>
          </w:p>
        </w:tc>
      </w:tr>
      <w:tr w:rsidR="00DB4697" w:rsidRPr="00EB1359" w14:paraId="2BA77DC3" w14:textId="77777777" w:rsidTr="0010075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3A151" w14:textId="653C7E0B" w:rsidR="00DB4697" w:rsidRPr="00F175CD" w:rsidRDefault="00DB4697" w:rsidP="0010075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A5A7" w14:textId="77777777" w:rsidR="00DB4697" w:rsidRPr="00EB1359" w:rsidRDefault="00DB4697" w:rsidP="00DB469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75CD">
              <w:rPr>
                <w:b/>
                <w:sz w:val="22"/>
                <w:szCs w:val="22"/>
              </w:rPr>
              <w:t>Pakiet 10</w:t>
            </w:r>
          </w:p>
          <w:p w14:paraId="2E38D734" w14:textId="77777777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Uzasadnienie prawne: </w:t>
            </w:r>
            <w:r>
              <w:rPr>
                <w:b/>
                <w:bCs/>
                <w:sz w:val="22"/>
                <w:szCs w:val="22"/>
              </w:rPr>
              <w:t>Art. 255, pkt. 6</w:t>
            </w:r>
          </w:p>
          <w:p w14:paraId="55A4B025" w14:textId="77777777" w:rsidR="00DB4697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  <w:p w14:paraId="2A065582" w14:textId="77777777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B60624A" w14:textId="4AC41756" w:rsidR="00DB4697" w:rsidRPr="00F175CD" w:rsidRDefault="00DB4697" w:rsidP="00DB469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 xml:space="preserve">Zamawiający opisał przedmiot zamówienia poprzez wskazanie </w:t>
            </w:r>
            <w:r w:rsidR="0081579B">
              <w:rPr>
                <w:sz w:val="22"/>
                <w:szCs w:val="22"/>
              </w:rPr>
              <w:t>błędnej stawki VAT w pozycjach 7 i 8 pakietu nr 10, tj. 8% zamiast 23%</w:t>
            </w:r>
            <w:r w:rsidRPr="00F175CD">
              <w:rPr>
                <w:sz w:val="22"/>
                <w:szCs w:val="22"/>
              </w:rPr>
              <w:t xml:space="preserve"> Wobec powyższego, na tym etapie postępowania Zamawiający nie ma możliwości poprawienia omyłki.</w:t>
            </w:r>
          </w:p>
        </w:tc>
      </w:tr>
      <w:tr w:rsidR="00F175CD" w:rsidRPr="00EB1359" w14:paraId="33F6BD6D" w14:textId="77777777" w:rsidTr="0010075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B1DC9" w14:textId="77777777" w:rsidR="00F175CD" w:rsidRPr="00710915" w:rsidRDefault="00F175CD" w:rsidP="0010075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175CD">
              <w:rPr>
                <w:b/>
                <w:bCs/>
                <w:sz w:val="22"/>
                <w:szCs w:val="22"/>
              </w:rPr>
              <w:lastRenderedPageBreak/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7666" w14:textId="77777777" w:rsidR="00F175CD" w:rsidRPr="00EB1359" w:rsidRDefault="00F175CD" w:rsidP="0010075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75CD">
              <w:rPr>
                <w:b/>
                <w:sz w:val="22"/>
                <w:szCs w:val="22"/>
              </w:rPr>
              <w:t>Pakiet 11</w:t>
            </w:r>
          </w:p>
          <w:p w14:paraId="3094DA62" w14:textId="41562168" w:rsidR="00F175CD" w:rsidRDefault="00F175CD" w:rsidP="0010075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DB4697">
              <w:rPr>
                <w:sz w:val="22"/>
                <w:szCs w:val="22"/>
              </w:rPr>
              <w:t xml:space="preserve"> </w:t>
            </w:r>
            <w:r w:rsidR="00DB4697">
              <w:rPr>
                <w:b/>
                <w:bCs/>
                <w:sz w:val="22"/>
                <w:szCs w:val="22"/>
              </w:rPr>
              <w:t>Art. 255, pkt. 1</w:t>
            </w:r>
          </w:p>
          <w:p w14:paraId="598AA556" w14:textId="77777777" w:rsidR="00F175CD" w:rsidRDefault="00F175CD" w:rsidP="0010075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6F5CCE1" w14:textId="77777777" w:rsidR="00F175CD" w:rsidRDefault="00F175CD" w:rsidP="0010075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EC19827" w14:textId="77777777" w:rsidR="00F175CD" w:rsidRPr="00EB1359" w:rsidRDefault="00F175CD" w:rsidP="0010075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żadnej oferty.</w:t>
            </w:r>
          </w:p>
        </w:tc>
      </w:tr>
      <w:tr w:rsidR="00F175CD" w:rsidRPr="00EB1359" w14:paraId="2CFBF432" w14:textId="77777777" w:rsidTr="0010075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DCD5A" w14:textId="77777777" w:rsidR="00F175CD" w:rsidRPr="00710915" w:rsidRDefault="00F175CD" w:rsidP="0010075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175CD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A580" w14:textId="77777777" w:rsidR="00F175CD" w:rsidRPr="00EB1359" w:rsidRDefault="00F175CD" w:rsidP="0010075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75CD">
              <w:rPr>
                <w:b/>
                <w:sz w:val="22"/>
                <w:szCs w:val="22"/>
              </w:rPr>
              <w:t>Pakiet 12</w:t>
            </w:r>
          </w:p>
          <w:p w14:paraId="0E18F4FF" w14:textId="745F6E4D" w:rsidR="00F175CD" w:rsidRDefault="00F175CD" w:rsidP="0010075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DB4697">
              <w:rPr>
                <w:sz w:val="22"/>
                <w:szCs w:val="22"/>
              </w:rPr>
              <w:t xml:space="preserve"> </w:t>
            </w:r>
            <w:r w:rsidR="00DB4697">
              <w:rPr>
                <w:b/>
                <w:bCs/>
                <w:sz w:val="22"/>
                <w:szCs w:val="22"/>
              </w:rPr>
              <w:t>Art. 255, pkt. 1</w:t>
            </w:r>
          </w:p>
          <w:p w14:paraId="6E7B97C7" w14:textId="77777777" w:rsidR="00F175CD" w:rsidRDefault="00F175CD" w:rsidP="0010075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67A8F87" w14:textId="77777777" w:rsidR="00F175CD" w:rsidRDefault="00F175CD" w:rsidP="0010075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6E0E69C" w14:textId="77777777" w:rsidR="00F175CD" w:rsidRPr="00EB1359" w:rsidRDefault="00F175CD" w:rsidP="0010075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żadnej oferty.</w:t>
            </w:r>
          </w:p>
        </w:tc>
      </w:tr>
      <w:tr w:rsidR="00F175CD" w:rsidRPr="00EB1359" w14:paraId="60D45BA1" w14:textId="77777777" w:rsidTr="0010075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F003" w14:textId="77777777" w:rsidR="00F175CD" w:rsidRPr="00710915" w:rsidRDefault="00F175CD" w:rsidP="0010075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175CD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B98BA" w14:textId="1524218B" w:rsidR="00F175CD" w:rsidRPr="00EB1359" w:rsidRDefault="00F175CD" w:rsidP="0010075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75CD">
              <w:rPr>
                <w:b/>
                <w:sz w:val="22"/>
                <w:szCs w:val="22"/>
              </w:rPr>
              <w:t>Pakiet 13</w:t>
            </w:r>
            <w:r w:rsidR="00DB4697">
              <w:rPr>
                <w:b/>
                <w:sz w:val="22"/>
                <w:szCs w:val="22"/>
              </w:rPr>
              <w:t xml:space="preserve"> </w:t>
            </w:r>
          </w:p>
          <w:p w14:paraId="330EF827" w14:textId="15AD7DD0" w:rsidR="00F175CD" w:rsidRDefault="00F175CD" w:rsidP="0010075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DB4697">
              <w:rPr>
                <w:sz w:val="22"/>
                <w:szCs w:val="22"/>
              </w:rPr>
              <w:t xml:space="preserve"> </w:t>
            </w:r>
            <w:r w:rsidR="00DB4697">
              <w:rPr>
                <w:b/>
                <w:bCs/>
                <w:sz w:val="22"/>
                <w:szCs w:val="22"/>
              </w:rPr>
              <w:t>Art. 255, pkt. 1</w:t>
            </w:r>
          </w:p>
          <w:p w14:paraId="6052CF2D" w14:textId="77777777" w:rsidR="00F175CD" w:rsidRDefault="00F175CD" w:rsidP="0010075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3E2D779" w14:textId="77777777" w:rsidR="00F175CD" w:rsidRDefault="00F175CD" w:rsidP="0010075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0712CE7" w14:textId="77777777" w:rsidR="00F175CD" w:rsidRPr="00EB1359" w:rsidRDefault="00F175CD" w:rsidP="0010075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żadnej oferty.</w:t>
            </w:r>
          </w:p>
        </w:tc>
      </w:tr>
      <w:tr w:rsidR="00DB4697" w:rsidRPr="00EB1359" w14:paraId="56587FE9" w14:textId="77777777" w:rsidTr="0010075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8E4F" w14:textId="5B715909" w:rsidR="00DB4697" w:rsidRPr="00F175CD" w:rsidRDefault="00DB4697" w:rsidP="00DB469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8FC4" w14:textId="77777777" w:rsidR="00DB4697" w:rsidRPr="00EB1359" w:rsidRDefault="00DB4697" w:rsidP="00DB469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75CD">
              <w:rPr>
                <w:b/>
                <w:sz w:val="22"/>
                <w:szCs w:val="22"/>
              </w:rPr>
              <w:t>Pakiet 15</w:t>
            </w:r>
          </w:p>
          <w:p w14:paraId="77CD4777" w14:textId="77777777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>
              <w:rPr>
                <w:b/>
                <w:bCs/>
                <w:sz w:val="22"/>
                <w:szCs w:val="22"/>
              </w:rPr>
              <w:t>Art. 255, pkt. 2</w:t>
            </w:r>
          </w:p>
          <w:p w14:paraId="193B8FCD" w14:textId="77777777" w:rsidR="00DB4697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1D0870C9" w14:textId="77777777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EBC3C0C" w14:textId="67DB832B" w:rsidR="00DB4697" w:rsidRPr="00F175CD" w:rsidRDefault="00DB4697" w:rsidP="00DB469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Jedyna złożona oferta podlegała odrzuceniu na podstawie Art. 226, ust. 1, pkt 5</w:t>
            </w:r>
          </w:p>
        </w:tc>
      </w:tr>
      <w:tr w:rsidR="00DB4697" w:rsidRPr="00EB1359" w14:paraId="645F0914" w14:textId="77777777" w:rsidTr="0010075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C14CA" w14:textId="77777777" w:rsidR="00DB4697" w:rsidRPr="00710915" w:rsidRDefault="00DB4697" w:rsidP="00DB469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175CD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67967" w14:textId="77777777" w:rsidR="00DB4697" w:rsidRPr="00EB1359" w:rsidRDefault="00DB4697" w:rsidP="00DB469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75CD">
              <w:rPr>
                <w:b/>
                <w:sz w:val="22"/>
                <w:szCs w:val="22"/>
              </w:rPr>
              <w:t>Pakiet 20</w:t>
            </w:r>
          </w:p>
          <w:p w14:paraId="0FAC2D1A" w14:textId="4F9F5571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>
              <w:rPr>
                <w:b/>
                <w:bCs/>
                <w:sz w:val="22"/>
                <w:szCs w:val="22"/>
              </w:rPr>
              <w:t>Art. 255, pkt. 1</w:t>
            </w:r>
          </w:p>
          <w:p w14:paraId="5B4AF943" w14:textId="77777777" w:rsidR="00DB4697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6496FBB" w14:textId="77777777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A504475" w14:textId="77777777" w:rsidR="00DB4697" w:rsidRPr="00EB1359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żadnej oferty.</w:t>
            </w:r>
          </w:p>
        </w:tc>
      </w:tr>
      <w:tr w:rsidR="00DB4697" w:rsidRPr="00EB1359" w14:paraId="4F1DAB2E" w14:textId="77777777" w:rsidTr="0010075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3688" w14:textId="77777777" w:rsidR="00DB4697" w:rsidRPr="00710915" w:rsidRDefault="00DB4697" w:rsidP="00DB469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175CD">
              <w:rPr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4D951" w14:textId="77777777" w:rsidR="00DB4697" w:rsidRPr="00EB1359" w:rsidRDefault="00DB4697" w:rsidP="00DB469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75CD">
              <w:rPr>
                <w:b/>
                <w:sz w:val="22"/>
                <w:szCs w:val="22"/>
              </w:rPr>
              <w:t>Pakiet 23</w:t>
            </w:r>
          </w:p>
          <w:p w14:paraId="5841F76E" w14:textId="7738BF51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>
              <w:rPr>
                <w:b/>
                <w:bCs/>
                <w:sz w:val="22"/>
                <w:szCs w:val="22"/>
              </w:rPr>
              <w:t>Art. 255, pkt. 1</w:t>
            </w:r>
          </w:p>
          <w:p w14:paraId="75BE0C4D" w14:textId="77777777" w:rsidR="00DB4697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6EAE1E8" w14:textId="77777777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BE9458A" w14:textId="77777777" w:rsidR="00DB4697" w:rsidRPr="00EB1359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żadnej oferty.</w:t>
            </w:r>
          </w:p>
        </w:tc>
      </w:tr>
      <w:tr w:rsidR="00DB4697" w:rsidRPr="00EB1359" w14:paraId="1A40055A" w14:textId="77777777" w:rsidTr="0010075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DAB4" w14:textId="77777777" w:rsidR="00DB4697" w:rsidRPr="00710915" w:rsidRDefault="00DB4697" w:rsidP="00DB469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175CD">
              <w:rPr>
                <w:b/>
                <w:bCs/>
                <w:sz w:val="22"/>
                <w:szCs w:val="22"/>
              </w:rPr>
              <w:lastRenderedPageBreak/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00CE" w14:textId="77777777" w:rsidR="00DB4697" w:rsidRPr="00EB1359" w:rsidRDefault="00DB4697" w:rsidP="00DB469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75CD">
              <w:rPr>
                <w:b/>
                <w:sz w:val="22"/>
                <w:szCs w:val="22"/>
              </w:rPr>
              <w:t>Pakiet 33</w:t>
            </w:r>
          </w:p>
          <w:p w14:paraId="63EEE1BC" w14:textId="4EBAEE1E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>
              <w:rPr>
                <w:b/>
                <w:bCs/>
                <w:sz w:val="22"/>
                <w:szCs w:val="22"/>
              </w:rPr>
              <w:t>Art. 255, pkt. 1</w:t>
            </w:r>
          </w:p>
          <w:p w14:paraId="5E56CFB9" w14:textId="77777777" w:rsidR="00DB4697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36BD1A9" w14:textId="77777777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A5717FD" w14:textId="77777777" w:rsidR="00DB4697" w:rsidRPr="00EB1359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żadnej oferty.</w:t>
            </w:r>
          </w:p>
        </w:tc>
      </w:tr>
      <w:tr w:rsidR="00DB4697" w:rsidRPr="00EB1359" w14:paraId="7680B050" w14:textId="77777777" w:rsidTr="0010075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A0944" w14:textId="77777777" w:rsidR="00DB4697" w:rsidRPr="00710915" w:rsidRDefault="00DB4697" w:rsidP="00DB469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175CD">
              <w:rPr>
                <w:b/>
                <w:bCs/>
                <w:sz w:val="22"/>
                <w:szCs w:val="22"/>
              </w:rPr>
              <w:t>36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38B0" w14:textId="77777777" w:rsidR="00DB4697" w:rsidRPr="00EB1359" w:rsidRDefault="00DB4697" w:rsidP="00DB469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75CD">
              <w:rPr>
                <w:b/>
                <w:sz w:val="22"/>
                <w:szCs w:val="22"/>
              </w:rPr>
              <w:t>Pakiet 36</w:t>
            </w:r>
          </w:p>
          <w:p w14:paraId="6BA5A09C" w14:textId="4AC176A2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>
              <w:rPr>
                <w:b/>
                <w:bCs/>
                <w:sz w:val="22"/>
                <w:szCs w:val="22"/>
              </w:rPr>
              <w:t>Art. 255, pkt. 1</w:t>
            </w:r>
          </w:p>
          <w:p w14:paraId="4C0F776F" w14:textId="77777777" w:rsidR="00DB4697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865B36C" w14:textId="77777777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0A0DE65" w14:textId="77777777" w:rsidR="00DB4697" w:rsidRPr="00EB1359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żadnej oferty.</w:t>
            </w:r>
          </w:p>
        </w:tc>
      </w:tr>
      <w:tr w:rsidR="00DB4697" w:rsidRPr="00EB1359" w14:paraId="54B64A3A" w14:textId="77777777" w:rsidTr="0010075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8F548" w14:textId="77777777" w:rsidR="00DB4697" w:rsidRPr="00710915" w:rsidRDefault="00DB4697" w:rsidP="00DB469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175CD">
              <w:rPr>
                <w:b/>
                <w:bCs/>
                <w:sz w:val="22"/>
                <w:szCs w:val="22"/>
              </w:rPr>
              <w:t>39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6ADB1" w14:textId="77777777" w:rsidR="00DB4697" w:rsidRPr="00EB1359" w:rsidRDefault="00DB4697" w:rsidP="00DB469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75CD">
              <w:rPr>
                <w:b/>
                <w:sz w:val="22"/>
                <w:szCs w:val="22"/>
              </w:rPr>
              <w:t>Pakiet 39</w:t>
            </w:r>
          </w:p>
          <w:p w14:paraId="5AA20D4E" w14:textId="47BBF8AA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>
              <w:rPr>
                <w:b/>
                <w:bCs/>
                <w:sz w:val="22"/>
                <w:szCs w:val="22"/>
              </w:rPr>
              <w:t>Art. 255, pkt. 1</w:t>
            </w:r>
          </w:p>
          <w:p w14:paraId="15E55769" w14:textId="77777777" w:rsidR="00DB4697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A57041B" w14:textId="77777777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74532B0" w14:textId="77777777" w:rsidR="00DB4697" w:rsidRPr="00EB1359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żadnej oferty.</w:t>
            </w:r>
          </w:p>
        </w:tc>
      </w:tr>
      <w:tr w:rsidR="00DB4697" w:rsidRPr="00EB1359" w14:paraId="5F9BBF27" w14:textId="77777777" w:rsidTr="0010075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A6710" w14:textId="77777777" w:rsidR="00DB4697" w:rsidRPr="00710915" w:rsidRDefault="00DB4697" w:rsidP="00DB469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175CD">
              <w:rPr>
                <w:b/>
                <w:bCs/>
                <w:sz w:val="22"/>
                <w:szCs w:val="22"/>
              </w:rPr>
              <w:t>41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C267" w14:textId="77777777" w:rsidR="00DB4697" w:rsidRPr="00EB1359" w:rsidRDefault="00DB4697" w:rsidP="00DB469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75CD">
              <w:rPr>
                <w:b/>
                <w:sz w:val="22"/>
                <w:szCs w:val="22"/>
              </w:rPr>
              <w:t>Pakiet 41</w:t>
            </w:r>
          </w:p>
          <w:p w14:paraId="280ED158" w14:textId="50E8DE8D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>
              <w:rPr>
                <w:b/>
                <w:bCs/>
                <w:sz w:val="22"/>
                <w:szCs w:val="22"/>
              </w:rPr>
              <w:t>Art. 255, pkt. 1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5B81F469" w14:textId="77777777" w:rsidR="00DB4697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38A3903" w14:textId="77777777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8B9EBE7" w14:textId="77777777" w:rsidR="00DB4697" w:rsidRPr="00EB1359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żadnej oferty.</w:t>
            </w:r>
          </w:p>
        </w:tc>
      </w:tr>
      <w:tr w:rsidR="00DB4697" w:rsidRPr="00EB1359" w14:paraId="49836510" w14:textId="77777777" w:rsidTr="0010075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2AE2" w14:textId="77777777" w:rsidR="00DB4697" w:rsidRPr="00710915" w:rsidRDefault="00DB4697" w:rsidP="00DB469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175CD">
              <w:rPr>
                <w:b/>
                <w:bCs/>
                <w:sz w:val="22"/>
                <w:szCs w:val="22"/>
              </w:rPr>
              <w:t>45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719A3" w14:textId="77777777" w:rsidR="00DB4697" w:rsidRPr="00EB1359" w:rsidRDefault="00DB4697" w:rsidP="00DB469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75CD">
              <w:rPr>
                <w:b/>
                <w:sz w:val="22"/>
                <w:szCs w:val="22"/>
              </w:rPr>
              <w:t>Pakiet 45</w:t>
            </w:r>
          </w:p>
          <w:p w14:paraId="7EFF4DAA" w14:textId="03D7AE2E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Art. 255, pkt. 1</w:t>
            </w:r>
          </w:p>
          <w:p w14:paraId="23536F97" w14:textId="77777777" w:rsidR="00DB4697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2ECBF02" w14:textId="77777777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F6890AF" w14:textId="77777777" w:rsidR="00DB4697" w:rsidRPr="00EB1359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żadnej oferty.</w:t>
            </w:r>
          </w:p>
        </w:tc>
      </w:tr>
      <w:tr w:rsidR="00DB4697" w:rsidRPr="00EB1359" w14:paraId="0FBDE76A" w14:textId="77777777" w:rsidTr="0010075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E855" w14:textId="77777777" w:rsidR="00DB4697" w:rsidRPr="00710915" w:rsidRDefault="00DB4697" w:rsidP="00DB469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175CD">
              <w:rPr>
                <w:b/>
                <w:bCs/>
                <w:sz w:val="22"/>
                <w:szCs w:val="22"/>
              </w:rPr>
              <w:t>46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5F6B2" w14:textId="77777777" w:rsidR="00DB4697" w:rsidRPr="00EB1359" w:rsidRDefault="00DB4697" w:rsidP="00DB469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75CD">
              <w:rPr>
                <w:b/>
                <w:sz w:val="22"/>
                <w:szCs w:val="22"/>
              </w:rPr>
              <w:t>Pakiet 46</w:t>
            </w:r>
          </w:p>
          <w:p w14:paraId="1C55E122" w14:textId="50498BFA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>
              <w:rPr>
                <w:b/>
                <w:bCs/>
                <w:sz w:val="22"/>
                <w:szCs w:val="22"/>
              </w:rPr>
              <w:t>Art. 255, pkt. 1</w:t>
            </w:r>
          </w:p>
          <w:p w14:paraId="25AAA05B" w14:textId="77777777" w:rsidR="00DB4697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DD69615" w14:textId="77777777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C4860FF" w14:textId="77777777" w:rsidR="00DB4697" w:rsidRPr="00EB1359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żadnej oferty.</w:t>
            </w:r>
          </w:p>
        </w:tc>
      </w:tr>
      <w:tr w:rsidR="00DB4697" w:rsidRPr="00EB1359" w14:paraId="0E51E01C" w14:textId="77777777" w:rsidTr="0010075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379A5" w14:textId="77777777" w:rsidR="00DB4697" w:rsidRPr="00710915" w:rsidRDefault="00DB4697" w:rsidP="00DB469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175CD">
              <w:rPr>
                <w:b/>
                <w:bCs/>
                <w:sz w:val="22"/>
                <w:szCs w:val="22"/>
              </w:rPr>
              <w:t>48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E61E5" w14:textId="77777777" w:rsidR="00DB4697" w:rsidRPr="00EB1359" w:rsidRDefault="00DB4697" w:rsidP="00DB469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75CD">
              <w:rPr>
                <w:b/>
                <w:sz w:val="22"/>
                <w:szCs w:val="22"/>
              </w:rPr>
              <w:t>Pakiet 48</w:t>
            </w:r>
          </w:p>
          <w:p w14:paraId="663E5572" w14:textId="4F7775B1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>
              <w:rPr>
                <w:b/>
                <w:bCs/>
                <w:sz w:val="22"/>
                <w:szCs w:val="22"/>
              </w:rPr>
              <w:t>Art. 255, pkt. 1</w:t>
            </w:r>
          </w:p>
          <w:p w14:paraId="0060ECA8" w14:textId="77777777" w:rsidR="00DB4697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1638E46" w14:textId="77777777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355D17A" w14:textId="77777777" w:rsidR="00DB4697" w:rsidRPr="00EB1359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żadnej oferty.</w:t>
            </w:r>
          </w:p>
        </w:tc>
      </w:tr>
      <w:tr w:rsidR="00DB4697" w:rsidRPr="00EB1359" w14:paraId="6305B694" w14:textId="77777777" w:rsidTr="0010075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3AC8" w14:textId="77777777" w:rsidR="00DB4697" w:rsidRPr="00710915" w:rsidRDefault="00DB4697" w:rsidP="00DB469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175CD">
              <w:rPr>
                <w:b/>
                <w:bCs/>
                <w:sz w:val="22"/>
                <w:szCs w:val="22"/>
              </w:rPr>
              <w:lastRenderedPageBreak/>
              <w:t>55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EF5BB" w14:textId="77777777" w:rsidR="00DB4697" w:rsidRPr="00EB1359" w:rsidRDefault="00DB4697" w:rsidP="00DB469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75CD">
              <w:rPr>
                <w:b/>
                <w:sz w:val="22"/>
                <w:szCs w:val="22"/>
              </w:rPr>
              <w:t>Pakiet 55</w:t>
            </w:r>
          </w:p>
          <w:p w14:paraId="0D35D024" w14:textId="2D00239A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>
              <w:rPr>
                <w:b/>
                <w:bCs/>
                <w:sz w:val="22"/>
                <w:szCs w:val="22"/>
              </w:rPr>
              <w:t>Art. 255, pkt. 1</w:t>
            </w:r>
          </w:p>
          <w:p w14:paraId="647EBA4F" w14:textId="77777777" w:rsidR="00DB4697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CBE629B" w14:textId="77777777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ED9C274" w14:textId="77777777" w:rsidR="00DB4697" w:rsidRPr="00EB1359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żadnej oferty.</w:t>
            </w:r>
          </w:p>
        </w:tc>
      </w:tr>
      <w:tr w:rsidR="00DB4697" w:rsidRPr="00EB1359" w14:paraId="4F7B1EF4" w14:textId="77777777" w:rsidTr="0010075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2ED2" w14:textId="77777777" w:rsidR="00DB4697" w:rsidRPr="00710915" w:rsidRDefault="00DB4697" w:rsidP="00DB469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175CD">
              <w:rPr>
                <w:b/>
                <w:bCs/>
                <w:sz w:val="22"/>
                <w:szCs w:val="22"/>
              </w:rPr>
              <w:t>56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0D12" w14:textId="77777777" w:rsidR="00DB4697" w:rsidRPr="00EB1359" w:rsidRDefault="00DB4697" w:rsidP="00DB469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75CD">
              <w:rPr>
                <w:b/>
                <w:sz w:val="22"/>
                <w:szCs w:val="22"/>
              </w:rPr>
              <w:t>Pakiet 56</w:t>
            </w:r>
          </w:p>
          <w:p w14:paraId="17B96334" w14:textId="1FBB1D77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>
              <w:rPr>
                <w:b/>
                <w:bCs/>
                <w:sz w:val="22"/>
                <w:szCs w:val="22"/>
              </w:rPr>
              <w:t>Art. 255, pkt. 1</w:t>
            </w:r>
          </w:p>
          <w:p w14:paraId="3E1F7884" w14:textId="77777777" w:rsidR="00DB4697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85F2363" w14:textId="77777777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4DD7916" w14:textId="77777777" w:rsidR="00DB4697" w:rsidRPr="00EB1359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żadnej oferty.</w:t>
            </w:r>
          </w:p>
        </w:tc>
      </w:tr>
      <w:tr w:rsidR="00DB4697" w:rsidRPr="00EB1359" w14:paraId="077B92DB" w14:textId="77777777" w:rsidTr="0010075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47F0" w14:textId="77777777" w:rsidR="00DB4697" w:rsidRPr="00710915" w:rsidRDefault="00DB4697" w:rsidP="00DB469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175CD">
              <w:rPr>
                <w:b/>
                <w:bCs/>
                <w:sz w:val="22"/>
                <w:szCs w:val="22"/>
              </w:rPr>
              <w:t>64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79F18" w14:textId="77777777" w:rsidR="00DB4697" w:rsidRPr="00EB1359" w:rsidRDefault="00DB4697" w:rsidP="00DB469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75CD">
              <w:rPr>
                <w:b/>
                <w:sz w:val="22"/>
                <w:szCs w:val="22"/>
              </w:rPr>
              <w:t>Pakiet 64</w:t>
            </w:r>
          </w:p>
          <w:p w14:paraId="5F7F64E9" w14:textId="1DB73124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>
              <w:rPr>
                <w:b/>
                <w:bCs/>
                <w:sz w:val="22"/>
                <w:szCs w:val="22"/>
              </w:rPr>
              <w:t>Art. 255, pkt. 1</w:t>
            </w:r>
          </w:p>
          <w:p w14:paraId="354F2EF7" w14:textId="77777777" w:rsidR="00DB4697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9C977EC" w14:textId="77777777" w:rsidR="00DB4697" w:rsidRDefault="00DB4697" w:rsidP="00DB469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10A6970" w14:textId="77777777" w:rsidR="00DB4697" w:rsidRPr="00EB1359" w:rsidRDefault="00DB4697" w:rsidP="00DB469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175CD">
              <w:rPr>
                <w:sz w:val="22"/>
                <w:szCs w:val="22"/>
              </w:rPr>
              <w:t>Nie złożono żadnej oferty.</w:t>
            </w:r>
          </w:p>
        </w:tc>
      </w:tr>
    </w:tbl>
    <w:p w14:paraId="08EBCBDB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58F85724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9C888" w14:textId="77777777" w:rsidR="00F175CD" w:rsidRDefault="00F175CD" w:rsidP="00F175CD">
      <w:r>
        <w:separator/>
      </w:r>
    </w:p>
  </w:endnote>
  <w:endnote w:type="continuationSeparator" w:id="0">
    <w:p w14:paraId="33D09273" w14:textId="77777777" w:rsidR="00F175CD" w:rsidRDefault="00F175CD" w:rsidP="00F17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FF383" w14:textId="77777777" w:rsidR="00F175CD" w:rsidRDefault="00F175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497FD" w14:textId="77777777" w:rsidR="00F175CD" w:rsidRDefault="00F175C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7ACBA" w14:textId="77777777" w:rsidR="00F175CD" w:rsidRDefault="00F175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C7B7B" w14:textId="77777777" w:rsidR="00F175CD" w:rsidRDefault="00F175CD" w:rsidP="00F175CD">
      <w:r>
        <w:separator/>
      </w:r>
    </w:p>
  </w:footnote>
  <w:footnote w:type="continuationSeparator" w:id="0">
    <w:p w14:paraId="3224327B" w14:textId="77777777" w:rsidR="00F175CD" w:rsidRDefault="00F175CD" w:rsidP="00F17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5757" w14:textId="77777777" w:rsidR="00F175CD" w:rsidRDefault="00F175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44A85" w14:textId="77777777" w:rsidR="00F175CD" w:rsidRDefault="00F175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6C028" w14:textId="77777777" w:rsidR="00F175CD" w:rsidRDefault="00F175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6F3C"/>
    <w:rsid w:val="00010B31"/>
    <w:rsid w:val="00104963"/>
    <w:rsid w:val="00150F65"/>
    <w:rsid w:val="0038378D"/>
    <w:rsid w:val="00646F3C"/>
    <w:rsid w:val="0081579B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DB4697"/>
    <w:rsid w:val="00E403D2"/>
    <w:rsid w:val="00E742E3"/>
    <w:rsid w:val="00EB1359"/>
    <w:rsid w:val="00F175CD"/>
    <w:rsid w:val="00FC2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B4E6D6"/>
  <w15:chartTrackingRefBased/>
  <w15:docId w15:val="{FBD29F3D-1904-4F1F-B616-B924F52FC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F175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175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4</Pages>
  <Words>688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cp:lastPrinted>2022-09-06T13:11:00Z</cp:lastPrinted>
  <dcterms:created xsi:type="dcterms:W3CDTF">2022-09-06T12:36:00Z</dcterms:created>
  <dcterms:modified xsi:type="dcterms:W3CDTF">2022-09-06T13:11:00Z</dcterms:modified>
</cp:coreProperties>
</file>