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:rsidR="006111B7" w:rsidRPr="00DC61F0" w:rsidRDefault="006111B7" w:rsidP="006111B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:rsidR="006111B7" w:rsidRPr="00DC61F0" w:rsidRDefault="006111B7" w:rsidP="006111B7">
      <w:pPr>
        <w:spacing w:line="360" w:lineRule="auto"/>
      </w:pPr>
      <w:r w:rsidRPr="00DC61F0">
        <w:t>Do: Nazwa i siedziba Zamawiającego:</w:t>
      </w:r>
    </w:p>
    <w:p w:rsidR="006111B7" w:rsidRPr="00DC61F0" w:rsidRDefault="006111B7" w:rsidP="006111B7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:rsidR="006111B7" w:rsidRPr="00DC61F0" w:rsidRDefault="006111B7" w:rsidP="006111B7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:rsidR="006111B7" w:rsidRPr="00DC61F0" w:rsidRDefault="006111B7" w:rsidP="006111B7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:rsidR="006111B7" w:rsidRPr="00DC61F0" w:rsidRDefault="006111B7" w:rsidP="006111B7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:rsidR="006111B7" w:rsidRPr="00DC61F0" w:rsidRDefault="006111B7" w:rsidP="006111B7">
      <w:pPr>
        <w:rPr>
          <w:b/>
        </w:rPr>
      </w:pPr>
      <w:r w:rsidRPr="00DC61F0"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44E1A" w:rsidRPr="00444E1A">
        <w:rPr>
          <w:b/>
        </w:rPr>
        <w:t>Dostawa wyposażenia stanowiska do odlewania precyzyjnego z zestawem startowym dla Wydziału Odlewnictwa - KC-zp.272-472/22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06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1559"/>
        <w:gridCol w:w="992"/>
        <w:gridCol w:w="2127"/>
      </w:tblGrid>
      <w:tr w:rsidR="00A325CB" w:rsidTr="00A325C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325CB" w:rsidRPr="00A325CB" w:rsidRDefault="00A325CB" w:rsidP="00CB22F9">
            <w:pPr>
              <w:jc w:val="center"/>
              <w:rPr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Wartość netto</w:t>
            </w:r>
          </w:p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VAT</w:t>
            </w:r>
          </w:p>
          <w:p w:rsidR="00A325CB" w:rsidRPr="00A325CB" w:rsidRDefault="00D802AB" w:rsidP="00CB22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</w:t>
            </w:r>
            <w:bookmarkStart w:id="0" w:name="_GoBack"/>
            <w:bookmarkEnd w:id="0"/>
            <w:r w:rsidR="00A325CB" w:rsidRPr="00A325CB">
              <w:rPr>
                <w:sz w:val="22"/>
                <w:szCs w:val="22"/>
              </w:rPr>
              <w:t>[%]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A325CB" w:rsidRPr="00A325CB" w:rsidRDefault="00A325CB" w:rsidP="00CB22F9">
            <w:pPr>
              <w:jc w:val="center"/>
              <w:rPr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[PLN]</w:t>
            </w:r>
          </w:p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 xml:space="preserve"> (z doliczonym </w:t>
            </w:r>
            <w:r w:rsidRPr="00A325C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325CB" w:rsidTr="00A325C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A325CB">
              <w:rPr>
                <w:b/>
                <w:bCs/>
                <w:sz w:val="22"/>
                <w:szCs w:val="22"/>
                <w:lang w:eastAsia="zh-CN"/>
              </w:rPr>
              <w:t>Prasa wulkanizacyjna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A325CB">
              <w:rPr>
                <w:b/>
                <w:bCs/>
                <w:color w:val="000000"/>
                <w:sz w:val="22"/>
                <w:szCs w:val="22"/>
              </w:rPr>
              <w:t>Monochromatyczna drukarka LDC 4K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A325CB">
              <w:rPr>
                <w:b/>
                <w:bCs/>
                <w:color w:val="000000"/>
                <w:sz w:val="22"/>
                <w:szCs w:val="22"/>
              </w:rPr>
              <w:t>Zestaw do mycia i utwardzania UV modelu 3 D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A325CB">
              <w:rPr>
                <w:b/>
                <w:bCs/>
                <w:color w:val="000000"/>
                <w:sz w:val="22"/>
                <w:szCs w:val="22"/>
              </w:rPr>
              <w:t xml:space="preserve">Mieszalnik próżniowy do mas </w:t>
            </w:r>
            <w:r w:rsidRPr="00A325CB">
              <w:rPr>
                <w:b/>
                <w:bCs/>
                <w:color w:val="000000"/>
                <w:sz w:val="22"/>
                <w:szCs w:val="22"/>
              </w:rPr>
              <w:lastRenderedPageBreak/>
              <w:t>odlewniczych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A325CB">
              <w:rPr>
                <w:b/>
                <w:bCs/>
                <w:color w:val="000000"/>
                <w:sz w:val="22"/>
                <w:szCs w:val="22"/>
              </w:rPr>
              <w:t>Piec do wygrzewania kuwet (tulei odlewniczych)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A325CB">
              <w:rPr>
                <w:b/>
                <w:bCs/>
                <w:color w:val="000000"/>
                <w:sz w:val="22"/>
                <w:szCs w:val="22"/>
              </w:rPr>
              <w:t>Odlewarka ciśnieniowo-próżniowa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A325CB">
              <w:rPr>
                <w:b/>
                <w:bCs/>
                <w:color w:val="000000"/>
                <w:sz w:val="22"/>
                <w:szCs w:val="22"/>
              </w:rPr>
              <w:t>Pompa próżniowa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A325CB">
              <w:rPr>
                <w:b/>
                <w:bCs/>
                <w:color w:val="000000"/>
                <w:sz w:val="22"/>
                <w:szCs w:val="22"/>
              </w:rPr>
              <w:t>Kompresor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A325CB">
              <w:rPr>
                <w:b/>
                <w:bCs/>
                <w:color w:val="000000"/>
                <w:sz w:val="22"/>
                <w:szCs w:val="22"/>
              </w:rPr>
              <w:t>System chłodzenia wody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A325CB">
              <w:rPr>
                <w:b/>
                <w:bCs/>
                <w:color w:val="000000"/>
                <w:sz w:val="22"/>
                <w:szCs w:val="22"/>
              </w:rPr>
              <w:t>Zestaw startowy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:rsidTr="00F30E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82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325CB" w:rsidRPr="00A325CB" w:rsidRDefault="00A325CB" w:rsidP="00A325CB">
            <w:pPr>
              <w:suppressAutoHyphens/>
              <w:spacing w:after="120"/>
              <w:jc w:val="right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F30EFD" w:rsidTr="00BF0D3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30EFD" w:rsidRDefault="00F30EFD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FD" w:rsidRDefault="00F30EFD" w:rsidP="00F30E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F30EFD" w:rsidRDefault="00F30EFD" w:rsidP="00F30EFD">
            <w:pPr>
              <w:rPr>
                <w:sz w:val="22"/>
                <w:szCs w:val="22"/>
              </w:rPr>
            </w:pPr>
          </w:p>
          <w:p w:rsidR="00F30EFD" w:rsidRDefault="00F30EFD" w:rsidP="00F30E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F30EFD" w:rsidRDefault="00F30EFD" w:rsidP="00A325CB">
            <w:pPr>
              <w:suppressAutoHyphens/>
              <w:spacing w:after="120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FD" w:rsidRPr="00A325CB" w:rsidRDefault="00F30EFD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30EFD" w:rsidRPr="00A325CB" w:rsidRDefault="00F30EFD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30EFD" w:rsidRPr="00A325CB" w:rsidRDefault="00F30EFD" w:rsidP="00CB22F9">
            <w:pPr>
              <w:ind w:right="425"/>
              <w:rPr>
                <w:sz w:val="22"/>
                <w:szCs w:val="22"/>
              </w:rPr>
            </w:pPr>
          </w:p>
        </w:tc>
      </w:tr>
    </w:tbl>
    <w:p w:rsidR="00F30EFD" w:rsidRDefault="00F30EFD" w:rsidP="00F30EFD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drukarkę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ą</w:t>
      </w:r>
      <w:r>
        <w:rPr>
          <w:i/>
          <w:iCs/>
          <w:sz w:val="22"/>
          <w:szCs w:val="22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:rsidR="003B26D5" w:rsidRDefault="003B26D5" w:rsidP="008D2AB8">
      <w:pPr>
        <w:widowControl w:val="0"/>
        <w:spacing w:line="264" w:lineRule="auto"/>
        <w:ind w:right="1"/>
        <w:rPr>
          <w:b/>
        </w:rPr>
      </w:pPr>
    </w:p>
    <w:p w:rsidR="008D2AB8" w:rsidRPr="00321149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321149" w:rsidRPr="00321149">
        <w:rPr>
          <w:b/>
        </w:rPr>
        <w:t>do 31/12/202</w:t>
      </w:r>
      <w:r w:rsidR="001816F6">
        <w:rPr>
          <w:b/>
        </w:rPr>
        <w:t>2</w:t>
      </w:r>
      <w:r w:rsidR="00321149" w:rsidRPr="00321149">
        <w:rPr>
          <w:b/>
        </w:rPr>
        <w:t>r.</w:t>
      </w:r>
      <w:r w:rsidRPr="00321149">
        <w:t xml:space="preserve"> </w:t>
      </w:r>
    </w:p>
    <w:p w:rsidR="008D2AB8" w:rsidRDefault="008D2AB8" w:rsidP="00F30EFD">
      <w:pPr>
        <w:widowControl w:val="0"/>
        <w:jc w:val="both"/>
        <w:rPr>
          <w:b/>
        </w:rPr>
      </w:pPr>
      <w:r>
        <w:rPr>
          <w:b/>
        </w:rPr>
        <w:t xml:space="preserve">Okres udzielonej gwarancji </w:t>
      </w:r>
      <w:r w:rsidR="001816F6">
        <w:rPr>
          <w:b/>
        </w:rPr>
        <w:t xml:space="preserve">na odlewarkę ciśnieniowo – próżniową, </w:t>
      </w:r>
      <w:r>
        <w:rPr>
          <w:b/>
        </w:rPr>
        <w:t>wynosi:</w:t>
      </w:r>
      <w:r w:rsidRPr="00FB1B4F">
        <w:t xml:space="preserve"> ……</w:t>
      </w:r>
      <w:r w:rsidR="00321149">
        <w:t xml:space="preserve"> </w:t>
      </w:r>
      <w:r w:rsidR="00321149" w:rsidRPr="00321149">
        <w:rPr>
          <w:b/>
        </w:rPr>
        <w:t>miesięcy</w:t>
      </w:r>
      <w:r w:rsidR="00321149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:rsidR="0036216D" w:rsidRPr="00DC61F0" w:rsidRDefault="0036216D" w:rsidP="0036216D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:rsidR="0036216D" w:rsidRPr="00DC61F0" w:rsidRDefault="0036216D" w:rsidP="00F30EFD">
      <w:pPr>
        <w:tabs>
          <w:tab w:val="left" w:pos="426"/>
        </w:tabs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6216D" w:rsidRPr="00DC61F0" w:rsidRDefault="0036216D" w:rsidP="0036216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36216D" w:rsidRPr="00DC61F0" w:rsidRDefault="0036216D" w:rsidP="0036216D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:rsidR="0036216D" w:rsidRPr="00DC61F0" w:rsidRDefault="0036216D" w:rsidP="003621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36216D" w:rsidRDefault="0036216D" w:rsidP="003621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</w:t>
      </w:r>
      <w:r w:rsidRPr="00970361">
        <w:rPr>
          <w:color w:val="000000"/>
          <w:sz w:val="22"/>
          <w:szCs w:val="22"/>
        </w:rPr>
        <w:t>nich żadnych zastrzeżeń.</w:t>
      </w:r>
    </w:p>
    <w:p w:rsidR="001816F6" w:rsidRPr="00BE199D" w:rsidRDefault="001816F6" w:rsidP="001816F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lastRenderedPageBreak/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drukarkę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:rsidR="001816F6" w:rsidRPr="00BE199D" w:rsidRDefault="001816F6" w:rsidP="001816F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>
        <w:rPr>
          <w:color w:val="000000"/>
          <w:sz w:val="22"/>
          <w:szCs w:val="22"/>
          <w:lang w:eastAsia="ar-SA"/>
        </w:rPr>
        <w:t xml:space="preserve"> </w:t>
      </w:r>
      <w:r w:rsidRPr="00BE199D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drukarkę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:rsidR="0036216D" w:rsidRPr="00DC61F0" w:rsidRDefault="0036216D" w:rsidP="0036216D">
      <w:pPr>
        <w:numPr>
          <w:ilvl w:val="0"/>
          <w:numId w:val="1"/>
        </w:numPr>
        <w:jc w:val="both"/>
        <w:rPr>
          <w:sz w:val="22"/>
          <w:szCs w:val="22"/>
        </w:rPr>
      </w:pPr>
      <w:r w:rsidRPr="00970361">
        <w:rPr>
          <w:sz w:val="22"/>
          <w:szCs w:val="22"/>
        </w:rPr>
        <w:t>Oświadczam, że wypełniłem obowiązki informacyjne przewidziane w art. 13 lub art. 14 RODO* wobec osób fizycznych, od których dane osobowe</w:t>
      </w:r>
      <w:r w:rsidRPr="00DC61F0">
        <w:rPr>
          <w:sz w:val="22"/>
          <w:szCs w:val="22"/>
        </w:rPr>
        <w:t xml:space="preserve"> bezpośrednio lub pośrednio pozyskałem w celu ubiegania się o udzielenie zamówienia publicznego w niniejszym postępowaniu.* * </w:t>
      </w:r>
    </w:p>
    <w:p w:rsidR="0036216D" w:rsidRPr="00DC61F0" w:rsidRDefault="0036216D" w:rsidP="0036216D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6216D" w:rsidRPr="00DC61F0" w:rsidRDefault="0036216D" w:rsidP="0036216D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6216D" w:rsidRPr="00DC61F0" w:rsidRDefault="0036216D" w:rsidP="003621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216D" w:rsidRPr="00DC61F0" w:rsidTr="00CB22F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16D" w:rsidRPr="00DC61F0" w:rsidRDefault="0036216D" w:rsidP="00CB22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16D" w:rsidRPr="00DC61F0" w:rsidRDefault="0036216D" w:rsidP="00CB22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:rsidR="0036216D" w:rsidRPr="00DC61F0" w:rsidRDefault="0036216D" w:rsidP="00CB22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216D" w:rsidRPr="00DC61F0" w:rsidRDefault="0036216D" w:rsidP="00CB22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36216D" w:rsidRPr="00DC61F0" w:rsidTr="00CB22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216D" w:rsidRPr="00DC61F0" w:rsidRDefault="0036216D" w:rsidP="00CB22F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216D" w:rsidRPr="00DC61F0" w:rsidRDefault="0036216D" w:rsidP="00CB22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216D" w:rsidRPr="00DC61F0" w:rsidRDefault="0036216D" w:rsidP="00CB22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6216D" w:rsidRPr="00DC61F0" w:rsidTr="00CB22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216D" w:rsidRPr="00DC61F0" w:rsidRDefault="0036216D" w:rsidP="00CB22F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216D" w:rsidRPr="00DC61F0" w:rsidRDefault="0036216D" w:rsidP="00CB22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216D" w:rsidRPr="00DC61F0" w:rsidRDefault="0036216D" w:rsidP="00CB22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6216D" w:rsidRPr="00DC61F0" w:rsidRDefault="0036216D" w:rsidP="0036216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:rsidR="0036216D" w:rsidRPr="00DC61F0" w:rsidRDefault="0036216D" w:rsidP="0036216D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6216D" w:rsidRPr="00DC61F0" w:rsidRDefault="0036216D" w:rsidP="0036216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36216D" w:rsidRPr="00DC61F0" w:rsidRDefault="0036216D" w:rsidP="003621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:rsidR="0036216D" w:rsidRPr="00DC61F0" w:rsidRDefault="0036216D" w:rsidP="003621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6216D" w:rsidRPr="00DC61F0" w:rsidRDefault="0036216D" w:rsidP="003621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:rsidR="0036216D" w:rsidRPr="00DC61F0" w:rsidRDefault="0036216D" w:rsidP="003621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6216D" w:rsidRPr="00DC61F0" w:rsidRDefault="0036216D" w:rsidP="0036216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:rsidR="0036216D" w:rsidRPr="00DC61F0" w:rsidRDefault="0036216D" w:rsidP="0036216D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6216D" w:rsidRPr="00DC61F0" w:rsidRDefault="0036216D" w:rsidP="0036216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:rsidR="0036216D" w:rsidRPr="00DC61F0" w:rsidRDefault="0036216D" w:rsidP="003621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:rsidR="0036216D" w:rsidRPr="00DC61F0" w:rsidRDefault="0036216D" w:rsidP="003621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:rsidR="0036216D" w:rsidRPr="00DC61F0" w:rsidRDefault="0036216D" w:rsidP="003621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6216D" w:rsidRPr="00DC61F0" w:rsidRDefault="0036216D" w:rsidP="003621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:rsidR="0036216D" w:rsidRPr="00DC61F0" w:rsidRDefault="0036216D" w:rsidP="003621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:rsidR="0036216D" w:rsidRPr="00DC61F0" w:rsidRDefault="0036216D" w:rsidP="0036216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:rsidR="0036216D" w:rsidRDefault="0036216D" w:rsidP="0036216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0A2" w:rsidRDefault="002E70A2">
      <w:r>
        <w:separator/>
      </w:r>
    </w:p>
  </w:endnote>
  <w:endnote w:type="continuationSeparator" w:id="0">
    <w:p w:rsidR="002E70A2" w:rsidRDefault="002E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0A2" w:rsidRDefault="002E70A2">
      <w:r>
        <w:separator/>
      </w:r>
    </w:p>
  </w:footnote>
  <w:footnote w:type="continuationSeparator" w:id="0">
    <w:p w:rsidR="002E70A2" w:rsidRDefault="002E7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ED" w:rsidRDefault="00DA76ED">
    <w:pPr>
      <w:pStyle w:val="Nagwek"/>
      <w:rPr>
        <w:noProof/>
      </w:rPr>
    </w:pPr>
  </w:p>
  <w:p w:rsidR="00DA76ED" w:rsidRDefault="001816F6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38.75pt;height:40.5pt;visibility:visible;mso-wrap-style:square">
          <v:imagedata r:id="rId1" o:title=""/>
        </v:shape>
      </w:pict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A0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16F6"/>
    <w:rsid w:val="001D4612"/>
    <w:rsid w:val="00207E98"/>
    <w:rsid w:val="002723B0"/>
    <w:rsid w:val="00296A03"/>
    <w:rsid w:val="002E70A2"/>
    <w:rsid w:val="00315A4A"/>
    <w:rsid w:val="00321149"/>
    <w:rsid w:val="0036216D"/>
    <w:rsid w:val="003B26D5"/>
    <w:rsid w:val="00444E1A"/>
    <w:rsid w:val="004B7300"/>
    <w:rsid w:val="004C6753"/>
    <w:rsid w:val="00595C87"/>
    <w:rsid w:val="005A5815"/>
    <w:rsid w:val="005D2C65"/>
    <w:rsid w:val="005E6D94"/>
    <w:rsid w:val="006111B7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4C55"/>
    <w:rsid w:val="00A0022B"/>
    <w:rsid w:val="00A325CB"/>
    <w:rsid w:val="00A346FE"/>
    <w:rsid w:val="00A47B4D"/>
    <w:rsid w:val="00A83018"/>
    <w:rsid w:val="00B774DC"/>
    <w:rsid w:val="00C47C96"/>
    <w:rsid w:val="00C969A6"/>
    <w:rsid w:val="00CA7D36"/>
    <w:rsid w:val="00D24208"/>
    <w:rsid w:val="00D60C38"/>
    <w:rsid w:val="00D66893"/>
    <w:rsid w:val="00D802AB"/>
    <w:rsid w:val="00D90ACB"/>
    <w:rsid w:val="00DA76ED"/>
    <w:rsid w:val="00DC1500"/>
    <w:rsid w:val="00E44371"/>
    <w:rsid w:val="00E949B0"/>
    <w:rsid w:val="00F00591"/>
    <w:rsid w:val="00F30EF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4987E6A9"/>
  <w15:chartTrackingRefBased/>
  <w15:docId w15:val="{33F8450D-6DE2-4CB1-AA66-A241C9AF4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6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3DDB6-5DE2-477E-8813-9FA3123FE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746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14</cp:revision>
  <cp:lastPrinted>1899-12-31T23:00:00Z</cp:lastPrinted>
  <dcterms:created xsi:type="dcterms:W3CDTF">2022-08-11T13:01:00Z</dcterms:created>
  <dcterms:modified xsi:type="dcterms:W3CDTF">2022-09-05T08:13:00Z</dcterms:modified>
</cp:coreProperties>
</file>