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70903E" w14:textId="7DDC12D2"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331B18">
        <w:rPr>
          <w:rFonts w:ascii="Arial" w:hAnsi="Arial" w:cs="Arial"/>
          <w:bCs/>
          <w:i w:val="0"/>
          <w:szCs w:val="24"/>
        </w:rPr>
        <w:t>4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14:paraId="3D5A5F75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4F0CE98A" w14:textId="42E9A7D3"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A41FA7" w:rsidRPr="00A41FA7">
        <w:rPr>
          <w:rFonts w:ascii="Arial" w:hAnsi="Arial" w:cs="Arial"/>
          <w:b/>
          <w:sz w:val="24"/>
          <w:szCs w:val="24"/>
        </w:rPr>
        <w:t>ZP/3</w:t>
      </w:r>
      <w:r w:rsidR="000103BF">
        <w:rPr>
          <w:rFonts w:ascii="Arial" w:hAnsi="Arial" w:cs="Arial"/>
          <w:b/>
          <w:sz w:val="24"/>
          <w:szCs w:val="24"/>
        </w:rPr>
        <w:t>1</w:t>
      </w:r>
      <w:r w:rsidR="00A41FA7" w:rsidRPr="00A41FA7">
        <w:rPr>
          <w:rFonts w:ascii="Arial" w:hAnsi="Arial" w:cs="Arial"/>
          <w:b/>
          <w:sz w:val="24"/>
          <w:szCs w:val="24"/>
        </w:rPr>
        <w:t>/2022</w:t>
      </w:r>
    </w:p>
    <w:p w14:paraId="3D682B66" w14:textId="77777777"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6055C0D8" w14:textId="77777777"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A41FA7" w:rsidRPr="00A41FA7">
        <w:rPr>
          <w:rFonts w:ascii="Arial" w:hAnsi="Arial" w:cs="Arial"/>
        </w:rPr>
        <w:t>Szpital Specjalistyczny im. Stefana Żeromskiego SPZOZ w Krakowie</w:t>
      </w:r>
    </w:p>
    <w:p w14:paraId="54D401AC" w14:textId="77777777"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A41FA7" w:rsidRPr="00A41FA7">
        <w:rPr>
          <w:rFonts w:ascii="Arial" w:hAnsi="Arial" w:cs="Arial"/>
        </w:rPr>
        <w:t>os. Na Skarpie</w:t>
      </w:r>
      <w:r w:rsidRPr="0012157F">
        <w:rPr>
          <w:rFonts w:ascii="Arial" w:hAnsi="Arial" w:cs="Arial"/>
        </w:rPr>
        <w:t xml:space="preserve"> </w:t>
      </w:r>
      <w:r w:rsidR="00A41FA7" w:rsidRPr="00A41FA7">
        <w:rPr>
          <w:rFonts w:ascii="Arial" w:hAnsi="Arial" w:cs="Arial"/>
        </w:rPr>
        <w:t>66</w:t>
      </w:r>
      <w:r w:rsidRPr="0012157F">
        <w:rPr>
          <w:rFonts w:ascii="Arial" w:hAnsi="Arial" w:cs="Arial"/>
        </w:rPr>
        <w:t xml:space="preserve"> </w:t>
      </w:r>
    </w:p>
    <w:p w14:paraId="64511034" w14:textId="77777777"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A41FA7" w:rsidRPr="00A41FA7">
        <w:rPr>
          <w:rFonts w:ascii="Arial" w:hAnsi="Arial" w:cs="Arial"/>
        </w:rPr>
        <w:t>31-913</w:t>
      </w:r>
      <w:r w:rsidRPr="0012157F">
        <w:rPr>
          <w:rFonts w:ascii="Arial" w:hAnsi="Arial" w:cs="Arial"/>
        </w:rPr>
        <w:t xml:space="preserve"> </w:t>
      </w:r>
      <w:r w:rsidR="00A41FA7" w:rsidRPr="00A41FA7">
        <w:rPr>
          <w:rFonts w:ascii="Arial" w:hAnsi="Arial" w:cs="Arial"/>
        </w:rPr>
        <w:t>Kraków</w:t>
      </w:r>
    </w:p>
    <w:p w14:paraId="14E78A3D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11AEF67E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0032F953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3E938572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3C734B45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2E1B6AA9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6CD7B201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29D4BDAF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617DBD03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A41FA7" w:rsidRPr="0012157F" w14:paraId="0DE88FD6" w14:textId="77777777" w:rsidTr="002079B9">
        <w:tc>
          <w:tcPr>
            <w:tcW w:w="9104" w:type="dxa"/>
            <w:shd w:val="clear" w:color="auto" w:fill="D9D9D9"/>
          </w:tcPr>
          <w:p w14:paraId="2FC8FF25" w14:textId="77777777" w:rsidR="00A41FA7" w:rsidRPr="0012157F" w:rsidRDefault="00A41FA7" w:rsidP="002079B9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4CF10D3A" w14:textId="77777777" w:rsidR="00A41FA7" w:rsidRDefault="00A41FA7" w:rsidP="002079B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A41FA7">
              <w:rPr>
                <w:rFonts w:ascii="Arial" w:hAnsi="Arial" w:cs="Arial"/>
                <w:sz w:val="24"/>
                <w:szCs w:val="24"/>
              </w:rPr>
              <w:t>(t.j. Dz.U. z 2021r. poz. 1129 z późn.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56953B4B" w14:textId="77777777" w:rsidR="00A41FA7" w:rsidRPr="00C86421" w:rsidRDefault="00A41FA7" w:rsidP="002079B9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14:paraId="36108231" w14:textId="77777777" w:rsidR="00A41FA7" w:rsidRDefault="00A41FA7" w:rsidP="002079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325F5264" w14:textId="77777777" w:rsidR="00A41FA7" w:rsidRPr="00C86421" w:rsidRDefault="00A41FA7" w:rsidP="002079B9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14:paraId="2DE2BF7D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58B5DE5F" w14:textId="77777777" w:rsidR="00145379" w:rsidRPr="00145379" w:rsidRDefault="00145379" w:rsidP="00145379">
      <w:pPr>
        <w:spacing w:after="240" w:line="276" w:lineRule="auto"/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145379">
        <w:rPr>
          <w:rFonts w:ascii="Times New Roman" w:hAnsi="Times New Roman"/>
          <w:b/>
          <w:sz w:val="24"/>
          <w:szCs w:val="24"/>
        </w:rPr>
        <w:t>"Dostawa  wyposażenia informatycznego obejmującego przełączniki sieciowe  w ramach programu MSIM</w:t>
      </w:r>
      <w:r w:rsidRPr="00145379">
        <w:rPr>
          <w:rFonts w:ascii="Times New Roman" w:hAnsi="Times New Roman"/>
          <w:sz w:val="24"/>
          <w:szCs w:val="24"/>
        </w:rPr>
        <w:t>”</w:t>
      </w:r>
    </w:p>
    <w:p w14:paraId="1198F884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A41FA7" w:rsidRPr="00A41FA7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10E5CE8F" w14:textId="77777777" w:rsidTr="00650D6C">
        <w:tc>
          <w:tcPr>
            <w:tcW w:w="9104" w:type="dxa"/>
            <w:shd w:val="clear" w:color="auto" w:fill="D9D9D9"/>
          </w:tcPr>
          <w:p w14:paraId="348296F4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14:paraId="5B31F51A" w14:textId="77777777"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lastRenderedPageBreak/>
        <w:t>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2694C648" w14:textId="77777777"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4C0D8271" w14:textId="77777777" w:rsidTr="00CD4DD1">
        <w:tc>
          <w:tcPr>
            <w:tcW w:w="9104" w:type="dxa"/>
            <w:shd w:val="clear" w:color="auto" w:fill="D9D9D9"/>
          </w:tcPr>
          <w:p w14:paraId="348777D9" w14:textId="77777777"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3D52153F" w14:textId="77777777"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1105F6D1" w14:textId="77777777"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35E0843E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DA7D1A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E2BBB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A41FA7" w:rsidRPr="0012157F" w14:paraId="1F3AEDC0" w14:textId="77777777" w:rsidTr="002079B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3E1A2A" w14:textId="77777777" w:rsidR="00A41FA7" w:rsidRPr="0012157F" w:rsidRDefault="00A41FA7" w:rsidP="002079B9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1FA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7E765A" w14:textId="77777777" w:rsidR="00A41FA7" w:rsidRPr="0012157F" w:rsidRDefault="00A41FA7" w:rsidP="002079B9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41FA7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7C8F4444" w14:textId="77777777" w:rsidR="00A41FA7" w:rsidRPr="0012157F" w:rsidRDefault="00A41FA7" w:rsidP="002079B9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41FA7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dotyczące  zdolności technicznej lub zawodowej. Ocena </w:t>
            </w:r>
            <w:r w:rsidRPr="00A41FA7">
              <w:rPr>
                <w:rFonts w:ascii="Arial" w:hAnsi="Arial" w:cs="Arial"/>
                <w:sz w:val="24"/>
                <w:szCs w:val="24"/>
              </w:rPr>
              <w:lastRenderedPageBreak/>
              <w:t>spełniania warunków udziału w postępowaniu będzie dokonana na zasadzie spełnia/nie spełnia.</w:t>
            </w:r>
          </w:p>
        </w:tc>
      </w:tr>
    </w:tbl>
    <w:p w14:paraId="32BF9AC5" w14:textId="77777777"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lastRenderedPageBreak/>
        <w:t>polegam na zdolnościach lub sytuacji następującego podmiotu udostępniającego zasoby:</w:t>
      </w:r>
    </w:p>
    <w:p w14:paraId="7BA13DFF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73D455F2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33F21DED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6A72CE0F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515801CB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3849BB9D" w14:textId="77777777"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334A77" w:rsidRPr="00650D6C" w14:paraId="00761A22" w14:textId="77777777" w:rsidTr="0061040C">
        <w:tc>
          <w:tcPr>
            <w:tcW w:w="9104" w:type="dxa"/>
            <w:shd w:val="clear" w:color="auto" w:fill="D9D9D9"/>
          </w:tcPr>
          <w:p w14:paraId="7FAF3AF7" w14:textId="77777777"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4DD53C54" w14:textId="77777777"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08784247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089361FB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192298E7" w14:textId="77777777"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5F508AAA" w14:textId="77777777"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C37715" w:rsidRPr="00650D6C" w14:paraId="6F880650" w14:textId="77777777" w:rsidTr="0061040C">
        <w:tc>
          <w:tcPr>
            <w:tcW w:w="9104" w:type="dxa"/>
            <w:shd w:val="clear" w:color="auto" w:fill="D9D9D9"/>
          </w:tcPr>
          <w:p w14:paraId="2FE4972A" w14:textId="77777777"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50672605" w14:textId="77777777"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202A6A81" w14:textId="77777777"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14:paraId="1644A4CB" w14:textId="77777777"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6272AFA0" w14:textId="77777777"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64C86996" w14:textId="77777777"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241B39FC" w14:textId="77777777" w:rsidTr="00CD4DD1">
        <w:tc>
          <w:tcPr>
            <w:tcW w:w="9104" w:type="dxa"/>
            <w:shd w:val="clear" w:color="auto" w:fill="D9D9D9"/>
          </w:tcPr>
          <w:p w14:paraId="77877EDF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438C2D85" w14:textId="77777777"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6F5DD165" w14:textId="77777777" w:rsidTr="00847232">
        <w:tc>
          <w:tcPr>
            <w:tcW w:w="9104" w:type="dxa"/>
            <w:shd w:val="clear" w:color="auto" w:fill="D9D9D9"/>
          </w:tcPr>
          <w:p w14:paraId="73BB3143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7D370BD8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3CE5CEC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5ECFA286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5E9AD1E2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472B7D2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7002E2A1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39BD37B2" w14:textId="77777777"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B0E6F39" w14:textId="77777777"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3CDA317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62F68AD6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273919A6" w14:textId="77777777"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14:paraId="5499A9FA" w14:textId="77777777"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5C63B4" w14:textId="77777777" w:rsidR="008173B7" w:rsidRDefault="008173B7" w:rsidP="0038231F">
      <w:pPr>
        <w:spacing w:after="0" w:line="240" w:lineRule="auto"/>
      </w:pPr>
      <w:r>
        <w:separator/>
      </w:r>
    </w:p>
  </w:endnote>
  <w:endnote w:type="continuationSeparator" w:id="0">
    <w:p w14:paraId="6423B84C" w14:textId="77777777" w:rsidR="008173B7" w:rsidRDefault="008173B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35DB57" w14:textId="77777777" w:rsidR="00A41FA7" w:rsidRDefault="00A41FA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8281D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7BB617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F1679B" w14:textId="77777777" w:rsidR="00A41FA7" w:rsidRDefault="00A41FA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5BFB2F" w14:textId="77777777" w:rsidR="008173B7" w:rsidRDefault="008173B7" w:rsidP="0038231F">
      <w:pPr>
        <w:spacing w:after="0" w:line="240" w:lineRule="auto"/>
      </w:pPr>
      <w:r>
        <w:separator/>
      </w:r>
    </w:p>
  </w:footnote>
  <w:footnote w:type="continuationSeparator" w:id="0">
    <w:p w14:paraId="64D54E38" w14:textId="77777777" w:rsidR="008173B7" w:rsidRDefault="008173B7" w:rsidP="0038231F">
      <w:pPr>
        <w:spacing w:after="0" w:line="240" w:lineRule="auto"/>
      </w:pPr>
      <w:r>
        <w:continuationSeparator/>
      </w:r>
    </w:p>
  </w:footnote>
  <w:footnote w:id="1">
    <w:p w14:paraId="727C2670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1FDB7852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41A3AF57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F8A765F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3DEBE537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1DC54C7E" w14:textId="77777777" w:rsidR="0032618A" w:rsidRDefault="0032618A" w:rsidP="0032618A">
      <w:pPr>
        <w:pStyle w:val="Tekstprzypisudolnego"/>
      </w:pPr>
    </w:p>
  </w:footnote>
  <w:footnote w:id="2">
    <w:p w14:paraId="35144BA0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66A60866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A9D11A4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6BA7939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B145F0" w14:textId="77777777" w:rsidR="00A41FA7" w:rsidRDefault="00A41F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93A555" w14:textId="77777777" w:rsidR="00A41FA7" w:rsidRDefault="00A41FA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0CE14F" w14:textId="77777777" w:rsidR="00A41FA7" w:rsidRDefault="00A41FA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70648889">
    <w:abstractNumId w:val="11"/>
  </w:num>
  <w:num w:numId="2" w16cid:durableId="1238977081">
    <w:abstractNumId w:val="0"/>
  </w:num>
  <w:num w:numId="3" w16cid:durableId="899636058">
    <w:abstractNumId w:val="10"/>
  </w:num>
  <w:num w:numId="4" w16cid:durableId="1449861422">
    <w:abstractNumId w:val="13"/>
  </w:num>
  <w:num w:numId="5" w16cid:durableId="569852901">
    <w:abstractNumId w:val="12"/>
  </w:num>
  <w:num w:numId="6" w16cid:durableId="2047485757">
    <w:abstractNumId w:val="9"/>
  </w:num>
  <w:num w:numId="7" w16cid:durableId="2081828123">
    <w:abstractNumId w:val="1"/>
  </w:num>
  <w:num w:numId="8" w16cid:durableId="863790577">
    <w:abstractNumId w:val="6"/>
  </w:num>
  <w:num w:numId="9" w16cid:durableId="751126027">
    <w:abstractNumId w:val="4"/>
  </w:num>
  <w:num w:numId="10" w16cid:durableId="1438984827">
    <w:abstractNumId w:val="7"/>
  </w:num>
  <w:num w:numId="11" w16cid:durableId="1581254894">
    <w:abstractNumId w:val="5"/>
  </w:num>
  <w:num w:numId="12" w16cid:durableId="1057777779">
    <w:abstractNumId w:val="8"/>
  </w:num>
  <w:num w:numId="13" w16cid:durableId="1333412427">
    <w:abstractNumId w:val="3"/>
  </w:num>
  <w:num w:numId="14" w16cid:durableId="1921909778">
    <w:abstractNumId w:val="2"/>
  </w:num>
  <w:num w:numId="15" w16cid:durableId="132528441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A96"/>
    <w:rsid w:val="000103BF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14E8D"/>
    <w:rsid w:val="0012157F"/>
    <w:rsid w:val="00122954"/>
    <w:rsid w:val="00145379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1B18"/>
    <w:rsid w:val="00333209"/>
    <w:rsid w:val="00334A77"/>
    <w:rsid w:val="00337073"/>
    <w:rsid w:val="00343DBD"/>
    <w:rsid w:val="00344C84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73B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1FA7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C1A96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980E04"/>
  <w15:docId w15:val="{2733F687-941F-42DF-B8BA-38E923C7FB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837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4</Pages>
  <Words>894</Words>
  <Characters>5367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Elżbieta Jastrzębska-Kukawka</cp:lastModifiedBy>
  <cp:revision>5</cp:revision>
  <cp:lastPrinted>2016-07-26T10:32:00Z</cp:lastPrinted>
  <dcterms:created xsi:type="dcterms:W3CDTF">2022-09-01T06:40:00Z</dcterms:created>
  <dcterms:modified xsi:type="dcterms:W3CDTF">2022-09-01T10:00:00Z</dcterms:modified>
</cp:coreProperties>
</file>