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8207E" w14:textId="3C365F9E" w:rsidR="00EB1359" w:rsidRPr="003261E7" w:rsidRDefault="00D701B2" w:rsidP="00EB1359">
      <w:pPr>
        <w:spacing w:after="240"/>
        <w:jc w:val="right"/>
        <w:rPr>
          <w:sz w:val="22"/>
          <w:szCs w:val="22"/>
        </w:rPr>
      </w:pPr>
      <w:r w:rsidRPr="00D701B2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5945D3">
        <w:rPr>
          <w:sz w:val="22"/>
          <w:szCs w:val="22"/>
        </w:rPr>
        <w:t>06.09.2022 r.</w:t>
      </w:r>
    </w:p>
    <w:p w14:paraId="25136D4C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554C942" w14:textId="77777777" w:rsidR="00D701B2" w:rsidRPr="00D701B2" w:rsidRDefault="00D701B2" w:rsidP="00EB1359">
      <w:pPr>
        <w:spacing w:after="40"/>
        <w:rPr>
          <w:b/>
          <w:bCs/>
          <w:sz w:val="22"/>
          <w:szCs w:val="22"/>
        </w:rPr>
      </w:pPr>
      <w:r w:rsidRPr="00D701B2">
        <w:rPr>
          <w:b/>
          <w:bCs/>
          <w:sz w:val="22"/>
          <w:szCs w:val="22"/>
        </w:rPr>
        <w:t>Szpital Miejski Specjalistyczny</w:t>
      </w:r>
    </w:p>
    <w:p w14:paraId="50B9E236" w14:textId="77777777" w:rsidR="00D701B2" w:rsidRPr="00D701B2" w:rsidRDefault="00D701B2" w:rsidP="00EB1359">
      <w:pPr>
        <w:spacing w:after="40"/>
        <w:rPr>
          <w:b/>
          <w:bCs/>
          <w:sz w:val="22"/>
          <w:szCs w:val="22"/>
        </w:rPr>
      </w:pPr>
      <w:r w:rsidRPr="00D701B2">
        <w:rPr>
          <w:b/>
          <w:bCs/>
          <w:sz w:val="22"/>
          <w:szCs w:val="22"/>
        </w:rPr>
        <w:t>im. Gabriela Narutowicza w Krakowie</w:t>
      </w:r>
    </w:p>
    <w:p w14:paraId="06280790" w14:textId="77777777" w:rsidR="00EB1359" w:rsidRPr="003261E7" w:rsidRDefault="00D701B2" w:rsidP="00EB1359">
      <w:pPr>
        <w:rPr>
          <w:sz w:val="22"/>
          <w:szCs w:val="22"/>
        </w:rPr>
      </w:pPr>
      <w:r w:rsidRPr="00D701B2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D701B2">
        <w:rPr>
          <w:sz w:val="22"/>
          <w:szCs w:val="22"/>
        </w:rPr>
        <w:t>35-37</w:t>
      </w:r>
    </w:p>
    <w:p w14:paraId="48B6DFE7" w14:textId="77777777" w:rsidR="00EB1359" w:rsidRPr="003261E7" w:rsidRDefault="00D701B2" w:rsidP="00EB1359">
      <w:pPr>
        <w:rPr>
          <w:sz w:val="22"/>
          <w:szCs w:val="22"/>
        </w:rPr>
      </w:pPr>
      <w:r w:rsidRPr="00D701B2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D701B2">
        <w:rPr>
          <w:sz w:val="22"/>
          <w:szCs w:val="22"/>
        </w:rPr>
        <w:t>Kraków</w:t>
      </w:r>
    </w:p>
    <w:p w14:paraId="2AB86A6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FD79256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701B2" w:rsidRPr="003261E7" w14:paraId="7EA00E82" w14:textId="77777777" w:rsidTr="00A021B7">
        <w:trPr>
          <w:trHeight w:val="638"/>
        </w:trPr>
        <w:tc>
          <w:tcPr>
            <w:tcW w:w="959" w:type="dxa"/>
            <w:shd w:val="clear" w:color="auto" w:fill="auto"/>
          </w:tcPr>
          <w:p w14:paraId="0C15FD08" w14:textId="77777777" w:rsidR="00D701B2" w:rsidRPr="003261E7" w:rsidRDefault="00D701B2" w:rsidP="00A021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98E543" w14:textId="77777777" w:rsidR="00D701B2" w:rsidRPr="003261E7" w:rsidRDefault="00D701B2" w:rsidP="00A021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701B2">
              <w:rPr>
                <w:sz w:val="22"/>
                <w:szCs w:val="22"/>
              </w:rPr>
              <w:t>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701B2">
              <w:rPr>
                <w:b/>
                <w:bCs/>
                <w:sz w:val="22"/>
                <w:szCs w:val="22"/>
              </w:rPr>
              <w:t>Zakup i dostawa materiałów do utrzymania czystości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701B2">
              <w:rPr>
                <w:b/>
                <w:sz w:val="22"/>
                <w:szCs w:val="22"/>
              </w:rPr>
              <w:t>ZP/25/2022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D5982E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DFF53C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73E935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701B2" w:rsidRPr="00D701B2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6C3304">
        <w:rPr>
          <w:sz w:val="22"/>
          <w:szCs w:val="22"/>
        </w:rPr>
        <w:t xml:space="preserve">w </w:t>
      </w:r>
      <w:r w:rsidR="00010B31" w:rsidRPr="00EB1359">
        <w:rPr>
          <w:sz w:val="22"/>
          <w:szCs w:val="22"/>
        </w:rPr>
        <w:t>następujące</w:t>
      </w:r>
      <w:r w:rsidR="006C3304">
        <w:rPr>
          <w:sz w:val="22"/>
          <w:szCs w:val="22"/>
        </w:rPr>
        <w:t>j</w:t>
      </w:r>
      <w:r w:rsidR="00010B31" w:rsidRPr="00EB1359">
        <w:rPr>
          <w:sz w:val="22"/>
          <w:szCs w:val="22"/>
        </w:rPr>
        <w:t xml:space="preserve">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88E40E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A54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0662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FFA835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701B2" w:rsidRPr="00EB1359" w14:paraId="29D51043" w14:textId="77777777" w:rsidTr="00A021B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C281" w14:textId="77777777" w:rsidR="00D701B2" w:rsidRPr="00710915" w:rsidRDefault="00D701B2" w:rsidP="00A021B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701B2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92BF" w14:textId="77777777" w:rsidR="00D701B2" w:rsidRPr="00EB1359" w:rsidRDefault="00D701B2" w:rsidP="00A021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701B2">
              <w:rPr>
                <w:b/>
                <w:sz w:val="22"/>
                <w:szCs w:val="22"/>
              </w:rPr>
              <w:t>Pakiet 10 - Czyściwo celulozowe</w:t>
            </w:r>
          </w:p>
          <w:p w14:paraId="2D3998F5" w14:textId="77777777" w:rsidR="00D701B2" w:rsidRPr="006C3304" w:rsidRDefault="00D701B2" w:rsidP="00A021B7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C3304">
              <w:rPr>
                <w:b/>
                <w:bCs/>
                <w:sz w:val="22"/>
                <w:szCs w:val="22"/>
              </w:rPr>
              <w:t>Uzasadnienie prawne:</w:t>
            </w:r>
          </w:p>
          <w:p w14:paraId="15ADB451" w14:textId="77777777" w:rsidR="00D701B2" w:rsidRDefault="006C3304" w:rsidP="00A021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255 pkt 7 ustawy Pzp - W</w:t>
            </w:r>
            <w:r w:rsidR="00D701B2" w:rsidRPr="00D701B2">
              <w:rPr>
                <w:sz w:val="22"/>
                <w:szCs w:val="22"/>
              </w:rPr>
              <w:t>ykonawca nie wniósł wymaganego zabezpieczenia należytego wykonania umowy lub uchylił się od zawarcia umowy w sprawie zamówienia publicznego</w:t>
            </w:r>
          </w:p>
          <w:p w14:paraId="43EB3B93" w14:textId="77777777" w:rsidR="00D701B2" w:rsidRPr="006C3304" w:rsidRDefault="00D701B2" w:rsidP="00A021B7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C3304">
              <w:rPr>
                <w:b/>
                <w:bCs/>
                <w:sz w:val="22"/>
                <w:szCs w:val="22"/>
              </w:rPr>
              <w:t>Uzasadnienie faktyczne:</w:t>
            </w:r>
          </w:p>
          <w:p w14:paraId="3259606D" w14:textId="77777777" w:rsidR="00D701B2" w:rsidRPr="00EB1359" w:rsidRDefault="00D701B2" w:rsidP="00A021B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701B2">
              <w:rPr>
                <w:sz w:val="22"/>
                <w:szCs w:val="22"/>
              </w:rPr>
              <w:t xml:space="preserve">W związku z prowadzonym postępowaniem o udzielenie zamówienia publicznego, prowadzonego w trybie podstawowym bez negocjacji na </w:t>
            </w:r>
            <w:r w:rsidRPr="006C3304">
              <w:rPr>
                <w:i/>
                <w:iCs/>
                <w:sz w:val="22"/>
                <w:szCs w:val="22"/>
              </w:rPr>
              <w:t>"Zakup i dostawa materiałów do utrzymania czystości"</w:t>
            </w:r>
            <w:r w:rsidRPr="00D701B2">
              <w:rPr>
                <w:sz w:val="22"/>
                <w:szCs w:val="22"/>
              </w:rPr>
              <w:t xml:space="preserve"> - znak sprawy: ZP/25/2022, Zamawiający działając na podstawie art. 255 pkt 7 ustawy Prawo zamówień publicznych z dnia 11 września 2019 r., informuje, że po uzyskaniu informacji przekazanej w dniu 29.08.2022 r. przez Wykonawcę Henry Kruse Sp. z o.o. o rezygnacji z podpisania umowy unieważnia </w:t>
            </w:r>
            <w:r w:rsidR="006C3304">
              <w:rPr>
                <w:sz w:val="22"/>
                <w:szCs w:val="22"/>
              </w:rPr>
              <w:t>postępowanie</w:t>
            </w:r>
            <w:r w:rsidRPr="00D701B2">
              <w:rPr>
                <w:sz w:val="22"/>
                <w:szCs w:val="22"/>
              </w:rPr>
              <w:t xml:space="preserve"> w </w:t>
            </w:r>
            <w:r w:rsidR="006C3304">
              <w:rPr>
                <w:sz w:val="22"/>
                <w:szCs w:val="22"/>
              </w:rPr>
              <w:t xml:space="preserve">zakresie </w:t>
            </w:r>
            <w:r w:rsidRPr="00D701B2">
              <w:rPr>
                <w:sz w:val="22"/>
                <w:szCs w:val="22"/>
              </w:rPr>
              <w:t>Pakie</w:t>
            </w:r>
            <w:r w:rsidR="006C3304">
              <w:rPr>
                <w:sz w:val="22"/>
                <w:szCs w:val="22"/>
              </w:rPr>
              <w:t>tu</w:t>
            </w:r>
            <w:r w:rsidRPr="00D701B2">
              <w:rPr>
                <w:sz w:val="22"/>
                <w:szCs w:val="22"/>
              </w:rPr>
              <w:t xml:space="preserve"> nr 10 - Czyściwo celulozowe.</w:t>
            </w:r>
          </w:p>
        </w:tc>
      </w:tr>
    </w:tbl>
    <w:p w14:paraId="6DDDABE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735EC" w14:textId="77777777" w:rsidR="00D701B2" w:rsidRDefault="00D701B2" w:rsidP="00D701B2">
      <w:r>
        <w:separator/>
      </w:r>
    </w:p>
  </w:endnote>
  <w:endnote w:type="continuationSeparator" w:id="0">
    <w:p w14:paraId="5F2B84C9" w14:textId="77777777" w:rsidR="00D701B2" w:rsidRDefault="00D701B2" w:rsidP="00D70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DD10" w14:textId="77777777" w:rsidR="00D701B2" w:rsidRDefault="00D701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E0A9D" w14:textId="77777777" w:rsidR="00D701B2" w:rsidRDefault="00D701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FAC10" w14:textId="77777777" w:rsidR="00D701B2" w:rsidRDefault="00D701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E89B" w14:textId="77777777" w:rsidR="00D701B2" w:rsidRDefault="00D701B2" w:rsidP="00D701B2">
      <w:r>
        <w:separator/>
      </w:r>
    </w:p>
  </w:footnote>
  <w:footnote w:type="continuationSeparator" w:id="0">
    <w:p w14:paraId="6F653A44" w14:textId="77777777" w:rsidR="00D701B2" w:rsidRDefault="00D701B2" w:rsidP="00D70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C119B" w14:textId="77777777" w:rsidR="00D701B2" w:rsidRDefault="00D701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CAD69" w14:textId="77777777" w:rsidR="00D701B2" w:rsidRDefault="00D701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31D1B" w14:textId="77777777" w:rsidR="00D701B2" w:rsidRDefault="00D701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E41"/>
    <w:rsid w:val="00010B31"/>
    <w:rsid w:val="00104963"/>
    <w:rsid w:val="00150F65"/>
    <w:rsid w:val="003F0E41"/>
    <w:rsid w:val="005945D3"/>
    <w:rsid w:val="006C3304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D701B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771BB"/>
  <w15:chartTrackingRefBased/>
  <w15:docId w15:val="{5C72A988-F6E7-40CD-807F-AECA52EF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701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70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209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Natalia Machaj</cp:lastModifiedBy>
  <cp:revision>4</cp:revision>
  <dcterms:created xsi:type="dcterms:W3CDTF">2022-09-01T08:21:00Z</dcterms:created>
  <dcterms:modified xsi:type="dcterms:W3CDTF">2022-09-06T07:57:00Z</dcterms:modified>
</cp:coreProperties>
</file>