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4803E625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152138F1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D24DA" w:rsidRPr="00FD24DA">
        <w:rPr>
          <w:b/>
        </w:rPr>
        <w:t xml:space="preserve">Szkolenie/Trening z obsługi programowania </w:t>
      </w:r>
      <w:proofErr w:type="spellStart"/>
      <w:r w:rsidR="00FD24DA" w:rsidRPr="00FD24DA">
        <w:rPr>
          <w:b/>
        </w:rPr>
        <w:t>Geomagic</w:t>
      </w:r>
      <w:proofErr w:type="spellEnd"/>
      <w:r w:rsidR="00FD24DA" w:rsidRPr="00FD24DA">
        <w:rPr>
          <w:b/>
        </w:rPr>
        <w:t xml:space="preserve"> X i Control X w ramach projektu POWR.03.05.00-00-Z309/18 - KC-zp.272-459/22</w:t>
      </w:r>
      <w:r w:rsidR="00450386" w:rsidRPr="00450386">
        <w:rPr>
          <w:b/>
        </w:rPr>
        <w:t>.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536EA5EF" w14:textId="06E06A2A" w:rsidR="00A62BCF" w:rsidRDefault="009324FE" w:rsidP="00067055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9324FE">
              <w:rPr>
                <w:bCs/>
                <w:iCs/>
                <w:lang w:eastAsia="zh-CN"/>
              </w:rPr>
              <w:t xml:space="preserve">w okresie 2 lat przed terminem składania ofert przeprowadziła </w:t>
            </w:r>
            <w:r w:rsidR="009D4AD2">
              <w:rPr>
                <w:bCs/>
                <w:iCs/>
                <w:lang w:eastAsia="zh-CN"/>
              </w:rPr>
              <w:t xml:space="preserve">co najmniej 4 szkolenia </w:t>
            </w:r>
            <w:r w:rsidRPr="009324FE">
              <w:rPr>
                <w:bCs/>
                <w:iCs/>
                <w:lang w:eastAsia="zh-CN"/>
              </w:rPr>
              <w:t xml:space="preserve">dla grup nie  mniejszych niż 8 osób ze skanowiania3D oraz oprogramowania </w:t>
            </w:r>
            <w:proofErr w:type="spellStart"/>
            <w:r w:rsidRPr="009324FE">
              <w:rPr>
                <w:bCs/>
                <w:iCs/>
                <w:lang w:eastAsia="zh-CN"/>
              </w:rPr>
              <w:t>Geomagic</w:t>
            </w:r>
            <w:proofErr w:type="spellEnd"/>
            <w:r w:rsidRPr="009324FE">
              <w:rPr>
                <w:bCs/>
                <w:iCs/>
                <w:lang w:eastAsia="zh-CN"/>
              </w:rPr>
              <w:t xml:space="preserve"> (oba tematy na danym szkoleniu łącznie)</w:t>
            </w:r>
            <w:r w:rsidR="00440E32">
              <w:rPr>
                <w:bCs/>
                <w:iCs/>
                <w:lang w:eastAsia="zh-CN"/>
              </w:rPr>
              <w:t xml:space="preserve"> </w:t>
            </w:r>
            <w:r w:rsidR="00CA2E73" w:rsidRPr="00CA2E73">
              <w:rPr>
                <w:bCs/>
                <w:iCs/>
                <w:lang w:eastAsia="zh-CN"/>
              </w:rPr>
              <w:t xml:space="preserve">-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6CB1640B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29028" w14:textId="77777777" w:rsidR="002A7896" w:rsidRDefault="002A7896">
      <w:r>
        <w:separator/>
      </w:r>
    </w:p>
  </w:endnote>
  <w:endnote w:type="continuationSeparator" w:id="0">
    <w:p w14:paraId="5848AD0F" w14:textId="77777777" w:rsidR="002A7896" w:rsidRDefault="002A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E4EA8" w14:textId="77777777" w:rsidR="002A7896" w:rsidRDefault="002A7896">
      <w:r>
        <w:separator/>
      </w:r>
    </w:p>
  </w:footnote>
  <w:footnote w:type="continuationSeparator" w:id="0">
    <w:p w14:paraId="1B664C7E" w14:textId="77777777" w:rsidR="002A7896" w:rsidRDefault="002A789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9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100E3F"/>
    <w:rsid w:val="00130DDC"/>
    <w:rsid w:val="001857F9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72270"/>
    <w:rsid w:val="006828A2"/>
    <w:rsid w:val="006C69D3"/>
    <w:rsid w:val="00752C3F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C06BD6"/>
    <w:rsid w:val="00C13436"/>
    <w:rsid w:val="00C303B2"/>
    <w:rsid w:val="00C72695"/>
    <w:rsid w:val="00C74409"/>
    <w:rsid w:val="00CA1579"/>
    <w:rsid w:val="00CA2E73"/>
    <w:rsid w:val="00CE175A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E97FEE"/>
    <w:rsid w:val="00F04CB8"/>
    <w:rsid w:val="00F21267"/>
    <w:rsid w:val="00F55B12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4</cp:revision>
  <cp:lastPrinted>2022-07-08T10:37:00Z</cp:lastPrinted>
  <dcterms:created xsi:type="dcterms:W3CDTF">2022-08-23T21:29:00Z</dcterms:created>
  <dcterms:modified xsi:type="dcterms:W3CDTF">2022-08-23T21:47:00Z</dcterms:modified>
</cp:coreProperties>
</file>