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0903E" w14:textId="0F63D8D0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44C84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D5A5F7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F0CE98A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41FA7" w:rsidRPr="00A41FA7">
        <w:rPr>
          <w:rFonts w:ascii="Arial" w:hAnsi="Arial" w:cs="Arial"/>
          <w:b/>
          <w:sz w:val="24"/>
          <w:szCs w:val="24"/>
        </w:rPr>
        <w:t>ZP/32/2022</w:t>
      </w:r>
    </w:p>
    <w:p w14:paraId="3D682B6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55C0D8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Szpital Specjalistyczny im. Stefana Żeromskiego SPZOZ w Krakowie</w:t>
      </w:r>
    </w:p>
    <w:p w14:paraId="54D401A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451103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Kraków</w:t>
      </w:r>
    </w:p>
    <w:p w14:paraId="14E78A3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AEF67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032F95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E93857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734B4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E1B6AA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6CD7B20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9D4BDA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17DBD0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41FA7" w:rsidRPr="0012157F" w14:paraId="0DE88FD6" w14:textId="77777777" w:rsidTr="002079B9">
        <w:tc>
          <w:tcPr>
            <w:tcW w:w="9104" w:type="dxa"/>
            <w:shd w:val="clear" w:color="auto" w:fill="D9D9D9"/>
          </w:tcPr>
          <w:p w14:paraId="2FC8FF25" w14:textId="77777777" w:rsidR="00A41FA7" w:rsidRPr="0012157F" w:rsidRDefault="00A41FA7" w:rsidP="002079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F10D3A" w14:textId="77777777" w:rsidR="00A41FA7" w:rsidRDefault="00A41FA7" w:rsidP="002079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1FA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1FA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1FA7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41FA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41FA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953B4B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6108231" w14:textId="77777777" w:rsidR="00A41FA7" w:rsidRDefault="00A41FA7" w:rsidP="00207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5F5264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DE2BF7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ED8E178" w14:textId="77777777" w:rsidR="00A41FA7" w:rsidRPr="00A41FA7" w:rsidRDefault="00A41FA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41FA7">
        <w:rPr>
          <w:rFonts w:ascii="Arial" w:hAnsi="Arial" w:cs="Arial"/>
          <w:b/>
          <w:sz w:val="24"/>
          <w:szCs w:val="24"/>
        </w:rPr>
        <w:t>Rozbudowa funkcjonalności posiadanego i eksploatowanego zintegrowanego systemu informatycznego HIS</w:t>
      </w:r>
    </w:p>
    <w:p w14:paraId="114EA83D" w14:textId="77777777" w:rsidR="00E50194" w:rsidRDefault="00A41FA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41FA7">
        <w:rPr>
          <w:rFonts w:ascii="Arial" w:hAnsi="Arial" w:cs="Arial"/>
          <w:b/>
          <w:sz w:val="24"/>
          <w:szCs w:val="24"/>
        </w:rPr>
        <w:t>oraz integracja z Platformą Regionalną w ramach projektu MSIM.</w:t>
      </w:r>
    </w:p>
    <w:p w14:paraId="1198F88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1FA7" w:rsidRPr="00A41F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0E5CE8F" w14:textId="77777777" w:rsidTr="00650D6C">
        <w:tc>
          <w:tcPr>
            <w:tcW w:w="9104" w:type="dxa"/>
            <w:shd w:val="clear" w:color="auto" w:fill="D9D9D9"/>
          </w:tcPr>
          <w:p w14:paraId="348296F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B31F51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94C64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C0D8271" w14:textId="77777777" w:rsidTr="00CD4DD1">
        <w:tc>
          <w:tcPr>
            <w:tcW w:w="9104" w:type="dxa"/>
            <w:shd w:val="clear" w:color="auto" w:fill="D9D9D9"/>
          </w:tcPr>
          <w:p w14:paraId="348777D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D52153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105F6D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5E084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7D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2B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1FA7" w:rsidRPr="0012157F" w14:paraId="1F3AEDC0" w14:textId="77777777" w:rsidTr="0020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1A2A" w14:textId="77777777" w:rsidR="00A41FA7" w:rsidRPr="0012157F" w:rsidRDefault="00A41FA7" w:rsidP="002079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765A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FA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8F4444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A41FA7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A41FA7">
              <w:rPr>
                <w:rFonts w:ascii="Arial" w:hAnsi="Arial" w:cs="Arial"/>
                <w:sz w:val="24"/>
                <w:szCs w:val="24"/>
              </w:rPr>
              <w:t xml:space="preserve"> technicznej lub zawodowej. </w:t>
            </w:r>
            <w:r w:rsidRPr="00A41FA7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</w:tc>
      </w:tr>
    </w:tbl>
    <w:p w14:paraId="32BF9AC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BA13D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D455F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F21D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A72CE0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5801C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49BB9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00761A22" w14:textId="77777777" w:rsidTr="0061040C">
        <w:tc>
          <w:tcPr>
            <w:tcW w:w="9104" w:type="dxa"/>
            <w:shd w:val="clear" w:color="auto" w:fill="D9D9D9"/>
          </w:tcPr>
          <w:p w14:paraId="7FAF3AF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DD53C5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78424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89361F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92298E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F508AA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F880650" w14:textId="77777777" w:rsidTr="0061040C">
        <w:tc>
          <w:tcPr>
            <w:tcW w:w="9104" w:type="dxa"/>
            <w:shd w:val="clear" w:color="auto" w:fill="D9D9D9"/>
          </w:tcPr>
          <w:p w14:paraId="2FE4972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067260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02A6A8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644A4C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72AFA0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C8699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41B39FC" w14:textId="77777777" w:rsidTr="00CD4DD1">
        <w:tc>
          <w:tcPr>
            <w:tcW w:w="9104" w:type="dxa"/>
            <w:shd w:val="clear" w:color="auto" w:fill="D9D9D9"/>
          </w:tcPr>
          <w:p w14:paraId="77877E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8C2D8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F5DD165" w14:textId="77777777" w:rsidTr="00847232">
        <w:tc>
          <w:tcPr>
            <w:tcW w:w="9104" w:type="dxa"/>
            <w:shd w:val="clear" w:color="auto" w:fill="D9D9D9"/>
          </w:tcPr>
          <w:p w14:paraId="73BB314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370BD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CE5CE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CFA28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E9AD1E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72B7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02E2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BD37B2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0E6F3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CDA31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2F68AD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3919A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499A9F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444AB" w14:textId="77777777" w:rsidR="00EC1A96" w:rsidRDefault="00EC1A96" w:rsidP="0038231F">
      <w:pPr>
        <w:spacing w:after="0" w:line="240" w:lineRule="auto"/>
      </w:pPr>
      <w:r>
        <w:separator/>
      </w:r>
    </w:p>
  </w:endnote>
  <w:endnote w:type="continuationSeparator" w:id="0">
    <w:p w14:paraId="529B8C95" w14:textId="77777777" w:rsidR="00EC1A96" w:rsidRDefault="00EC1A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5DB57" w14:textId="77777777" w:rsidR="00A41FA7" w:rsidRDefault="00A41F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81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BB61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1679B" w14:textId="77777777" w:rsidR="00A41FA7" w:rsidRDefault="00A41F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AD043" w14:textId="77777777" w:rsidR="00EC1A96" w:rsidRDefault="00EC1A96" w:rsidP="0038231F">
      <w:pPr>
        <w:spacing w:after="0" w:line="240" w:lineRule="auto"/>
      </w:pPr>
      <w:r>
        <w:separator/>
      </w:r>
    </w:p>
  </w:footnote>
  <w:footnote w:type="continuationSeparator" w:id="0">
    <w:p w14:paraId="3AA6CAC0" w14:textId="77777777" w:rsidR="00EC1A96" w:rsidRDefault="00EC1A96" w:rsidP="0038231F">
      <w:pPr>
        <w:spacing w:after="0" w:line="240" w:lineRule="auto"/>
      </w:pPr>
      <w:r>
        <w:continuationSeparator/>
      </w:r>
    </w:p>
  </w:footnote>
  <w:footnote w:id="1">
    <w:p w14:paraId="727C267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DB78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1A3AF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F8A765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DEBE53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DC54C7E" w14:textId="77777777" w:rsidR="0032618A" w:rsidRDefault="0032618A" w:rsidP="0032618A">
      <w:pPr>
        <w:pStyle w:val="Tekstprzypisudolnego"/>
      </w:pPr>
    </w:p>
  </w:footnote>
  <w:footnote w:id="2">
    <w:p w14:paraId="35144B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A608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9D11A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A79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45F0" w14:textId="77777777" w:rsidR="00A41FA7" w:rsidRDefault="00A41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A555" w14:textId="77777777" w:rsidR="00A41FA7" w:rsidRDefault="00A41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E14F" w14:textId="77777777" w:rsidR="00A41FA7" w:rsidRDefault="00A41F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648889">
    <w:abstractNumId w:val="11"/>
  </w:num>
  <w:num w:numId="2" w16cid:durableId="1238977081">
    <w:abstractNumId w:val="0"/>
  </w:num>
  <w:num w:numId="3" w16cid:durableId="899636058">
    <w:abstractNumId w:val="10"/>
  </w:num>
  <w:num w:numId="4" w16cid:durableId="1449861422">
    <w:abstractNumId w:val="13"/>
  </w:num>
  <w:num w:numId="5" w16cid:durableId="569852901">
    <w:abstractNumId w:val="12"/>
  </w:num>
  <w:num w:numId="6" w16cid:durableId="2047485757">
    <w:abstractNumId w:val="9"/>
  </w:num>
  <w:num w:numId="7" w16cid:durableId="2081828123">
    <w:abstractNumId w:val="1"/>
  </w:num>
  <w:num w:numId="8" w16cid:durableId="863790577">
    <w:abstractNumId w:val="6"/>
  </w:num>
  <w:num w:numId="9" w16cid:durableId="751126027">
    <w:abstractNumId w:val="4"/>
  </w:num>
  <w:num w:numId="10" w16cid:durableId="1438984827">
    <w:abstractNumId w:val="7"/>
  </w:num>
  <w:num w:numId="11" w16cid:durableId="1581254894">
    <w:abstractNumId w:val="5"/>
  </w:num>
  <w:num w:numId="12" w16cid:durableId="1057777779">
    <w:abstractNumId w:val="8"/>
  </w:num>
  <w:num w:numId="13" w16cid:durableId="1333412427">
    <w:abstractNumId w:val="3"/>
  </w:num>
  <w:num w:numId="14" w16cid:durableId="1921909778">
    <w:abstractNumId w:val="2"/>
  </w:num>
  <w:num w:numId="15" w16cid:durableId="13252844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A9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4C84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FA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1A9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80E04"/>
  <w15:docId w15:val="{2733F687-941F-42DF-B8BA-38E923C7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903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2022-08-30T09:02:00Z</dcterms:created>
  <dcterms:modified xsi:type="dcterms:W3CDTF">2022-08-30T09:02:00Z</dcterms:modified>
</cp:coreProperties>
</file>