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7E3F2B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6489A57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1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1"/>
      <w:r w:rsidR="008F4B0F" w:rsidRPr="008F4B0F">
        <w:rPr>
          <w:b/>
          <w:bCs/>
          <w:sz w:val="22"/>
          <w:szCs w:val="22"/>
        </w:rPr>
        <w:t xml:space="preserve">Dostawa interfejsu audio USB 1 szt. , przedwzmacniacza mikrofonowo- liniowego 1 szt. </w:t>
      </w:r>
      <w:r w:rsidR="002E3085">
        <w:rPr>
          <w:b/>
          <w:bCs/>
          <w:sz w:val="22"/>
          <w:szCs w:val="22"/>
        </w:rPr>
        <w:br/>
        <w:t xml:space="preserve"> </w:t>
      </w:r>
      <w:r w:rsidR="008F4B0F" w:rsidRPr="008F4B0F">
        <w:rPr>
          <w:b/>
          <w:bCs/>
          <w:sz w:val="22"/>
          <w:szCs w:val="22"/>
        </w:rPr>
        <w:t xml:space="preserve">i interfejsu audio 1 szt. USB dla </w:t>
      </w:r>
      <w:proofErr w:type="spellStart"/>
      <w:r w:rsidR="008F4B0F" w:rsidRPr="008F4B0F">
        <w:rPr>
          <w:b/>
          <w:bCs/>
          <w:sz w:val="22"/>
          <w:szCs w:val="22"/>
        </w:rPr>
        <w:t>WIEiT</w:t>
      </w:r>
      <w:proofErr w:type="spellEnd"/>
      <w:r w:rsidR="008F4B0F" w:rsidRPr="008F4B0F">
        <w:rPr>
          <w:b/>
          <w:bCs/>
          <w:sz w:val="22"/>
          <w:szCs w:val="22"/>
        </w:rPr>
        <w:t xml:space="preserve"> - KC-zp.272-525/22</w:t>
      </w:r>
      <w:r w:rsidR="008F4B0F">
        <w:rPr>
          <w:b/>
          <w:bCs/>
          <w:sz w:val="22"/>
          <w:szCs w:val="22"/>
        </w:rPr>
        <w:t xml:space="preserve">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1684"/>
        <w:gridCol w:w="2001"/>
      </w:tblGrid>
      <w:tr w:rsidR="0025086F" w:rsidRPr="00FE4E3E" w14:paraId="510E2941" w14:textId="77777777" w:rsidTr="00B35C79">
        <w:trPr>
          <w:trHeight w:val="645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60BBB7" w14:textId="33E21FC6" w:rsidR="0025086F" w:rsidRPr="00FE4E3E" w:rsidRDefault="0025086F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>Zadanie częściowe nr 1</w:t>
            </w:r>
          </w:p>
        </w:tc>
      </w:tr>
      <w:tr w:rsidR="002E3085" w:rsidRPr="00FE4E3E" w14:paraId="2692F76B" w14:textId="77777777" w:rsidTr="00717C0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E3085" w:rsidRPr="00FE4E3E" w:rsidRDefault="002E3085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E3085" w:rsidRPr="00FE4E3E" w:rsidRDefault="002E3085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0DAC027A" w:rsidR="002E3085" w:rsidRPr="00FE4E3E" w:rsidRDefault="002E3085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2E3085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E3085" w:rsidRPr="00FE4E3E" w:rsidRDefault="002E3085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22B0ED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2E978073" w14:textId="2576BFFB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00A0C2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0243647" w14:textId="77777777" w:rsidR="002E3085" w:rsidRPr="00FE4E3E" w:rsidRDefault="002E3085" w:rsidP="002E3085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E3085" w:rsidRPr="00FE4E3E" w:rsidRDefault="002E3085" w:rsidP="002E30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E3085" w:rsidRPr="00FE4E3E" w:rsidRDefault="002E3085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1784EAD0" w14:textId="77777777" w:rsidTr="0062530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1309ABE4" w:rsidR="002E3085" w:rsidRPr="00FE4E3E" w:rsidRDefault="002E3085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3842C833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40259A2C" w14:textId="77777777" w:rsidTr="00506754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E3085" w:rsidRPr="00FE4E3E" w:rsidRDefault="002E3085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2E838E17" w:rsidR="002E3085" w:rsidRPr="00FE4E3E" w:rsidRDefault="002E3085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interfejs audio USB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E3085" w:rsidRPr="00FE4E3E" w:rsidRDefault="002E3085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2A9D762D" w:rsidR="002E3085" w:rsidRPr="00FE4E3E" w:rsidRDefault="002E3085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E3085" w:rsidRPr="00FE4E3E" w:rsidRDefault="002E3085" w:rsidP="00155409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6AF4C521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127D4705" w14:textId="77777777" w:rsidTr="00506754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E3085" w:rsidRPr="00FE4E3E" w:rsidRDefault="002E3085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E3085" w:rsidRPr="00FE4E3E" w:rsidRDefault="002E3085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726AFBA1" w14:textId="77777777" w:rsidTr="00C246BC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E3085" w:rsidRPr="00FE4E3E" w:rsidRDefault="002E3085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E3085" w:rsidRPr="00FE4E3E" w:rsidRDefault="002E3085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E3085" w:rsidRPr="00FE4E3E" w:rsidRDefault="002E3085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5C73BE4" w14:textId="77777777" w:rsidR="0025086F" w:rsidRDefault="0025086F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D00A973" w14:textId="40DE932C" w:rsidR="0025086F" w:rsidRDefault="0091654A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25086F">
        <w:rPr>
          <w:bCs/>
          <w:sz w:val="22"/>
          <w:szCs w:val="22"/>
        </w:rPr>
        <w:t xml:space="preserve">………. dni </w:t>
      </w:r>
      <w:r w:rsidR="002E3085">
        <w:rPr>
          <w:bCs/>
          <w:sz w:val="22"/>
          <w:szCs w:val="22"/>
        </w:rPr>
        <w:t xml:space="preserve">roboczych </w:t>
      </w:r>
      <w:r w:rsidRPr="00163BA1">
        <w:rPr>
          <w:bCs/>
          <w:sz w:val="22"/>
          <w:szCs w:val="22"/>
        </w:rPr>
        <w:t xml:space="preserve"> od daty podpisania umowy</w:t>
      </w:r>
      <w:r w:rsidR="0025086F">
        <w:rPr>
          <w:bCs/>
          <w:sz w:val="22"/>
          <w:szCs w:val="22"/>
        </w:rPr>
        <w:t xml:space="preserve"> </w:t>
      </w:r>
      <w:r w:rsidR="0025086F">
        <w:rPr>
          <w:b/>
          <w:bCs/>
          <w:color w:val="FF0000"/>
          <w:sz w:val="22"/>
          <w:szCs w:val="22"/>
        </w:rPr>
        <w:t>/</w:t>
      </w:r>
      <w:r w:rsidR="0025086F" w:rsidRPr="00E67FA1">
        <w:rPr>
          <w:b/>
          <w:bCs/>
          <w:color w:val="FF0000"/>
          <w:sz w:val="22"/>
          <w:szCs w:val="22"/>
        </w:rPr>
        <w:t>kryterium oceny ofert</w:t>
      </w:r>
      <w:r w:rsidR="0025086F">
        <w:rPr>
          <w:b/>
          <w:bCs/>
          <w:color w:val="FF0000"/>
          <w:sz w:val="22"/>
          <w:szCs w:val="22"/>
        </w:rPr>
        <w:t>/.</w:t>
      </w:r>
    </w:p>
    <w:p w14:paraId="609E383D" w14:textId="77777777" w:rsidR="008F4B0F" w:rsidRPr="0091654A" w:rsidRDefault="008F4B0F" w:rsidP="008F4B0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1684"/>
        <w:gridCol w:w="2001"/>
      </w:tblGrid>
      <w:tr w:rsidR="0025086F" w:rsidRPr="00FE4E3E" w14:paraId="3E583A09" w14:textId="77777777" w:rsidTr="00F21D7C">
        <w:trPr>
          <w:trHeight w:val="106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8D0DD4" w14:textId="37B5D3EF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lastRenderedPageBreak/>
              <w:t xml:space="preserve">Zadanie częściowe nr </w:t>
            </w:r>
            <w:r>
              <w:rPr>
                <w:b/>
                <w:bCs/>
                <w:szCs w:val="20"/>
              </w:rPr>
              <w:t>2</w:t>
            </w:r>
          </w:p>
        </w:tc>
      </w:tr>
      <w:tr w:rsidR="002E3085" w:rsidRPr="00FE4E3E" w14:paraId="79F055E9" w14:textId="77777777" w:rsidTr="0028481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B731B4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FAA1CD" w14:textId="77777777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211E2664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CB399E8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240903" w14:textId="1AE7B81F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A869D" w14:textId="77777777" w:rsidR="002E3085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4D8B1CA9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76EDE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6CD76140" w14:textId="7324EF9F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753F5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A0BBB0E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6F13E8D1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D786DF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C5DF70D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0BDB5FA1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6AF344B3" w14:textId="77777777" w:rsidTr="00FB43C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1CD53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2C655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388397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1CE830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432FC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2213BE" w14:textId="006B987F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5C4C98" w14:textId="242C89F5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1246DD66" w14:textId="77777777" w:rsidTr="00E85FF0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9F6CEF" w14:textId="77777777" w:rsidR="002E3085" w:rsidRPr="00FE4E3E" w:rsidRDefault="002E3085" w:rsidP="00062B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C180" w14:textId="3247EAA0" w:rsidR="002E3085" w:rsidRPr="00FE4E3E" w:rsidRDefault="002E3085" w:rsidP="00062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przedwzmacniacz mikrofonowo liniowy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1993" w14:textId="77777777" w:rsidR="002E3085" w:rsidRPr="00FE4E3E" w:rsidRDefault="002E3085" w:rsidP="00062B4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0096" w14:textId="1365C136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285A" w14:textId="77777777" w:rsidR="002E3085" w:rsidRPr="00FE4E3E" w:rsidRDefault="002E3085" w:rsidP="00062B4F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7AB6CC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C36263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  <w:p w14:paraId="5EA2453B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76874876" w14:textId="77777777" w:rsidTr="00C5729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2EC295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  <w:p w14:paraId="32EB8008" w14:textId="77777777" w:rsidR="002E3085" w:rsidRPr="00FE4E3E" w:rsidRDefault="002E3085" w:rsidP="00062B4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0F9B8BB3" w14:textId="77777777" w:rsidR="002E3085" w:rsidRPr="00FE4E3E" w:rsidRDefault="002E3085" w:rsidP="00062B4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386475F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6CD07D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2EAC6E3D" w14:textId="77777777" w:rsidTr="00C5729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3DD37" w14:textId="77777777" w:rsidR="002E3085" w:rsidRPr="00FE4E3E" w:rsidRDefault="002E3085" w:rsidP="00062B4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C7A54AF" w14:textId="77777777" w:rsidR="002E3085" w:rsidRPr="00FE4E3E" w:rsidRDefault="002E3085" w:rsidP="00062B4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49979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006EED" w14:textId="77777777" w:rsidR="002E3085" w:rsidRPr="00FE4E3E" w:rsidRDefault="002E3085" w:rsidP="00062B4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7F19B89" w14:textId="77777777" w:rsidR="002E3085" w:rsidRDefault="002E3085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2C9CB94" w14:textId="5398CCB2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</w:t>
      </w:r>
      <w:r w:rsidR="008F4B0F">
        <w:rPr>
          <w:bCs/>
          <w:sz w:val="22"/>
          <w:szCs w:val="22"/>
        </w:rPr>
        <w:t xml:space="preserve">roboczych </w:t>
      </w:r>
      <w:r w:rsidRPr="00163BA1">
        <w:rPr>
          <w:bCs/>
          <w:sz w:val="22"/>
          <w:szCs w:val="22"/>
        </w:rPr>
        <w:t>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161910ED" w14:textId="6BE7F060" w:rsidR="008F4B0F" w:rsidRPr="0091654A" w:rsidRDefault="008F4B0F" w:rsidP="0025086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701"/>
        <w:gridCol w:w="993"/>
        <w:gridCol w:w="1275"/>
        <w:gridCol w:w="1684"/>
        <w:gridCol w:w="2001"/>
      </w:tblGrid>
      <w:tr w:rsidR="0025086F" w:rsidRPr="00FE4E3E" w14:paraId="793D5CE1" w14:textId="77777777" w:rsidTr="00F21D7C">
        <w:trPr>
          <w:trHeight w:val="185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6E6B3" w14:textId="71FE6FB1" w:rsidR="0025086F" w:rsidRPr="00FE4E3E" w:rsidRDefault="0025086F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25086F">
              <w:rPr>
                <w:b/>
                <w:bCs/>
                <w:szCs w:val="20"/>
              </w:rPr>
              <w:t xml:space="preserve">Zadanie częściowe nr </w:t>
            </w:r>
            <w:r>
              <w:rPr>
                <w:b/>
                <w:bCs/>
                <w:szCs w:val="20"/>
              </w:rPr>
              <w:t>3</w:t>
            </w:r>
          </w:p>
        </w:tc>
      </w:tr>
      <w:tr w:rsidR="002E3085" w:rsidRPr="00FE4E3E" w14:paraId="6109DAFF" w14:textId="77777777" w:rsidTr="00A7100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12DAE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E2557D" w14:textId="77777777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3EF657C1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0B915B90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24B9F" w14:textId="468F40C6" w:rsidR="002E3085" w:rsidRPr="00FE4E3E" w:rsidRDefault="002E3085" w:rsidP="00062B4F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CC0853" w14:textId="77777777" w:rsidR="002E3085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F6831C5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B1CCD7" w14:textId="77777777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2B4A0F56" w14:textId="090C3A3D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16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5FCAF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4F9FC6F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560996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BAA27A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2F7D3C5" w14:textId="77777777" w:rsidR="002E3085" w:rsidRPr="00FE4E3E" w:rsidRDefault="002E3085" w:rsidP="00062B4F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58842846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E3085" w:rsidRPr="00FE4E3E" w14:paraId="66897901" w14:textId="77777777" w:rsidTr="00F537ED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3531C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83748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ADA463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864FF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6E5E" w14:textId="77777777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351C3B" w14:textId="3760D23E" w:rsidR="002E3085" w:rsidRPr="00FE4E3E" w:rsidRDefault="002E3085" w:rsidP="002E3085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88DCBF" w14:textId="3F325131" w:rsidR="002E3085" w:rsidRPr="00FE4E3E" w:rsidRDefault="002E3085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2E3085" w:rsidRPr="00FE4E3E" w14:paraId="537A871E" w14:textId="77777777" w:rsidTr="001029F0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F4119A" w14:textId="77777777" w:rsidR="002E3085" w:rsidRPr="00FE4E3E" w:rsidRDefault="002E3085" w:rsidP="008F4B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0C8D" w14:textId="6BA48229" w:rsidR="002E3085" w:rsidRPr="00FE4E3E" w:rsidRDefault="002E3085" w:rsidP="008F4B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interfejs audio USB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3B44" w14:textId="77777777" w:rsidR="002E3085" w:rsidRPr="00FE4E3E" w:rsidRDefault="002E3085" w:rsidP="008F4B0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6277" w14:textId="0FAFB709" w:rsidR="002E3085" w:rsidRPr="00FE4E3E" w:rsidRDefault="002E3085" w:rsidP="008F4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4300" w14:textId="77777777" w:rsidR="002E3085" w:rsidRPr="00FE4E3E" w:rsidRDefault="002E3085" w:rsidP="008F4B0F">
            <w:pPr>
              <w:rPr>
                <w:sz w:val="20"/>
                <w:szCs w:val="20"/>
              </w:rPr>
            </w:pPr>
          </w:p>
        </w:tc>
        <w:tc>
          <w:tcPr>
            <w:tcW w:w="168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89CB4DC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D35887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7CF80F9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6816F25A" w14:textId="77777777" w:rsidTr="001029F0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7F5E6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6454DAE6" w14:textId="77777777" w:rsidR="002E3085" w:rsidRPr="00FE4E3E" w:rsidRDefault="002E3085" w:rsidP="008F4B0F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265E88B7" w14:textId="77777777" w:rsidR="002E3085" w:rsidRPr="00FE4E3E" w:rsidRDefault="002E3085" w:rsidP="008F4B0F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6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EDA669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15F2F8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2E3085" w:rsidRPr="00FE4E3E" w14:paraId="6655BDC5" w14:textId="77777777" w:rsidTr="00E46CEF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5C53DD" w14:textId="77777777" w:rsidR="002E3085" w:rsidRPr="00FE4E3E" w:rsidRDefault="002E3085" w:rsidP="008F4B0F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80A3814" w14:textId="77777777" w:rsidR="002E3085" w:rsidRPr="00FE4E3E" w:rsidRDefault="002E3085" w:rsidP="008F4B0F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95A96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552AC0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F447FC9" w14:textId="7E0804E4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</w:t>
      </w:r>
      <w:r w:rsidR="008F4B0F">
        <w:rPr>
          <w:bCs/>
          <w:sz w:val="22"/>
          <w:szCs w:val="22"/>
        </w:rPr>
        <w:t xml:space="preserve">roboczych </w:t>
      </w:r>
      <w:r w:rsidRPr="00163BA1">
        <w:rPr>
          <w:bCs/>
          <w:sz w:val="22"/>
          <w:szCs w:val="22"/>
        </w:rPr>
        <w:t>od daty podpisania umowy</w:t>
      </w:r>
      <w:r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4239B107" w14:textId="77777777" w:rsidR="008F4B0F" w:rsidRPr="0091654A" w:rsidRDefault="008F4B0F" w:rsidP="008F4B0F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m-</w:t>
      </w:r>
      <w:proofErr w:type="spellStart"/>
      <w:r w:rsidRPr="008F4B0F">
        <w:rPr>
          <w:bCs/>
          <w:sz w:val="22"/>
          <w:szCs w:val="22"/>
        </w:rPr>
        <w:t>cy</w:t>
      </w:r>
      <w:proofErr w:type="spellEnd"/>
      <w:r w:rsidRPr="008F4B0F">
        <w:rPr>
          <w:bCs/>
          <w:sz w:val="22"/>
          <w:szCs w:val="22"/>
        </w:rPr>
        <w:t xml:space="preserve"> </w:t>
      </w:r>
      <w:r>
        <w:rPr>
          <w:b/>
          <w:bCs/>
          <w:color w:val="FF0000"/>
          <w:sz w:val="22"/>
          <w:szCs w:val="22"/>
        </w:rPr>
        <w:t>/</w:t>
      </w:r>
      <w:r w:rsidRPr="00E67FA1">
        <w:rPr>
          <w:b/>
          <w:bCs/>
          <w:color w:val="FF0000"/>
          <w:sz w:val="22"/>
          <w:szCs w:val="22"/>
        </w:rPr>
        <w:t>kryterium oceny ofert</w:t>
      </w:r>
      <w:r>
        <w:rPr>
          <w:b/>
          <w:bCs/>
          <w:color w:val="FF0000"/>
          <w:sz w:val="22"/>
          <w:szCs w:val="22"/>
        </w:rPr>
        <w:t>/.</w:t>
      </w:r>
    </w:p>
    <w:p w14:paraId="18172154" w14:textId="10E8B2DF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5A4A9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1225A4E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2E3085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</w:t>
      </w:r>
      <w:r w:rsidRPr="00B66A62">
        <w:rPr>
          <w:i/>
          <w:sz w:val="22"/>
          <w:szCs w:val="20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57D48749" w14:textId="77777777" w:rsidR="00860138" w:rsidRPr="001250A5" w:rsidRDefault="00860138" w:rsidP="0086013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7FA6B" w14:textId="77777777" w:rsidR="00B32394" w:rsidRDefault="00B32394">
      <w:r>
        <w:separator/>
      </w:r>
    </w:p>
  </w:endnote>
  <w:endnote w:type="continuationSeparator" w:id="0">
    <w:p w14:paraId="2C8F588F" w14:textId="77777777" w:rsidR="00B32394" w:rsidRDefault="00B3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D51A3" w14:textId="77777777" w:rsidR="00B32394" w:rsidRDefault="00B32394">
      <w:r>
        <w:separator/>
      </w:r>
    </w:p>
  </w:footnote>
  <w:footnote w:type="continuationSeparator" w:id="0">
    <w:p w14:paraId="757E70E6" w14:textId="77777777" w:rsidR="00B32394" w:rsidRDefault="00B3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F703B" w14:textId="578FACDE" w:rsidR="00860138" w:rsidRDefault="00860138" w:rsidP="00860138">
    <w:pPr>
      <w:pStyle w:val="Nagwek"/>
      <w:jc w:val="center"/>
    </w:pPr>
    <w:r>
      <w:rPr>
        <w:noProof/>
      </w:rPr>
      <w:drawing>
        <wp:inline distT="0" distB="0" distL="0" distR="0" wp14:anchorId="3DE7B2C4" wp14:editId="7CC1D52D">
          <wp:extent cx="5733415" cy="767715"/>
          <wp:effectExtent l="0" t="0" r="635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3415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3085"/>
    <w:rsid w:val="002E7627"/>
    <w:rsid w:val="00315A4A"/>
    <w:rsid w:val="003A24EB"/>
    <w:rsid w:val="00404400"/>
    <w:rsid w:val="004578E3"/>
    <w:rsid w:val="00475D3D"/>
    <w:rsid w:val="004B7300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60138"/>
    <w:rsid w:val="008A28B5"/>
    <w:rsid w:val="008B2F0C"/>
    <w:rsid w:val="008B4928"/>
    <w:rsid w:val="008C64CC"/>
    <w:rsid w:val="008D2AB8"/>
    <w:rsid w:val="008E1B08"/>
    <w:rsid w:val="008E40A1"/>
    <w:rsid w:val="008F1C66"/>
    <w:rsid w:val="008F4B0F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112CB"/>
    <w:rsid w:val="00A346FE"/>
    <w:rsid w:val="00A47B4D"/>
    <w:rsid w:val="00A83018"/>
    <w:rsid w:val="00AD4380"/>
    <w:rsid w:val="00AF745E"/>
    <w:rsid w:val="00B2596E"/>
    <w:rsid w:val="00B32394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DE19CD"/>
    <w:rsid w:val="00E44371"/>
    <w:rsid w:val="00E46350"/>
    <w:rsid w:val="00E67FA1"/>
    <w:rsid w:val="00E830D2"/>
    <w:rsid w:val="00E949B0"/>
    <w:rsid w:val="00F00591"/>
    <w:rsid w:val="00F21D7C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0260-6496-49B5-9F30-EDDC11C1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2022-02-28T12:31:00Z</cp:lastPrinted>
  <dcterms:created xsi:type="dcterms:W3CDTF">2022-08-25T07:12:00Z</dcterms:created>
  <dcterms:modified xsi:type="dcterms:W3CDTF">2022-08-25T07:12:00Z</dcterms:modified>
</cp:coreProperties>
</file>