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6146" w:rsidP="00D665F5">
      <w:pPr>
        <w:spacing w:after="240"/>
        <w:jc w:val="right"/>
        <w:rPr>
          <w:sz w:val="22"/>
          <w:szCs w:val="22"/>
        </w:rPr>
      </w:pPr>
      <w:r w:rsidRPr="008A61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6146">
        <w:rPr>
          <w:sz w:val="22"/>
          <w:szCs w:val="22"/>
        </w:rPr>
        <w:t>2022-09-05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6146" w:rsidRPr="008A6146" w:rsidRDefault="008A6146" w:rsidP="00577BC6">
      <w:pPr>
        <w:spacing w:after="40"/>
        <w:rPr>
          <w:b/>
          <w:bCs/>
          <w:sz w:val="22"/>
          <w:szCs w:val="22"/>
        </w:rPr>
      </w:pPr>
      <w:r w:rsidRPr="008A6146">
        <w:rPr>
          <w:b/>
          <w:bCs/>
          <w:sz w:val="22"/>
          <w:szCs w:val="22"/>
        </w:rPr>
        <w:t>Akademia Górniczo - Hutnicza</w:t>
      </w:r>
    </w:p>
    <w:p w:rsidR="008A6146" w:rsidRPr="008A6146" w:rsidRDefault="008A6146" w:rsidP="00577BC6">
      <w:pPr>
        <w:spacing w:after="40"/>
        <w:rPr>
          <w:b/>
          <w:bCs/>
          <w:sz w:val="22"/>
          <w:szCs w:val="22"/>
        </w:rPr>
      </w:pPr>
      <w:r w:rsidRPr="008A61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6146" w:rsidP="00577BC6">
      <w:pPr>
        <w:spacing w:after="40"/>
        <w:rPr>
          <w:b/>
          <w:bCs/>
          <w:sz w:val="22"/>
          <w:szCs w:val="22"/>
        </w:rPr>
      </w:pPr>
      <w:r w:rsidRPr="008A6146">
        <w:rPr>
          <w:b/>
          <w:bCs/>
          <w:sz w:val="22"/>
          <w:szCs w:val="22"/>
        </w:rPr>
        <w:t>Dział Zamówień Publicznych</w:t>
      </w:r>
    </w:p>
    <w:p w:rsidR="00D665F5" w:rsidRPr="00BD5546" w:rsidRDefault="008A6146" w:rsidP="00D665F5">
      <w:pPr>
        <w:rPr>
          <w:sz w:val="22"/>
          <w:szCs w:val="22"/>
        </w:rPr>
      </w:pPr>
      <w:r w:rsidRPr="008A61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6146">
        <w:rPr>
          <w:sz w:val="22"/>
          <w:szCs w:val="22"/>
        </w:rPr>
        <w:t>30</w:t>
      </w:r>
    </w:p>
    <w:p w:rsidR="00D665F5" w:rsidRPr="00BD5546" w:rsidRDefault="008A6146" w:rsidP="00D665F5">
      <w:pPr>
        <w:rPr>
          <w:sz w:val="22"/>
          <w:szCs w:val="22"/>
        </w:rPr>
      </w:pPr>
      <w:r w:rsidRPr="008A61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61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6146" w:rsidRPr="008A6146">
        <w:rPr>
          <w:b/>
          <w:sz w:val="22"/>
          <w:szCs w:val="22"/>
        </w:rPr>
        <w:t>KC-zp.272-507/22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6146" w:rsidRPr="008A6146">
        <w:rPr>
          <w:sz w:val="22"/>
          <w:szCs w:val="22"/>
        </w:rPr>
        <w:t xml:space="preserve">Tryb podstawowy bez negocjacji - art. 275 pkt. 1 ustawy </w:t>
      </w:r>
      <w:proofErr w:type="spellStart"/>
      <w:r w:rsidR="008A6146" w:rsidRPr="008A61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A61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6146">
        <w:rPr>
          <w:b/>
          <w:sz w:val="22"/>
          <w:szCs w:val="22"/>
        </w:rPr>
        <w:t>Wymiana opraw oświetleniowych w budynku DS14 "Kapitol" przy ul. Budryka 2 w Krakowie - KC-zp.272-507/22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6146" w:rsidRPr="008A6146">
        <w:rPr>
          <w:sz w:val="22"/>
          <w:szCs w:val="22"/>
        </w:rPr>
        <w:t>(</w:t>
      </w:r>
      <w:proofErr w:type="spellStart"/>
      <w:r w:rsidR="008A6146" w:rsidRPr="008A6146">
        <w:rPr>
          <w:sz w:val="22"/>
          <w:szCs w:val="22"/>
        </w:rPr>
        <w:t>t.j</w:t>
      </w:r>
      <w:proofErr w:type="spellEnd"/>
      <w:r w:rsidR="008A6146" w:rsidRPr="008A614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6146" w:rsidRPr="008A6146">
        <w:rPr>
          <w:sz w:val="22"/>
          <w:szCs w:val="22"/>
        </w:rPr>
        <w:t>05/09/2022</w:t>
      </w:r>
      <w:r w:rsidR="00FF4AB1" w:rsidRPr="00577BC6">
        <w:rPr>
          <w:sz w:val="22"/>
          <w:szCs w:val="22"/>
        </w:rPr>
        <w:t xml:space="preserve"> o godz. </w:t>
      </w:r>
      <w:r w:rsidR="008A6146" w:rsidRPr="008A614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1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ELEKTRO-MONTEX SP. Z O. O.</w:t>
            </w:r>
          </w:p>
          <w:p w:rsidR="008A6146" w:rsidRPr="00490DC0" w:rsidRDefault="008A6146" w:rsidP="00B42CAC">
            <w:r w:rsidRPr="008A6146">
              <w:t>Sobieskiego</w:t>
            </w:r>
            <w:r w:rsidRPr="00490DC0">
              <w:t xml:space="preserve"> </w:t>
            </w:r>
            <w:r w:rsidRPr="008A6146">
              <w:t>44a</w:t>
            </w:r>
            <w:r w:rsidR="000F3D76">
              <w:t>,</w:t>
            </w:r>
            <w:r w:rsidRPr="00490DC0">
              <w:t xml:space="preserve"> </w:t>
            </w:r>
            <w:r w:rsidR="000F3D76" w:rsidRPr="008A6146">
              <w:t>Nieznanice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42-270</w:t>
            </w:r>
            <w:r w:rsidRPr="00490DC0">
              <w:t xml:space="preserve"> </w:t>
            </w:r>
            <w:r w:rsidR="00F63CC5">
              <w:t>Kłomnice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618 502.62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2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P.P.M. Elektro-Naft  Jan Niziołek</w:t>
            </w:r>
          </w:p>
          <w:p w:rsidR="008A6146" w:rsidRPr="00490DC0" w:rsidRDefault="008A6146" w:rsidP="00B42CAC">
            <w:r w:rsidRPr="008A6146">
              <w:t>Forteczna</w:t>
            </w:r>
            <w:r w:rsidRPr="00490DC0">
              <w:t xml:space="preserve"> </w:t>
            </w:r>
            <w:r w:rsidRPr="008A6146">
              <w:t>11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30-437</w:t>
            </w:r>
            <w:r w:rsidRPr="00490DC0">
              <w:t xml:space="preserve"> </w:t>
            </w:r>
            <w:r w:rsidRPr="008A61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53</w:t>
            </w:r>
            <w:r w:rsidR="00F63CC5">
              <w:t>6</w:t>
            </w:r>
            <w:r w:rsidRPr="008A6146">
              <w:t xml:space="preserve"> 568.41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3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Firma Produkcyjno-Usługowo-Handlowa "ELPROD" Jerzy Kobiałka</w:t>
            </w:r>
          </w:p>
          <w:p w:rsidR="008A6146" w:rsidRPr="00490DC0" w:rsidRDefault="008A6146" w:rsidP="00B42CAC">
            <w:r w:rsidRPr="008A6146">
              <w:t>Brzegi</w:t>
            </w:r>
            <w:r w:rsidRPr="00490DC0">
              <w:t xml:space="preserve"> </w:t>
            </w:r>
            <w:r w:rsidRPr="008A6146">
              <w:t>39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32-002</w:t>
            </w:r>
            <w:r w:rsidRPr="00490DC0">
              <w:t xml:space="preserve"> </w:t>
            </w:r>
            <w:proofErr w:type="spellStart"/>
            <w:r w:rsidRPr="008A6146">
              <w:t>Węgrzce</w:t>
            </w:r>
            <w:proofErr w:type="spellEnd"/>
            <w:r w:rsidRPr="008A6146">
              <w:t xml:space="preserve">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625 320.00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4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 xml:space="preserve">FHU MAXI </w:t>
            </w:r>
            <w:proofErr w:type="spellStart"/>
            <w:r w:rsidRPr="008A6146">
              <w:t>Jedrzejek</w:t>
            </w:r>
            <w:proofErr w:type="spellEnd"/>
            <w:r w:rsidRPr="008A6146">
              <w:t xml:space="preserve"> Bogdan</w:t>
            </w:r>
          </w:p>
          <w:p w:rsidR="008A6146" w:rsidRPr="00490DC0" w:rsidRDefault="008A6146" w:rsidP="00B42CAC">
            <w:r w:rsidRPr="008A6146">
              <w:t>Koszary</w:t>
            </w:r>
            <w:r w:rsidRPr="00490DC0">
              <w:t xml:space="preserve"> </w:t>
            </w:r>
            <w:r w:rsidRPr="008A6146">
              <w:t>167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34-600</w:t>
            </w:r>
            <w:r w:rsidRPr="00490DC0">
              <w:t xml:space="preserve"> </w:t>
            </w:r>
            <w:r w:rsidRPr="008A6146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599 164.84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5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Zakład Elektryczny U.H.P. Dziewoński</w:t>
            </w:r>
          </w:p>
          <w:p w:rsidR="008A6146" w:rsidRPr="00490DC0" w:rsidRDefault="008A6146" w:rsidP="00B42CAC">
            <w:r w:rsidRPr="008A6146">
              <w:t>Piłsudskiego</w:t>
            </w:r>
            <w:r w:rsidRPr="00490DC0">
              <w:t xml:space="preserve"> </w:t>
            </w:r>
            <w:r w:rsidRPr="008A6146">
              <w:t>97/35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32-020</w:t>
            </w:r>
            <w:r w:rsidRPr="00490DC0">
              <w:t xml:space="preserve"> </w:t>
            </w:r>
            <w:r w:rsidRPr="008A6146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791 056.62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6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proofErr w:type="spellStart"/>
            <w:r w:rsidRPr="008A6146">
              <w:t>Geo</w:t>
            </w:r>
            <w:proofErr w:type="spellEnd"/>
            <w:r w:rsidRPr="008A6146">
              <w:t>-Kat Sp. z o.o.</w:t>
            </w:r>
          </w:p>
          <w:p w:rsidR="008A6146" w:rsidRPr="00490DC0" w:rsidRDefault="008A6146" w:rsidP="00B42CAC">
            <w:r w:rsidRPr="008A6146">
              <w:t>Wołoska</w:t>
            </w:r>
            <w:r w:rsidRPr="00490DC0">
              <w:t xml:space="preserve"> </w:t>
            </w:r>
            <w:r w:rsidRPr="008A6146">
              <w:t>24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02-675</w:t>
            </w:r>
            <w:r w:rsidRPr="00490DC0">
              <w:t xml:space="preserve"> </w:t>
            </w:r>
            <w:r w:rsidRPr="008A614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711 848.24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7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A'BELL sp. z o.o.</w:t>
            </w:r>
          </w:p>
          <w:p w:rsidR="008A6146" w:rsidRPr="00490DC0" w:rsidRDefault="008A6146" w:rsidP="00B42CAC">
            <w:proofErr w:type="spellStart"/>
            <w:r w:rsidRPr="008A6146">
              <w:t>Pólnicy</w:t>
            </w:r>
            <w:proofErr w:type="spellEnd"/>
            <w:r w:rsidRPr="00490DC0">
              <w:t xml:space="preserve"> </w:t>
            </w:r>
            <w:r w:rsidRPr="008A6146">
              <w:t>30/9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80-177</w:t>
            </w:r>
            <w:r w:rsidRPr="00490DC0">
              <w:t xml:space="preserve"> </w:t>
            </w:r>
            <w:r w:rsidRPr="008A614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664 097.58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8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GRZEGORZ CISŁO</w:t>
            </w:r>
          </w:p>
          <w:p w:rsidR="008A6146" w:rsidRPr="00490DC0" w:rsidRDefault="00073ED0" w:rsidP="00B42CAC">
            <w:r w:rsidRPr="00073ED0">
              <w:t>ul. Chemiczna 15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lastRenderedPageBreak/>
              <w:t>22-100</w:t>
            </w:r>
            <w:r w:rsidRPr="00490DC0">
              <w:t xml:space="preserve"> </w:t>
            </w:r>
            <w:r w:rsidRPr="008A6146">
              <w:t>CHEŁM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lastRenderedPageBreak/>
              <w:t>816 867.91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9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BDTS</w:t>
            </w:r>
          </w:p>
          <w:p w:rsidR="008A6146" w:rsidRPr="00490DC0" w:rsidRDefault="00073ED0" w:rsidP="00B42CAC">
            <w:r>
              <w:t xml:space="preserve">Ul. </w:t>
            </w:r>
            <w:proofErr w:type="spellStart"/>
            <w:r>
              <w:t>Działowskiego</w:t>
            </w:r>
            <w:proofErr w:type="spellEnd"/>
            <w:r>
              <w:t xml:space="preserve"> 14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30-</w:t>
            </w:r>
            <w:r w:rsidR="00073ED0">
              <w:t>399</w:t>
            </w:r>
            <w:r w:rsidRPr="00490DC0">
              <w:t xml:space="preserve"> </w:t>
            </w:r>
            <w:r w:rsidRPr="008A61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526 179.19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10</w:t>
            </w:r>
          </w:p>
        </w:tc>
        <w:tc>
          <w:tcPr>
            <w:tcW w:w="5244" w:type="dxa"/>
            <w:shd w:val="clear" w:color="auto" w:fill="auto"/>
          </w:tcPr>
          <w:p w:rsidR="008A6146" w:rsidRDefault="00E82CD6" w:rsidP="00B42CAC">
            <w:pPr>
              <w:spacing w:before="40"/>
            </w:pPr>
            <w:r>
              <w:t xml:space="preserve">Konsorcjum Firm: </w:t>
            </w:r>
            <w:r w:rsidR="008A6146" w:rsidRPr="008A6146">
              <w:t xml:space="preserve">Przedsiębiorstwo Produkcyjno-Handlowe </w:t>
            </w:r>
            <w:proofErr w:type="spellStart"/>
            <w:r w:rsidR="008A6146" w:rsidRPr="008A6146">
              <w:t>Elektroinstal</w:t>
            </w:r>
            <w:proofErr w:type="spellEnd"/>
            <w:r w:rsidR="008A6146" w:rsidRPr="008A6146">
              <w:t xml:space="preserve"> Miechów Spółka z Ograniczona Odpowiedzialnością</w:t>
            </w:r>
          </w:p>
          <w:p w:rsidR="00E82CD6" w:rsidRPr="00490DC0" w:rsidRDefault="00E82CD6" w:rsidP="00B42CAC">
            <w:pPr>
              <w:spacing w:before="40"/>
            </w:pPr>
            <w:r w:rsidRPr="008A6146">
              <w:t xml:space="preserve">Przedsiębiorstwo Produkcyjno-Handlowe </w:t>
            </w:r>
            <w:proofErr w:type="spellStart"/>
            <w:r w:rsidRPr="008A6146">
              <w:t>Elektroinstal</w:t>
            </w:r>
            <w:proofErr w:type="spellEnd"/>
            <w:r>
              <w:t xml:space="preserve"> Stanisław Osmenda</w:t>
            </w:r>
          </w:p>
          <w:p w:rsidR="008A6146" w:rsidRPr="00490DC0" w:rsidRDefault="008A6146" w:rsidP="00B42CAC">
            <w:r w:rsidRPr="008A6146">
              <w:t>Józefa Piłsudskiego</w:t>
            </w:r>
            <w:r w:rsidRPr="00490DC0">
              <w:t xml:space="preserve"> </w:t>
            </w:r>
            <w:r w:rsidRPr="008A6146">
              <w:t>70a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32-200</w:t>
            </w:r>
            <w:r w:rsidRPr="00490DC0">
              <w:t xml:space="preserve"> </w:t>
            </w:r>
            <w:r w:rsidRPr="008A6146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E82CD6" w:rsidP="00B42CAC">
            <w:pPr>
              <w:spacing w:before="120" w:after="120"/>
              <w:jc w:val="both"/>
            </w:pPr>
            <w:r>
              <w:t>Złożona oferta dotyczy postępowania KC-zp.272-515/22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11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ELEKTRO-MAX MOROŃSKI Spółka z ograniczoną odpowiedzialnością</w:t>
            </w:r>
          </w:p>
          <w:p w:rsidR="008A6146" w:rsidRPr="00490DC0" w:rsidRDefault="008A6146" w:rsidP="00B42CAC">
            <w:proofErr w:type="spellStart"/>
            <w:r w:rsidRPr="008A6146">
              <w:t>Friedleina</w:t>
            </w:r>
            <w:proofErr w:type="spellEnd"/>
            <w:r w:rsidRPr="00490DC0">
              <w:t xml:space="preserve"> </w:t>
            </w:r>
            <w:r w:rsidRPr="008A6146">
              <w:t>4-6</w:t>
            </w:r>
            <w:bookmarkStart w:id="0" w:name="_GoBack"/>
            <w:bookmarkEnd w:id="0"/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30-009</w:t>
            </w:r>
            <w:r w:rsidRPr="00490DC0">
              <w:t xml:space="preserve"> </w:t>
            </w:r>
            <w:r w:rsidRPr="008A61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521 203.79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12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 xml:space="preserve">Grzegorz Czesak </w:t>
            </w:r>
            <w:proofErr w:type="spellStart"/>
            <w:r w:rsidRPr="008A6146">
              <w:t>Elektrologic</w:t>
            </w:r>
            <w:proofErr w:type="spellEnd"/>
          </w:p>
          <w:p w:rsidR="008A6146" w:rsidRPr="00490DC0" w:rsidRDefault="008A6146" w:rsidP="00B42CAC">
            <w:r w:rsidRPr="008A6146">
              <w:t>os. Centrum D</w:t>
            </w:r>
            <w:r w:rsidRPr="00490DC0">
              <w:t xml:space="preserve"> </w:t>
            </w:r>
            <w:r w:rsidRPr="008A6146">
              <w:t>2/105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31-932</w:t>
            </w:r>
            <w:r w:rsidRPr="00490DC0">
              <w:t xml:space="preserve"> </w:t>
            </w:r>
            <w:r w:rsidRPr="008A61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840 000.00 zł</w:t>
            </w:r>
          </w:p>
        </w:tc>
      </w:tr>
      <w:tr w:rsidR="008A6146" w:rsidRPr="00493F8C" w:rsidTr="00B42CAC">
        <w:tc>
          <w:tcPr>
            <w:tcW w:w="993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center"/>
            </w:pPr>
            <w:r w:rsidRPr="008A6146">
              <w:t>13</w:t>
            </w:r>
          </w:p>
        </w:tc>
        <w:tc>
          <w:tcPr>
            <w:tcW w:w="5244" w:type="dxa"/>
            <w:shd w:val="clear" w:color="auto" w:fill="auto"/>
          </w:tcPr>
          <w:p w:rsidR="008A6146" w:rsidRPr="00490DC0" w:rsidRDefault="008A6146" w:rsidP="00B42CAC">
            <w:pPr>
              <w:spacing w:before="40"/>
            </w:pPr>
            <w:r w:rsidRPr="008A6146">
              <w:t>VOLTEL Usługi Elektryczne Łukasz Piech</w:t>
            </w:r>
          </w:p>
          <w:p w:rsidR="008A6146" w:rsidRPr="00490DC0" w:rsidRDefault="008A6146" w:rsidP="00B42CAC">
            <w:r w:rsidRPr="008A6146">
              <w:t>os. Strusia</w:t>
            </w:r>
            <w:r w:rsidRPr="00490DC0">
              <w:t xml:space="preserve"> </w:t>
            </w:r>
            <w:r w:rsidRPr="008A6146">
              <w:t>9/12</w:t>
            </w:r>
            <w:r w:rsidRPr="00490DC0">
              <w:t xml:space="preserve"> </w:t>
            </w:r>
          </w:p>
          <w:p w:rsidR="008A6146" w:rsidRPr="00490DC0" w:rsidRDefault="008A6146" w:rsidP="00B42CAC">
            <w:pPr>
              <w:spacing w:after="40"/>
              <w:jc w:val="both"/>
            </w:pPr>
            <w:r w:rsidRPr="008A6146">
              <w:t>31-808</w:t>
            </w:r>
            <w:r w:rsidRPr="00490DC0">
              <w:t xml:space="preserve"> </w:t>
            </w:r>
            <w:r w:rsidRPr="008A61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46" w:rsidRPr="00490DC0" w:rsidRDefault="008A6146" w:rsidP="00B42CAC">
            <w:pPr>
              <w:spacing w:before="120" w:after="120"/>
              <w:jc w:val="both"/>
            </w:pPr>
            <w:r w:rsidRPr="008A6146">
              <w:t>451 764.00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46C" w:rsidRDefault="00B4446C">
      <w:r>
        <w:separator/>
      </w:r>
    </w:p>
  </w:endnote>
  <w:endnote w:type="continuationSeparator" w:id="0">
    <w:p w:rsidR="00B4446C" w:rsidRDefault="00B4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73E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46C" w:rsidRDefault="00B4446C">
      <w:r>
        <w:separator/>
      </w:r>
    </w:p>
  </w:footnote>
  <w:footnote w:type="continuationSeparator" w:id="0">
    <w:p w:rsidR="00B4446C" w:rsidRDefault="00B44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146" w:rsidRDefault="008A6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146" w:rsidRDefault="008A6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146" w:rsidRDefault="008A6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46C"/>
    <w:rsid w:val="00007727"/>
    <w:rsid w:val="00017720"/>
    <w:rsid w:val="00035488"/>
    <w:rsid w:val="00073ED0"/>
    <w:rsid w:val="000D7F25"/>
    <w:rsid w:val="000E00E5"/>
    <w:rsid w:val="000F3D76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A6146"/>
    <w:rsid w:val="009D19BD"/>
    <w:rsid w:val="009F189D"/>
    <w:rsid w:val="00A80738"/>
    <w:rsid w:val="00B4446C"/>
    <w:rsid w:val="00C236D3"/>
    <w:rsid w:val="00C659E2"/>
    <w:rsid w:val="00CB0802"/>
    <w:rsid w:val="00D665F5"/>
    <w:rsid w:val="00D7128F"/>
    <w:rsid w:val="00E82CD6"/>
    <w:rsid w:val="00EA3476"/>
    <w:rsid w:val="00F44906"/>
    <w:rsid w:val="00F63CC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2AEEA8"/>
  <w15:chartTrackingRefBased/>
  <w15:docId w15:val="{5B98B9AD-86EA-4C16-B3E1-24FC76B3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293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dcterms:created xsi:type="dcterms:W3CDTF">2022-09-05T08:38:00Z</dcterms:created>
  <dcterms:modified xsi:type="dcterms:W3CDTF">2022-09-05T09:01:00Z</dcterms:modified>
</cp:coreProperties>
</file>