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62496" w14:textId="77777777" w:rsidR="002623CA" w:rsidRPr="00240E71" w:rsidRDefault="0084309D" w:rsidP="002623CA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F0F89CB">
          <v:roundrect id="_x0000_s1026" style="position:absolute;left:0;text-align:left;margin-left:-25.5pt;margin-top:-13.15pt;width:162pt;height:1in;z-index:251659264" arcsize="10923f"/>
        </w:pict>
      </w:r>
      <w:r w:rsidR="002623CA">
        <w:rPr>
          <w:b w:val="0"/>
          <w:sz w:val="22"/>
          <w:szCs w:val="22"/>
        </w:rPr>
        <w:tab/>
      </w:r>
      <w:r w:rsidR="002623CA">
        <w:rPr>
          <w:b w:val="0"/>
          <w:sz w:val="22"/>
          <w:szCs w:val="22"/>
        </w:rPr>
        <w:tab/>
      </w:r>
      <w:r w:rsidR="002623CA">
        <w:rPr>
          <w:b w:val="0"/>
          <w:sz w:val="22"/>
          <w:szCs w:val="22"/>
        </w:rPr>
        <w:tab/>
      </w:r>
      <w:r w:rsidR="002623CA">
        <w:rPr>
          <w:b w:val="0"/>
          <w:sz w:val="22"/>
          <w:szCs w:val="22"/>
        </w:rPr>
        <w:tab/>
      </w:r>
      <w:r w:rsidR="002623CA">
        <w:rPr>
          <w:b w:val="0"/>
          <w:sz w:val="22"/>
          <w:szCs w:val="22"/>
        </w:rPr>
        <w:tab/>
      </w:r>
      <w:r w:rsidR="002623CA">
        <w:rPr>
          <w:b w:val="0"/>
          <w:sz w:val="22"/>
          <w:szCs w:val="22"/>
        </w:rPr>
        <w:tab/>
      </w:r>
      <w:r w:rsidR="002623CA">
        <w:rPr>
          <w:b w:val="0"/>
          <w:sz w:val="22"/>
          <w:szCs w:val="22"/>
        </w:rPr>
        <w:tab/>
      </w:r>
      <w:r w:rsidR="002623CA" w:rsidRPr="004C278E">
        <w:rPr>
          <w:rFonts w:ascii="Times New Roman" w:hAnsi="Times New Roman"/>
        </w:rPr>
        <w:t xml:space="preserve">Załącznik nr </w:t>
      </w:r>
      <w:r w:rsidR="002623CA">
        <w:rPr>
          <w:rFonts w:ascii="Times New Roman" w:hAnsi="Times New Roman"/>
        </w:rPr>
        <w:t>1</w:t>
      </w:r>
    </w:p>
    <w:p w14:paraId="4C566170" w14:textId="77777777" w:rsidR="002623CA" w:rsidRDefault="002623CA" w:rsidP="002623C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8E4E273" w14:textId="77777777" w:rsidR="002623CA" w:rsidRPr="0022732C" w:rsidRDefault="002623CA" w:rsidP="002623C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D02AAB" w14:textId="77777777" w:rsidR="002623CA" w:rsidRDefault="002623CA" w:rsidP="002623C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001DA9C" w14:textId="77777777" w:rsidR="002623CA" w:rsidRPr="0022732C" w:rsidRDefault="002623CA" w:rsidP="002623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22C4926" w14:textId="77777777" w:rsidR="002623CA" w:rsidRPr="0022732C" w:rsidRDefault="002623CA" w:rsidP="002623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7FEEC4D" w14:textId="77777777" w:rsidR="002623CA" w:rsidRPr="0022732C" w:rsidRDefault="002623CA" w:rsidP="002623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9BC3A58" w14:textId="77777777" w:rsidR="002623CA" w:rsidRPr="0022732C" w:rsidRDefault="002623CA" w:rsidP="002623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516E975" w14:textId="77777777" w:rsidR="002623CA" w:rsidRPr="0022732C" w:rsidRDefault="002623CA" w:rsidP="002623C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2B06FCC8" w14:textId="77777777" w:rsidR="002623CA" w:rsidRPr="0022732C" w:rsidRDefault="002623CA" w:rsidP="002623C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61C3EE0" w14:textId="77777777" w:rsidR="002623CA" w:rsidRPr="0022732C" w:rsidRDefault="002623CA" w:rsidP="002623C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4A4F662" w14:textId="77777777" w:rsidR="002623CA" w:rsidRPr="0022732C" w:rsidRDefault="002623CA" w:rsidP="002623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78CF3BC" w14:textId="77777777" w:rsidR="002623CA" w:rsidRPr="0022732C" w:rsidRDefault="002623CA" w:rsidP="002623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56F1683" w14:textId="77777777" w:rsidR="002623CA" w:rsidRDefault="002623CA" w:rsidP="002623CA">
      <w:pPr>
        <w:spacing w:line="360" w:lineRule="auto"/>
      </w:pPr>
      <w:r>
        <w:t>Do: Nazwa i siedziba Zamawiającego:</w:t>
      </w:r>
    </w:p>
    <w:p w14:paraId="51BF87AA" w14:textId="77777777" w:rsidR="002623CA" w:rsidRPr="00C35C8C" w:rsidRDefault="002623CA" w:rsidP="002623CA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3BC46A10" w14:textId="77777777" w:rsidR="002623CA" w:rsidRPr="00C35C8C" w:rsidRDefault="002623CA" w:rsidP="002623CA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7925B177" w14:textId="77777777" w:rsidR="002623CA" w:rsidRDefault="002623CA" w:rsidP="002623CA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36161146" w14:textId="77777777" w:rsidR="002623CA" w:rsidRDefault="002623CA" w:rsidP="002623CA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7A18BC4" w14:textId="77777777" w:rsidR="002623CA" w:rsidRDefault="002623CA" w:rsidP="002623CA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B7B8FCE" w14:textId="77777777" w:rsidR="002623CA" w:rsidRDefault="002623CA" w:rsidP="002623CA">
      <w:pPr>
        <w:ind w:firstLine="3969"/>
        <w:rPr>
          <w:b/>
        </w:rPr>
      </w:pPr>
    </w:p>
    <w:p w14:paraId="2E48B51E" w14:textId="0C30C37B" w:rsidR="002623CA" w:rsidRDefault="002623CA" w:rsidP="002623C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674A8" w:rsidRPr="002674A8">
        <w:rPr>
          <w:b/>
        </w:rPr>
        <w:t xml:space="preserve">Wykonanie i montaż mebli dla potrzeb </w:t>
      </w:r>
      <w:proofErr w:type="spellStart"/>
      <w:r w:rsidR="002674A8" w:rsidRPr="002674A8">
        <w:rPr>
          <w:b/>
        </w:rPr>
        <w:t>WFiIS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2674A8">
        <w:rPr>
          <w:b/>
          <w:sz w:val="26"/>
        </w:rPr>
        <w:t>517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p w14:paraId="36590D3A" w14:textId="77777777" w:rsidR="002623CA" w:rsidRDefault="002623CA" w:rsidP="002623CA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623CA" w:rsidRPr="002A16E2" w14:paraId="74C01F1C" w14:textId="77777777" w:rsidTr="0073316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5D2EEF" w14:textId="77777777" w:rsidR="002623CA" w:rsidRPr="002A16E2" w:rsidRDefault="002623CA" w:rsidP="0073316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DE3787" w14:textId="73DBFA46" w:rsidR="002623CA" w:rsidRDefault="002623CA" w:rsidP="0073316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 w:rsidR="00361F1A">
              <w:rPr>
                <w:b/>
                <w:bCs/>
                <w:sz w:val="20"/>
                <w:szCs w:val="20"/>
              </w:rPr>
              <w:t>/</w:t>
            </w:r>
          </w:p>
          <w:p w14:paraId="591D40CC" w14:textId="7141B10A" w:rsidR="00361F1A" w:rsidRPr="008A2B7D" w:rsidRDefault="00361F1A" w:rsidP="007331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6E05126D" w14:textId="77777777" w:rsidR="002623CA" w:rsidRPr="008A2B7D" w:rsidRDefault="002623CA" w:rsidP="007331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A0DE60" w14:textId="61B4CC8B" w:rsidR="002623CA" w:rsidRPr="0084309D" w:rsidRDefault="002623CA" w:rsidP="00733161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>Nazwa producenta/</w:t>
            </w:r>
            <w:r w:rsidR="002674A8" w:rsidRPr="0084309D">
              <w:rPr>
                <w:b/>
                <w:bCs/>
                <w:color w:val="FF0000"/>
                <w:sz w:val="20"/>
                <w:szCs w:val="20"/>
              </w:rPr>
              <w:t xml:space="preserve"> wyrób własny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7FEF9A" w14:textId="77777777" w:rsidR="002623CA" w:rsidRPr="008A2B7D" w:rsidRDefault="002623CA" w:rsidP="0073316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017C1E9" w14:textId="77777777" w:rsidR="002623CA" w:rsidRPr="008A2B7D" w:rsidRDefault="002623CA" w:rsidP="0073316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76CEC0" w14:textId="77777777" w:rsidR="002623CA" w:rsidRPr="008A2B7D" w:rsidRDefault="002623CA" w:rsidP="0073316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E6840D" w14:textId="77777777" w:rsidR="002623CA" w:rsidRPr="008A2B7D" w:rsidRDefault="002623CA" w:rsidP="0073316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864BA91" w14:textId="77777777" w:rsidR="002623CA" w:rsidRPr="008A2B7D" w:rsidRDefault="002623CA" w:rsidP="0073316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B563055" w14:textId="77777777" w:rsidR="002623CA" w:rsidRPr="008A2B7D" w:rsidRDefault="002623CA" w:rsidP="0073316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488F6B0" w14:textId="77777777" w:rsidR="002623CA" w:rsidRPr="008A2B7D" w:rsidRDefault="002623CA" w:rsidP="007331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56C6E32" w14:textId="77777777" w:rsidR="002623CA" w:rsidRPr="008A2B7D" w:rsidRDefault="002623CA" w:rsidP="007331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CC26BD" w14:textId="77777777" w:rsidR="002623CA" w:rsidRPr="008A2B7D" w:rsidRDefault="002623CA" w:rsidP="0073316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1F711CD" w14:textId="77777777" w:rsidR="002623CA" w:rsidRPr="008A2B7D" w:rsidRDefault="002623CA" w:rsidP="00733161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E72CA1A" w14:textId="77777777" w:rsidR="002623CA" w:rsidRPr="008A2B7D" w:rsidRDefault="002623CA" w:rsidP="0073316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623CA" w:rsidRPr="002A16E2" w14:paraId="24BE7075" w14:textId="77777777" w:rsidTr="0073316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7662F2" w14:textId="77777777" w:rsidR="002623CA" w:rsidRPr="002A16E2" w:rsidRDefault="002623CA" w:rsidP="00733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BE9570" w14:textId="77777777" w:rsidR="002623CA" w:rsidRPr="002A16E2" w:rsidRDefault="002623CA" w:rsidP="00733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77B404" w14:textId="77777777" w:rsidR="002623CA" w:rsidRPr="002A16E2" w:rsidRDefault="002623CA" w:rsidP="00733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41DE7D" w14:textId="77777777" w:rsidR="002623CA" w:rsidRPr="002A16E2" w:rsidRDefault="002623CA" w:rsidP="00733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011D82" w14:textId="77777777" w:rsidR="002623CA" w:rsidRPr="002A16E2" w:rsidRDefault="002623CA" w:rsidP="00733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D5AB44" w14:textId="77777777" w:rsidR="002623CA" w:rsidRPr="002A16E2" w:rsidRDefault="002623CA" w:rsidP="00733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5181B88" w14:textId="77777777" w:rsidR="002623CA" w:rsidRPr="002A16E2" w:rsidRDefault="002623CA" w:rsidP="00733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E5035B" w14:textId="77777777" w:rsidR="002623CA" w:rsidRPr="002A16E2" w:rsidRDefault="002623CA" w:rsidP="00733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623CA" w:rsidRPr="002A16E2" w14:paraId="39EEFBE9" w14:textId="77777777" w:rsidTr="00733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ED0D66" w14:textId="77777777" w:rsidR="002623CA" w:rsidRPr="002A16E2" w:rsidRDefault="002623CA" w:rsidP="00733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E62D" w14:textId="77777777" w:rsidR="002623CA" w:rsidRDefault="00C1774E" w:rsidP="00733161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Typ A</w:t>
            </w:r>
          </w:p>
          <w:p w14:paraId="7927D42C" w14:textId="241468C6" w:rsidR="00C1774E" w:rsidRPr="00A47B30" w:rsidRDefault="00C1774E" w:rsidP="00733161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Szafka typu kuchennego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9F30" w14:textId="77777777" w:rsidR="002623CA" w:rsidRPr="00A47B30" w:rsidRDefault="002623CA" w:rsidP="00733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AA04" w14:textId="4555741D" w:rsidR="002623CA" w:rsidRPr="00F55968" w:rsidRDefault="0084309D" w:rsidP="007331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0A0E" w14:textId="77777777" w:rsidR="002623CA" w:rsidRPr="002A16E2" w:rsidRDefault="002623CA" w:rsidP="00733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BA8A" w14:textId="77777777" w:rsidR="002623CA" w:rsidRPr="002A16E2" w:rsidRDefault="002623CA" w:rsidP="00733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8C18EC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A4F8F1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</w:tr>
      <w:tr w:rsidR="002623CA" w:rsidRPr="002A16E2" w14:paraId="760C8CE5" w14:textId="77777777" w:rsidTr="00733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42E2A0" w14:textId="77777777" w:rsidR="002623CA" w:rsidRDefault="002623CA" w:rsidP="00733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F91B" w14:textId="77777777" w:rsidR="002623CA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Typ B</w:t>
            </w:r>
          </w:p>
          <w:p w14:paraId="40FCEAD1" w14:textId="41737E4C" w:rsidR="00C1774E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Szafa stojąca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33D6" w14:textId="77777777" w:rsidR="002623CA" w:rsidRPr="00A47B30" w:rsidRDefault="002623CA" w:rsidP="00733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5F66" w14:textId="77131D2C" w:rsidR="002623CA" w:rsidRPr="00F55968" w:rsidRDefault="0084309D" w:rsidP="007331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B0E8" w14:textId="77777777" w:rsidR="002623CA" w:rsidRPr="002A16E2" w:rsidRDefault="002623CA" w:rsidP="00733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A0DA" w14:textId="77777777" w:rsidR="002623CA" w:rsidRPr="002A16E2" w:rsidRDefault="002623CA" w:rsidP="00733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60AC9A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CA6EE1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</w:tr>
      <w:tr w:rsidR="002674A8" w:rsidRPr="002A16E2" w14:paraId="29CCD4BB" w14:textId="77777777" w:rsidTr="00733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F46AB2" w14:textId="6F0CFFC6" w:rsidR="002674A8" w:rsidRDefault="00BB0142" w:rsidP="00733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C71C" w14:textId="77777777" w:rsidR="002674A8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Typ C</w:t>
            </w:r>
          </w:p>
          <w:p w14:paraId="56AE09ED" w14:textId="7E82AAFC" w:rsidR="00C1774E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Szafka wisząca zamykana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AC13" w14:textId="77777777" w:rsidR="002674A8" w:rsidRPr="00A47B30" w:rsidRDefault="002674A8" w:rsidP="00733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5314" w14:textId="724C1231" w:rsidR="002674A8" w:rsidRPr="00F55968" w:rsidRDefault="0084309D" w:rsidP="007331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21F9" w14:textId="77777777" w:rsidR="002674A8" w:rsidRPr="002A16E2" w:rsidRDefault="002674A8" w:rsidP="00733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2319" w14:textId="77777777" w:rsidR="002674A8" w:rsidRPr="002A16E2" w:rsidRDefault="002674A8" w:rsidP="00733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006786" w14:textId="77777777" w:rsidR="002674A8" w:rsidRPr="002A16E2" w:rsidRDefault="002674A8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9059AB" w14:textId="77777777" w:rsidR="002674A8" w:rsidRPr="002A16E2" w:rsidRDefault="002674A8" w:rsidP="00733161">
            <w:pPr>
              <w:ind w:right="425"/>
              <w:rPr>
                <w:sz w:val="22"/>
                <w:szCs w:val="22"/>
              </w:rPr>
            </w:pPr>
          </w:p>
        </w:tc>
      </w:tr>
      <w:tr w:rsidR="00BB0142" w:rsidRPr="002A16E2" w14:paraId="6102607A" w14:textId="77777777" w:rsidTr="00733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D2825B" w14:textId="333C0B4D" w:rsidR="00BB0142" w:rsidRDefault="00BB0142" w:rsidP="00733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25A7" w14:textId="77777777" w:rsidR="00BB0142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Typ D</w:t>
            </w:r>
          </w:p>
          <w:p w14:paraId="50DFBBC4" w14:textId="619EF685" w:rsidR="00C1774E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Póła wisząca wzór 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3ED2" w14:textId="77777777" w:rsidR="00BB0142" w:rsidRPr="00A47B30" w:rsidRDefault="00BB0142" w:rsidP="00733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D85A" w14:textId="44B6DF4E" w:rsidR="00BB0142" w:rsidRPr="00F55968" w:rsidRDefault="0084309D" w:rsidP="007331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DB47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D988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170CBA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4FF8A3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</w:tr>
      <w:tr w:rsidR="00BB0142" w:rsidRPr="002A16E2" w14:paraId="0F8E5EFC" w14:textId="77777777" w:rsidTr="00733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E35457" w14:textId="63DE91A2" w:rsidR="00BB0142" w:rsidRDefault="00BB0142" w:rsidP="00733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79FD" w14:textId="77777777" w:rsidR="00BB0142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Typ E</w:t>
            </w:r>
          </w:p>
          <w:p w14:paraId="6B277D8C" w14:textId="7A3691DC" w:rsidR="00C1774E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Stół 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4BEF" w14:textId="77777777" w:rsidR="00BB0142" w:rsidRPr="00A47B30" w:rsidRDefault="00BB0142" w:rsidP="00733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F535" w14:textId="73CCBE24" w:rsidR="00BB0142" w:rsidRPr="00F55968" w:rsidRDefault="0084309D" w:rsidP="007331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9C84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3883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DDB26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D0751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</w:tr>
      <w:tr w:rsidR="00BB0142" w:rsidRPr="002A16E2" w14:paraId="405FBF04" w14:textId="77777777" w:rsidTr="00733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F4A298" w14:textId="342FC476" w:rsidR="00BB0142" w:rsidRDefault="00BB0142" w:rsidP="00733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A208" w14:textId="77777777" w:rsidR="00BB0142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Typ F</w:t>
            </w:r>
          </w:p>
          <w:p w14:paraId="360E5FDC" w14:textId="5E1BB4AD" w:rsidR="00C1774E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Stół 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4F11" w14:textId="77777777" w:rsidR="00BB0142" w:rsidRPr="00A47B30" w:rsidRDefault="00BB0142" w:rsidP="00733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1857" w14:textId="5FA5186A" w:rsidR="00BB0142" w:rsidRPr="00F55968" w:rsidRDefault="0084309D" w:rsidP="007331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A14A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6C01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5406DA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97C4A6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</w:tr>
      <w:tr w:rsidR="00BB0142" w:rsidRPr="002A16E2" w14:paraId="2DB34D3F" w14:textId="77777777" w:rsidTr="00733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A3EBF6" w14:textId="52A7303E" w:rsidR="00BB0142" w:rsidRDefault="00BB0142" w:rsidP="00733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08E0" w14:textId="77777777" w:rsidR="00BB0142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Typ G</w:t>
            </w:r>
          </w:p>
          <w:p w14:paraId="0AA02173" w14:textId="2A382AB3" w:rsidR="00C1774E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Kontener mobilny do</w:t>
            </w:r>
            <w:r w:rsidR="003245D6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stołu komputerowego</w:t>
            </w:r>
            <w:r w:rsidR="003245D6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ED9A" w14:textId="77777777" w:rsidR="00BB0142" w:rsidRPr="00A47B30" w:rsidRDefault="00BB0142" w:rsidP="00733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08F6" w14:textId="7C0F9570" w:rsidR="00BB0142" w:rsidRPr="00F55968" w:rsidRDefault="0084309D" w:rsidP="007331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7AF1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4484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717B68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81D92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</w:tr>
      <w:tr w:rsidR="00BB0142" w:rsidRPr="002A16E2" w14:paraId="60552853" w14:textId="77777777" w:rsidTr="00733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A43B40" w14:textId="3DF8DCDB" w:rsidR="00BB0142" w:rsidRDefault="00BB0142" w:rsidP="00733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D2C9" w14:textId="77777777" w:rsidR="00BB0142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Typ H</w:t>
            </w:r>
          </w:p>
          <w:p w14:paraId="3681BED2" w14:textId="4F375489" w:rsidR="003245D6" w:rsidRDefault="003245D6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Fotel 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5D73" w14:textId="77777777" w:rsidR="00BB0142" w:rsidRPr="00A47B30" w:rsidRDefault="00BB0142" w:rsidP="00733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D27A" w14:textId="1C8DCDB9" w:rsidR="00BB0142" w:rsidRPr="00F55968" w:rsidRDefault="0084309D" w:rsidP="007331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7A05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FAA5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6F43EA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8D35C8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</w:tr>
      <w:tr w:rsidR="00BB0142" w:rsidRPr="002A16E2" w14:paraId="2A1A7B44" w14:textId="77777777" w:rsidTr="00733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347EA3" w14:textId="54F7AB3B" w:rsidR="00BB0142" w:rsidRDefault="00BB0142" w:rsidP="00733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EE36" w14:textId="77777777" w:rsidR="00BB0142" w:rsidRDefault="00C1774E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Typ J</w:t>
            </w:r>
          </w:p>
          <w:p w14:paraId="6BEAEFE8" w14:textId="21454E64" w:rsidR="003245D6" w:rsidRDefault="003245D6" w:rsidP="00733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Krzesło drewniane tapicerowane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7611" w14:textId="77777777" w:rsidR="00BB0142" w:rsidRPr="00A47B30" w:rsidRDefault="00BB0142" w:rsidP="00733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3B7A" w14:textId="4DF12BE5" w:rsidR="00BB0142" w:rsidRPr="00F55968" w:rsidRDefault="0084309D" w:rsidP="007331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6DDD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C07B" w14:textId="77777777" w:rsidR="00BB0142" w:rsidRPr="002A16E2" w:rsidRDefault="00BB0142" w:rsidP="00733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F9F8A3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C469C5" w14:textId="77777777" w:rsidR="00BB0142" w:rsidRPr="002A16E2" w:rsidRDefault="00BB0142" w:rsidP="00733161">
            <w:pPr>
              <w:ind w:right="425"/>
              <w:rPr>
                <w:sz w:val="22"/>
                <w:szCs w:val="22"/>
              </w:rPr>
            </w:pPr>
          </w:p>
        </w:tc>
      </w:tr>
      <w:tr w:rsidR="002623CA" w:rsidRPr="002A16E2" w14:paraId="7CB66B19" w14:textId="77777777" w:rsidTr="0073316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862141" w14:textId="77777777" w:rsidR="002623CA" w:rsidRDefault="002623CA" w:rsidP="00733161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66B6A263" w14:textId="77777777" w:rsidR="002623CA" w:rsidRDefault="002623CA" w:rsidP="00733161">
            <w:pPr>
              <w:ind w:right="425"/>
              <w:rPr>
                <w:sz w:val="22"/>
                <w:szCs w:val="22"/>
              </w:rPr>
            </w:pPr>
          </w:p>
          <w:p w14:paraId="07809FC3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  <w:p w14:paraId="6C7DAF9D" w14:textId="77777777" w:rsidR="002623CA" w:rsidRDefault="002623CA" w:rsidP="0073316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CC70795" w14:textId="77777777" w:rsidR="002623CA" w:rsidRPr="002A16E2" w:rsidRDefault="002623CA" w:rsidP="0073316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A82F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92F0BB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2A3815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</w:tr>
      <w:tr w:rsidR="002623CA" w:rsidRPr="002A16E2" w14:paraId="6228F120" w14:textId="77777777" w:rsidTr="0073316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378661" w14:textId="77777777" w:rsidR="002623CA" w:rsidRPr="002A16E2" w:rsidRDefault="002623CA" w:rsidP="0073316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62B3172" w14:textId="77777777" w:rsidR="002623CA" w:rsidRPr="002A16E2" w:rsidRDefault="002623CA" w:rsidP="00733161">
            <w:pPr>
              <w:rPr>
                <w:sz w:val="22"/>
                <w:szCs w:val="22"/>
              </w:rPr>
            </w:pPr>
          </w:p>
          <w:p w14:paraId="5214C625" w14:textId="77777777" w:rsidR="002623CA" w:rsidRPr="002A16E2" w:rsidRDefault="002623CA" w:rsidP="0073316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2024A38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F27A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940BA4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8F4A7A" w14:textId="77777777" w:rsidR="002623CA" w:rsidRPr="002A16E2" w:rsidRDefault="002623CA" w:rsidP="0073316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DD505D7" w14:textId="77777777" w:rsidR="002623CA" w:rsidRPr="00FB1B4F" w:rsidRDefault="002623CA" w:rsidP="002623C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04DC4E6" w14:textId="77777777" w:rsidR="002623CA" w:rsidRPr="00FB1B4F" w:rsidRDefault="002623CA" w:rsidP="002623C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22878373" w14:textId="77777777" w:rsidR="002623CA" w:rsidRPr="00FB1B4F" w:rsidRDefault="002623CA" w:rsidP="002623C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3CA88BA" w14:textId="77777777" w:rsidR="002623CA" w:rsidRDefault="002623CA" w:rsidP="002623CA">
      <w:pPr>
        <w:pStyle w:val="Tekstpodstawowy"/>
      </w:pPr>
      <w:r>
        <w:t>Powyższa cena zawiera  podatek VAT w wysokości 23% tj.…………………….PLN</w:t>
      </w:r>
    </w:p>
    <w:p w14:paraId="5D24FBAD" w14:textId="3E1E1B9E" w:rsidR="00796EB1" w:rsidRPr="000552C2" w:rsidRDefault="002623CA" w:rsidP="00796EB1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zamówienia: do ………. dni od daty podpisania umowy</w:t>
      </w:r>
      <w:r w:rsidR="00796EB1">
        <w:rPr>
          <w:b/>
        </w:rPr>
        <w:t xml:space="preserve"> </w:t>
      </w:r>
      <w:r w:rsidR="00796EB1">
        <w:rPr>
          <w:b/>
          <w:bCs/>
        </w:rPr>
        <w:t>(</w:t>
      </w:r>
      <w:r w:rsidR="00796EB1" w:rsidRPr="005F4370">
        <w:rPr>
          <w:b/>
          <w:bCs/>
          <w:highlight w:val="yellow"/>
        </w:rPr>
        <w:t>Kryterium oceny ofert</w:t>
      </w:r>
      <w:r w:rsidR="00796EB1">
        <w:rPr>
          <w:b/>
          <w:bCs/>
        </w:rPr>
        <w:t xml:space="preserve">) </w:t>
      </w:r>
    </w:p>
    <w:p w14:paraId="3B88994D" w14:textId="77777777" w:rsidR="002623CA" w:rsidRDefault="002623CA" w:rsidP="002623CA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………………….. miesięcy(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500BD3F1" w14:textId="77777777" w:rsidR="002623CA" w:rsidRPr="00FE545C" w:rsidRDefault="002623CA" w:rsidP="002623C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0CE9B18" w14:textId="77777777" w:rsidR="002623CA" w:rsidRPr="00FE545C" w:rsidRDefault="002623CA" w:rsidP="002623C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120D0B2" w14:textId="77777777" w:rsidR="002623CA" w:rsidRDefault="002623CA" w:rsidP="002623CA">
      <w:pPr>
        <w:jc w:val="both"/>
        <w:rPr>
          <w:sz w:val="18"/>
          <w:szCs w:val="18"/>
        </w:rPr>
      </w:pPr>
    </w:p>
    <w:p w14:paraId="22F30293" w14:textId="77777777" w:rsidR="002623CA" w:rsidRPr="002A16E2" w:rsidRDefault="002623CA" w:rsidP="002623C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FB686EF" w14:textId="77777777" w:rsidR="002623CA" w:rsidRPr="002A16E2" w:rsidRDefault="002623CA" w:rsidP="002623C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78636E3D" w14:textId="77777777" w:rsidR="002623CA" w:rsidRDefault="002623CA" w:rsidP="002623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9891E30" w14:textId="77777777" w:rsidR="002623CA" w:rsidRPr="003E2056" w:rsidRDefault="002623CA" w:rsidP="002623CA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C57CD03" w14:textId="77777777" w:rsidR="002623CA" w:rsidRPr="002A16E2" w:rsidRDefault="002623CA" w:rsidP="002623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60C110" w14:textId="77777777" w:rsidR="002623CA" w:rsidRPr="002A16E2" w:rsidRDefault="002623CA" w:rsidP="002623C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DB358B" w14:textId="77777777" w:rsidR="002623CA" w:rsidRPr="002A16E2" w:rsidRDefault="002623CA" w:rsidP="002623C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A1C7D9" w14:textId="77777777" w:rsidR="002623CA" w:rsidRPr="002A16E2" w:rsidRDefault="002623CA" w:rsidP="002623C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623CA" w:rsidRPr="002A16E2" w14:paraId="7FFCD3CB" w14:textId="77777777" w:rsidTr="0073316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CAC12" w14:textId="77777777" w:rsidR="002623CA" w:rsidRPr="002A16E2" w:rsidRDefault="002623CA" w:rsidP="007331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1F904" w14:textId="77777777" w:rsidR="002623CA" w:rsidRPr="002A16E2" w:rsidRDefault="002623CA" w:rsidP="007331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F1AFD6C" w14:textId="77777777" w:rsidR="002623CA" w:rsidRPr="002A16E2" w:rsidRDefault="002623CA" w:rsidP="007331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8F287" w14:textId="77777777" w:rsidR="002623CA" w:rsidRPr="002A16E2" w:rsidRDefault="002623CA" w:rsidP="007331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623CA" w:rsidRPr="002A16E2" w14:paraId="70AFFFEC" w14:textId="77777777" w:rsidTr="0073316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62023" w14:textId="77777777" w:rsidR="002623CA" w:rsidRPr="002A16E2" w:rsidRDefault="002623CA" w:rsidP="0073316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BAF44" w14:textId="77777777" w:rsidR="002623CA" w:rsidRPr="002A16E2" w:rsidRDefault="002623CA" w:rsidP="0073316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F814B" w14:textId="77777777" w:rsidR="002623CA" w:rsidRPr="002A16E2" w:rsidRDefault="002623CA" w:rsidP="0073316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623CA" w:rsidRPr="002A16E2" w14:paraId="197081E5" w14:textId="77777777" w:rsidTr="0073316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9FB9E" w14:textId="77777777" w:rsidR="002623CA" w:rsidRPr="002A16E2" w:rsidRDefault="002623CA" w:rsidP="0073316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6B20A" w14:textId="77777777" w:rsidR="002623CA" w:rsidRPr="002A16E2" w:rsidRDefault="002623CA" w:rsidP="0073316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91B12" w14:textId="77777777" w:rsidR="002623CA" w:rsidRPr="002A16E2" w:rsidRDefault="002623CA" w:rsidP="0073316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C33E784" w14:textId="77777777" w:rsidR="002623CA" w:rsidRPr="002A16E2" w:rsidRDefault="002623CA" w:rsidP="002623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E4564B5" w14:textId="77777777" w:rsidR="002623CA" w:rsidRPr="002A16E2" w:rsidRDefault="002623CA" w:rsidP="002623C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7353E9C" w14:textId="77777777" w:rsidR="002623CA" w:rsidRPr="002A16E2" w:rsidRDefault="002623CA" w:rsidP="002623C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0AFABC2" w14:textId="77777777" w:rsidR="002623CA" w:rsidRPr="002A16E2" w:rsidRDefault="002623CA" w:rsidP="002623C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E5CF717" w14:textId="77777777" w:rsidR="002623CA" w:rsidRPr="002A16E2" w:rsidRDefault="002623CA" w:rsidP="002623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F7FD705" w14:textId="77777777" w:rsidR="002623CA" w:rsidRPr="002A16E2" w:rsidRDefault="002623CA" w:rsidP="002623C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688DFF" w14:textId="77777777" w:rsidR="002623CA" w:rsidRPr="002A16E2" w:rsidRDefault="002623CA" w:rsidP="002623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41C256F" w14:textId="77777777" w:rsidR="002623CA" w:rsidRPr="002A16E2" w:rsidRDefault="002623CA" w:rsidP="002623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6D4FD32" w14:textId="77777777" w:rsidR="002623CA" w:rsidRPr="002A16E2" w:rsidRDefault="002623CA" w:rsidP="002623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4025A54" w14:textId="77777777" w:rsidR="002623CA" w:rsidRPr="00F47191" w:rsidRDefault="002623CA" w:rsidP="002623CA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9502966" w14:textId="77777777" w:rsidR="002623CA" w:rsidRPr="000A160D" w:rsidRDefault="002623CA" w:rsidP="002623CA"/>
    <w:p w14:paraId="23510293" w14:textId="77777777" w:rsidR="002623CA" w:rsidRDefault="002623CA" w:rsidP="002623CA">
      <w:pPr>
        <w:rPr>
          <w:sz w:val="20"/>
          <w:szCs w:val="20"/>
        </w:rPr>
      </w:pPr>
    </w:p>
    <w:p w14:paraId="75DC970B" w14:textId="77777777" w:rsidR="002623CA" w:rsidRPr="00463C91" w:rsidRDefault="002623CA" w:rsidP="002623CA"/>
    <w:p w14:paraId="2A9B7270" w14:textId="77777777" w:rsidR="002623CA" w:rsidRPr="00964642" w:rsidRDefault="002623CA" w:rsidP="002623CA"/>
    <w:p w14:paraId="28820CD4" w14:textId="77777777" w:rsidR="002623CA" w:rsidRPr="00362BCB" w:rsidRDefault="002623CA" w:rsidP="002623CA"/>
    <w:p w14:paraId="2032E833" w14:textId="77777777" w:rsidR="002623CA" w:rsidRPr="00C8481E" w:rsidRDefault="002623CA" w:rsidP="002623CA"/>
    <w:p w14:paraId="5C02B56E" w14:textId="77777777" w:rsidR="002623CA" w:rsidRPr="00E30660" w:rsidRDefault="002623CA" w:rsidP="002623CA"/>
    <w:p w14:paraId="6EF7330C" w14:textId="77777777" w:rsidR="002623CA" w:rsidRPr="007452E5" w:rsidRDefault="002623CA" w:rsidP="002623CA"/>
    <w:p w14:paraId="4B59670F" w14:textId="77777777" w:rsidR="00FE545C" w:rsidRPr="005C55B9" w:rsidRDefault="00FE545C" w:rsidP="005C55B9"/>
    <w:sectPr w:rsidR="00FE545C" w:rsidRPr="005C55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BC5B2" w14:textId="77777777" w:rsidR="006E1E62" w:rsidRDefault="006E1E62">
      <w:r>
        <w:separator/>
      </w:r>
    </w:p>
  </w:endnote>
  <w:endnote w:type="continuationSeparator" w:id="0">
    <w:p w14:paraId="4CF466A3" w14:textId="77777777" w:rsidR="006E1E62" w:rsidRDefault="006E1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1D3E2" w14:textId="77777777" w:rsidR="003D1895" w:rsidRDefault="003D18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C60E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02EA2" w14:textId="77777777" w:rsidR="003D1895" w:rsidRDefault="003D18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881A1" w14:textId="77777777" w:rsidR="006E1E62" w:rsidRDefault="006E1E62">
      <w:r>
        <w:separator/>
      </w:r>
    </w:p>
  </w:footnote>
  <w:footnote w:type="continuationSeparator" w:id="0">
    <w:p w14:paraId="2F8909EA" w14:textId="77777777" w:rsidR="006E1E62" w:rsidRDefault="006E1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AA34B" w14:textId="77777777" w:rsidR="003D1895" w:rsidRDefault="003D18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4D00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06E04" w14:textId="77777777" w:rsidR="003D1895" w:rsidRDefault="003D18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58036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1870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6313328">
    <w:abstractNumId w:val="0"/>
  </w:num>
  <w:num w:numId="4" w16cid:durableId="20674838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1E6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23CA"/>
    <w:rsid w:val="002674A8"/>
    <w:rsid w:val="002723B0"/>
    <w:rsid w:val="00315A4A"/>
    <w:rsid w:val="003245D6"/>
    <w:rsid w:val="00361F1A"/>
    <w:rsid w:val="003D1895"/>
    <w:rsid w:val="004B7300"/>
    <w:rsid w:val="004C6753"/>
    <w:rsid w:val="00595C87"/>
    <w:rsid w:val="005C55B9"/>
    <w:rsid w:val="005D2C65"/>
    <w:rsid w:val="005E6D94"/>
    <w:rsid w:val="0063384F"/>
    <w:rsid w:val="00643C6F"/>
    <w:rsid w:val="00646202"/>
    <w:rsid w:val="0065290F"/>
    <w:rsid w:val="006815F6"/>
    <w:rsid w:val="006E1E62"/>
    <w:rsid w:val="007748F0"/>
    <w:rsid w:val="00796EB1"/>
    <w:rsid w:val="007A4321"/>
    <w:rsid w:val="00833933"/>
    <w:rsid w:val="0084309D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0142"/>
    <w:rsid w:val="00C1774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DE7BD76"/>
  <w15:chartTrackingRefBased/>
  <w15:docId w15:val="{CECEF3EE-A8FD-4835-A6C9-2CF70101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23C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604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2022-08-22T12:08:00Z</cp:lastPrinted>
  <dcterms:created xsi:type="dcterms:W3CDTF">2022-08-22T11:20:00Z</dcterms:created>
  <dcterms:modified xsi:type="dcterms:W3CDTF">2022-08-22T12:09:00Z</dcterms:modified>
</cp:coreProperties>
</file>