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DB6B2" w14:textId="73D98FB0" w:rsidR="00511A76" w:rsidRPr="00DC7E52" w:rsidRDefault="00511A76" w:rsidP="00511A76">
      <w:pPr>
        <w:pStyle w:val="Nagwek"/>
      </w:pPr>
      <w:r w:rsidRPr="00DC7E52">
        <w:t xml:space="preserve">Znak Sprawy: </w:t>
      </w:r>
      <w:r w:rsidRPr="00DC7E52">
        <w:rPr>
          <w:b/>
        </w:rPr>
        <w:t>KC-zp.272-</w:t>
      </w:r>
      <w:r>
        <w:rPr>
          <w:b/>
        </w:rPr>
        <w:t>517</w:t>
      </w:r>
      <w:r w:rsidRPr="00DC7E52">
        <w:rPr>
          <w:b/>
        </w:rPr>
        <w:t>/2</w:t>
      </w:r>
      <w:r>
        <w:rPr>
          <w:b/>
        </w:rPr>
        <w:t>2</w:t>
      </w:r>
    </w:p>
    <w:p w14:paraId="5206B489" w14:textId="77777777" w:rsidR="00511A76" w:rsidRPr="00DC7E52" w:rsidRDefault="00511A76" w:rsidP="00511A76">
      <w:pPr>
        <w:pStyle w:val="Nagwek3"/>
        <w:ind w:left="0"/>
        <w:jc w:val="left"/>
        <w:rPr>
          <w:sz w:val="22"/>
        </w:rPr>
      </w:pPr>
    </w:p>
    <w:p w14:paraId="6648DEEF" w14:textId="77777777" w:rsidR="00511A76" w:rsidRPr="00DC7E52" w:rsidRDefault="00511A76" w:rsidP="00511A76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149D57A2" w14:textId="77777777" w:rsidR="00511A76" w:rsidRPr="00DC7E52" w:rsidRDefault="00511A76" w:rsidP="00511A76">
      <w:pPr>
        <w:jc w:val="center"/>
        <w:rPr>
          <w:rFonts w:ascii="Times New Roman" w:hAnsi="Times New Roman"/>
          <w:b/>
        </w:rPr>
      </w:pPr>
    </w:p>
    <w:p w14:paraId="7337AF66" w14:textId="77777777" w:rsidR="00511A76" w:rsidRPr="00DC7E52" w:rsidRDefault="00511A76" w:rsidP="00511A76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A50DC2F" w14:textId="77777777" w:rsidR="00511A76" w:rsidRPr="00DC7E52" w:rsidRDefault="00511A76" w:rsidP="00511A76">
      <w:pPr>
        <w:pStyle w:val="Tekstpodstawowywcity"/>
        <w:ind w:firstLine="0"/>
        <w:jc w:val="center"/>
        <w:rPr>
          <w:i/>
          <w:sz w:val="22"/>
        </w:rPr>
      </w:pPr>
      <w:r w:rsidRPr="00DC7E52">
        <w:rPr>
          <w:i/>
          <w:sz w:val="22"/>
        </w:rPr>
        <w:t>(pełna nazwa i adres Wykonawcy)</w:t>
      </w:r>
    </w:p>
    <w:p w14:paraId="4B1BC1ED" w14:textId="77777777" w:rsidR="00511A76" w:rsidRPr="00DC7E52" w:rsidRDefault="00511A76" w:rsidP="00511A7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02EB8C8D" w14:textId="77777777" w:rsidR="00511A76" w:rsidRPr="00DC7E52" w:rsidRDefault="00511A76" w:rsidP="00511A76">
      <w:pPr>
        <w:pStyle w:val="Tekstpodstawowywcity"/>
        <w:spacing w:line="360" w:lineRule="auto"/>
        <w:ind w:firstLine="0"/>
        <w:rPr>
          <w:b/>
          <w:bCs/>
          <w:sz w:val="22"/>
        </w:rPr>
      </w:pPr>
      <w:r w:rsidRPr="00DC7E52">
        <w:rPr>
          <w:sz w:val="22"/>
        </w:rPr>
        <w:t xml:space="preserve">Na potrzeby postępowania o udzielenie zamówienia publicznego prowadzonym </w:t>
      </w:r>
      <w:r w:rsidRPr="00DC7E52">
        <w:rPr>
          <w:b/>
          <w:bCs/>
          <w:sz w:val="22"/>
        </w:rPr>
        <w:t>w trybie przetargu nieograniczonego na:</w:t>
      </w:r>
    </w:p>
    <w:p w14:paraId="217B9C78" w14:textId="09D68889" w:rsidR="00511A76" w:rsidRPr="00DC7E52" w:rsidRDefault="00511A76" w:rsidP="00511A7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>Wykonanie i montaż mebli dla potrzeb WFiIS</w:t>
      </w:r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517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1E2E779F" w14:textId="77777777" w:rsidR="00511A76" w:rsidRPr="00DC7E52" w:rsidRDefault="00511A76" w:rsidP="00511A7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7AFD8F0" w14:textId="77777777" w:rsidR="00511A76" w:rsidRPr="00DC7E52" w:rsidRDefault="00511A76" w:rsidP="00511A7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302268A6" w14:textId="77777777" w:rsidR="00511A76" w:rsidRPr="00DC7E52" w:rsidRDefault="00511A76" w:rsidP="00511A7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33156CB7" w14:textId="77777777" w:rsidR="00511A76" w:rsidRPr="00DC7E52" w:rsidRDefault="00511A76" w:rsidP="00511A76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57F87C19" w14:textId="77777777" w:rsidR="00511A76" w:rsidRPr="00DC7E52" w:rsidRDefault="00511A76" w:rsidP="00511A76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2BDC031" w14:textId="77777777" w:rsidR="00511A76" w:rsidRPr="00DC7E52" w:rsidRDefault="00511A76" w:rsidP="00511A76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11A76" w:rsidRPr="00DC7E52" w14:paraId="1744D557" w14:textId="77777777" w:rsidTr="00876E9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31454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FD685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59DD5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511A76" w:rsidRPr="00DC7E52" w14:paraId="6DC1BEE0" w14:textId="77777777" w:rsidTr="00876E9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91FE1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DA32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99BD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11A76" w:rsidRPr="00DC7E52" w14:paraId="26A6C02D" w14:textId="77777777" w:rsidTr="00876E9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481B3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8046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EBDF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11A76" w:rsidRPr="00DC7E52" w14:paraId="5C0ACB27" w14:textId="77777777" w:rsidTr="00876E9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742FB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7FB6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2B80" w14:textId="77777777" w:rsidR="00511A76" w:rsidRPr="00DC7E52" w:rsidRDefault="00511A76" w:rsidP="00876E9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5208889" w14:textId="77777777" w:rsidR="00511A76" w:rsidRPr="00DC7E52" w:rsidRDefault="00511A76" w:rsidP="00511A76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C22C2CA" w14:textId="77777777" w:rsidR="00511A76" w:rsidRPr="00DC7E52" w:rsidRDefault="00511A76" w:rsidP="00511A76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0C97A31E" w14:textId="77777777" w:rsidR="00511A76" w:rsidRPr="00DC7E52" w:rsidRDefault="00511A76" w:rsidP="00511A7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30596062" w14:textId="77777777" w:rsidR="00511A76" w:rsidRPr="00DC7E52" w:rsidRDefault="00511A76" w:rsidP="00511A7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6FD36910" w14:textId="77777777" w:rsidR="00511A76" w:rsidRPr="00DC7E52" w:rsidRDefault="00511A76" w:rsidP="00511A7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1C72865F" w14:textId="77777777" w:rsidR="00511A76" w:rsidRPr="00DC7E52" w:rsidRDefault="00511A76" w:rsidP="00511A7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099B237" w14:textId="77777777" w:rsidR="00511A76" w:rsidRPr="00DC7E52" w:rsidRDefault="00511A76" w:rsidP="00511A76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5356E1AA" w14:textId="77777777" w:rsidR="00511A76" w:rsidRPr="00DC7E52" w:rsidRDefault="00511A76" w:rsidP="00511A76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471C0FFF" w14:textId="77777777" w:rsidR="00511A76" w:rsidRPr="00DC7E52" w:rsidRDefault="00511A76" w:rsidP="00511A76">
      <w:pPr>
        <w:rPr>
          <w:rFonts w:ascii="Times New Roman" w:hAnsi="Times New Roman"/>
        </w:rPr>
      </w:pPr>
    </w:p>
    <w:p w14:paraId="1A9E904B" w14:textId="77777777" w:rsidR="00511A76" w:rsidRPr="00DC7E52" w:rsidRDefault="00511A76" w:rsidP="00511A76">
      <w:pPr>
        <w:rPr>
          <w:rFonts w:ascii="Times New Roman" w:hAnsi="Times New Roman"/>
        </w:rPr>
      </w:pPr>
    </w:p>
    <w:p w14:paraId="50123AE0" w14:textId="77777777" w:rsidR="00511A76" w:rsidRPr="005D4966" w:rsidRDefault="00511A76" w:rsidP="00511A76"/>
    <w:p w14:paraId="666994F7" w14:textId="77777777" w:rsidR="00511A76" w:rsidRPr="00C93A82" w:rsidRDefault="00511A76" w:rsidP="00511A76"/>
    <w:p w14:paraId="7B84AFA7" w14:textId="77777777" w:rsidR="00511A76" w:rsidRPr="00FB0AB3" w:rsidRDefault="00511A76" w:rsidP="00511A76"/>
    <w:p w14:paraId="2C539766" w14:textId="77777777" w:rsidR="00511A76" w:rsidRPr="00A13AE1" w:rsidRDefault="00511A76" w:rsidP="00511A76"/>
    <w:p w14:paraId="1A953C2F" w14:textId="1721873B" w:rsidR="00106AC7" w:rsidRPr="000C4A23" w:rsidRDefault="00106AC7" w:rsidP="000C4A23"/>
    <w:sectPr w:rsidR="00106AC7" w:rsidRPr="000C4A2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9276E" w14:textId="77777777" w:rsidR="00731E04" w:rsidRDefault="00731E04">
      <w:r>
        <w:separator/>
      </w:r>
    </w:p>
  </w:endnote>
  <w:endnote w:type="continuationSeparator" w:id="0">
    <w:p w14:paraId="7AF1FB8B" w14:textId="77777777" w:rsidR="00731E04" w:rsidRDefault="0073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3EE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DB1E7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C620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4492426" w14:textId="77777777" w:rsidR="00336EEB" w:rsidRDefault="00511A76" w:rsidP="00336EEB">
    <w:pPr>
      <w:pStyle w:val="Stopka"/>
      <w:tabs>
        <w:tab w:val="clear" w:pos="4536"/>
      </w:tabs>
      <w:jc w:val="center"/>
    </w:pPr>
    <w:r>
      <w:rPr>
        <w:noProof/>
      </w:rPr>
      <w:pict w14:anchorId="1495084D">
        <v:line id="_x0000_s1025" style="position:absolute;left:0;text-align:left;z-index:251657728" from="-3.85pt,8.7pt" to="455.15pt,8.7pt"/>
      </w:pict>
    </w:r>
  </w:p>
  <w:p w14:paraId="54FC8079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2EDC7" w14:textId="77777777" w:rsidR="00FF64D5" w:rsidRDefault="00FF64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A5297" w14:textId="77777777" w:rsidR="00731E04" w:rsidRDefault="00731E04">
      <w:r>
        <w:separator/>
      </w:r>
    </w:p>
  </w:footnote>
  <w:footnote w:type="continuationSeparator" w:id="0">
    <w:p w14:paraId="1A4D8547" w14:textId="77777777" w:rsidR="00731E04" w:rsidRDefault="00731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95126" w14:textId="77777777" w:rsidR="00FF64D5" w:rsidRDefault="00FF64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AE4F8" w14:textId="77777777" w:rsidR="00FF64D5" w:rsidRDefault="00FF64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9A3E9" w14:textId="77777777" w:rsidR="00FF64D5" w:rsidRDefault="00FF64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8203577">
    <w:abstractNumId w:val="14"/>
  </w:num>
  <w:num w:numId="2" w16cid:durableId="822039761">
    <w:abstractNumId w:val="0"/>
  </w:num>
  <w:num w:numId="3" w16cid:durableId="386494213">
    <w:abstractNumId w:val="12"/>
  </w:num>
  <w:num w:numId="4" w16cid:durableId="1454401277">
    <w:abstractNumId w:val="8"/>
  </w:num>
  <w:num w:numId="5" w16cid:durableId="892429278">
    <w:abstractNumId w:val="7"/>
  </w:num>
  <w:num w:numId="6" w16cid:durableId="388579938">
    <w:abstractNumId w:val="1"/>
  </w:num>
  <w:num w:numId="7" w16cid:durableId="2013295229">
    <w:abstractNumId w:val="6"/>
  </w:num>
  <w:num w:numId="8" w16cid:durableId="1837764378">
    <w:abstractNumId w:val="3"/>
  </w:num>
  <w:num w:numId="9" w16cid:durableId="341246509">
    <w:abstractNumId w:val="2"/>
  </w:num>
  <w:num w:numId="10" w16cid:durableId="676883129">
    <w:abstractNumId w:val="5"/>
  </w:num>
  <w:num w:numId="11" w16cid:durableId="431977457">
    <w:abstractNumId w:val="11"/>
  </w:num>
  <w:num w:numId="12" w16cid:durableId="845628377">
    <w:abstractNumId w:val="4"/>
  </w:num>
  <w:num w:numId="13" w16cid:durableId="797798070">
    <w:abstractNumId w:val="10"/>
  </w:num>
  <w:num w:numId="14" w16cid:durableId="479344790">
    <w:abstractNumId w:val="13"/>
  </w:num>
  <w:num w:numId="15" w16cid:durableId="10912690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E04"/>
    <w:rsid w:val="0000184A"/>
    <w:rsid w:val="00012997"/>
    <w:rsid w:val="000621A2"/>
    <w:rsid w:val="00075CEC"/>
    <w:rsid w:val="000C4A23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1A76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1E04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630C6D"/>
  <w15:chartTrackingRefBased/>
  <w15:docId w15:val="{5DB0D1A5-6FD9-41B5-8AE9-1BAE24F1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1A7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511A76"/>
    <w:rPr>
      <w:b/>
      <w:sz w:val="24"/>
    </w:rPr>
  </w:style>
  <w:style w:type="character" w:customStyle="1" w:styleId="NagwekZnak">
    <w:name w:val="Nagłówek Znak"/>
    <w:link w:val="Nagwek"/>
    <w:rsid w:val="00511A76"/>
  </w:style>
  <w:style w:type="paragraph" w:styleId="Akapitzlist">
    <w:name w:val="List Paragraph"/>
    <w:basedOn w:val="Normalny"/>
    <w:uiPriority w:val="34"/>
    <w:qFormat/>
    <w:rsid w:val="00511A7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2010-01-07T09:39:00Z</cp:lastPrinted>
  <dcterms:created xsi:type="dcterms:W3CDTF">2022-08-19T11:25:00Z</dcterms:created>
  <dcterms:modified xsi:type="dcterms:W3CDTF">2022-08-19T11:27:00Z</dcterms:modified>
</cp:coreProperties>
</file>