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4B3BA" w14:textId="77777777" w:rsidR="00E503FE" w:rsidRPr="00240E71" w:rsidRDefault="00125021" w:rsidP="00E503FE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8F3515A">
          <v:roundrect id="_x0000_s1026" style="position:absolute;left:0;text-align:left;margin-left:-25.5pt;margin-top:-13.15pt;width:162pt;height:1in;z-index:251658240" arcsize="10923f"/>
        </w:pict>
      </w:r>
      <w:r w:rsidR="00E503FE">
        <w:rPr>
          <w:b w:val="0"/>
          <w:sz w:val="22"/>
          <w:szCs w:val="22"/>
        </w:rPr>
        <w:tab/>
      </w:r>
      <w:r w:rsidR="00E503FE">
        <w:rPr>
          <w:b w:val="0"/>
          <w:sz w:val="22"/>
          <w:szCs w:val="22"/>
        </w:rPr>
        <w:tab/>
      </w:r>
      <w:r w:rsidR="00E503FE">
        <w:rPr>
          <w:b w:val="0"/>
          <w:sz w:val="22"/>
          <w:szCs w:val="22"/>
        </w:rPr>
        <w:tab/>
      </w:r>
      <w:r w:rsidR="00E503FE">
        <w:rPr>
          <w:b w:val="0"/>
          <w:sz w:val="22"/>
          <w:szCs w:val="22"/>
        </w:rPr>
        <w:tab/>
      </w:r>
      <w:r w:rsidR="00E503FE">
        <w:rPr>
          <w:b w:val="0"/>
          <w:sz w:val="22"/>
          <w:szCs w:val="22"/>
        </w:rPr>
        <w:tab/>
      </w:r>
      <w:r w:rsidR="00E503FE">
        <w:rPr>
          <w:b w:val="0"/>
          <w:sz w:val="22"/>
          <w:szCs w:val="22"/>
        </w:rPr>
        <w:tab/>
      </w:r>
      <w:r w:rsidR="00E503FE">
        <w:rPr>
          <w:b w:val="0"/>
          <w:sz w:val="22"/>
          <w:szCs w:val="22"/>
        </w:rPr>
        <w:tab/>
      </w:r>
      <w:r w:rsidR="00E503FE" w:rsidRPr="004C278E">
        <w:rPr>
          <w:rFonts w:ascii="Times New Roman" w:hAnsi="Times New Roman"/>
        </w:rPr>
        <w:t xml:space="preserve">Załącznik nr </w:t>
      </w:r>
      <w:r w:rsidR="00E503FE">
        <w:rPr>
          <w:rFonts w:ascii="Times New Roman" w:hAnsi="Times New Roman"/>
        </w:rPr>
        <w:t>1</w:t>
      </w:r>
    </w:p>
    <w:p w14:paraId="12EFABBB" w14:textId="77777777" w:rsidR="00E503FE" w:rsidRDefault="00E503FE" w:rsidP="00E503FE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F9BF183" w14:textId="77777777" w:rsidR="00E503FE" w:rsidRPr="0022732C" w:rsidRDefault="00E503FE" w:rsidP="00E503F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C8CFA7D" w14:textId="77777777" w:rsidR="00E503FE" w:rsidRDefault="00E503FE" w:rsidP="00E503FE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7728DAF" w14:textId="77777777" w:rsidR="00E503FE" w:rsidRPr="0022732C" w:rsidRDefault="00E503FE" w:rsidP="00E503F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00B27195" w14:textId="77777777" w:rsidR="00E503FE" w:rsidRPr="0022732C" w:rsidRDefault="00E503FE" w:rsidP="00E503F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58BC101C" w14:textId="77777777" w:rsidR="00E503FE" w:rsidRPr="0022732C" w:rsidRDefault="00E503FE" w:rsidP="00E503F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1C2D7BE" w14:textId="77777777" w:rsidR="00E503FE" w:rsidRPr="0022732C" w:rsidRDefault="00E503FE" w:rsidP="00E503F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6ADB6398" w14:textId="77777777" w:rsidR="00E503FE" w:rsidRPr="0022732C" w:rsidRDefault="00E503FE" w:rsidP="00E503F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7D88BAAC" w14:textId="77777777" w:rsidR="00E503FE" w:rsidRPr="0022732C" w:rsidRDefault="00E503FE" w:rsidP="00E503F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016E4D74" w14:textId="77777777" w:rsidR="00E503FE" w:rsidRPr="0022732C" w:rsidRDefault="00E503FE" w:rsidP="00E503FE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7F9DFD14" w14:textId="77777777" w:rsidR="00E503FE" w:rsidRPr="0022732C" w:rsidRDefault="00E503FE" w:rsidP="00E503F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B02F355" w14:textId="77777777" w:rsidR="00E503FE" w:rsidRPr="0022732C" w:rsidRDefault="00E503FE" w:rsidP="00E503FE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6B3DEE0D" w14:textId="77777777" w:rsidR="00E503FE" w:rsidRDefault="00E503FE" w:rsidP="00E503FE">
      <w:pPr>
        <w:spacing w:line="360" w:lineRule="auto"/>
      </w:pPr>
      <w:r>
        <w:t>Do: Nazwa i siedziba Zamawiającego:</w:t>
      </w:r>
    </w:p>
    <w:p w14:paraId="41E25166" w14:textId="77777777" w:rsidR="00E503FE" w:rsidRPr="00C35C8C" w:rsidRDefault="00E503FE" w:rsidP="00E503FE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22598674" w14:textId="77777777" w:rsidR="00E503FE" w:rsidRPr="00C35C8C" w:rsidRDefault="00E503FE" w:rsidP="00E503FE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5F87E628" w14:textId="77777777" w:rsidR="00E503FE" w:rsidRDefault="00E503FE" w:rsidP="00E503FE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7B957A73" w14:textId="77777777" w:rsidR="00E503FE" w:rsidRDefault="00E503FE" w:rsidP="00E503FE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30877987" w14:textId="77777777" w:rsidR="00E503FE" w:rsidRDefault="00E503FE" w:rsidP="00E503FE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584DEB4F" w14:textId="77777777" w:rsidR="00E503FE" w:rsidRDefault="00E503FE" w:rsidP="00E503FE">
      <w:pPr>
        <w:ind w:firstLine="3969"/>
        <w:rPr>
          <w:b/>
        </w:rPr>
      </w:pPr>
    </w:p>
    <w:p w14:paraId="4049298A" w14:textId="54F02147" w:rsidR="00E503FE" w:rsidRDefault="00E503FE" w:rsidP="00E503FE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25021" w:rsidRPr="00125021">
        <w:rPr>
          <w:b/>
        </w:rPr>
        <w:t>Dostawa ultramikrotomu, noży do ultramikrotomu oraz stołu antywibracyjnego dla WIMiIP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KC-zp.272-5</w:t>
      </w:r>
      <w:r w:rsidR="00125021">
        <w:rPr>
          <w:b/>
          <w:sz w:val="26"/>
        </w:rPr>
        <w:t>29</w:t>
      </w:r>
      <w:r>
        <w:rPr>
          <w:b/>
          <w:sz w:val="26"/>
        </w:rPr>
        <w:t xml:space="preserve">/22 </w:t>
      </w:r>
      <w:r>
        <w:t>oferuję realizację przedmiotu zamówienia, zgodnie z zasadami określonymi w specyfikacji istotnych warunków zamówienia.</w:t>
      </w:r>
    </w:p>
    <w:p w14:paraId="51CB65EE" w14:textId="77777777" w:rsidR="00E503FE" w:rsidRDefault="00E503FE" w:rsidP="00E503FE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984"/>
        <w:gridCol w:w="1701"/>
        <w:gridCol w:w="709"/>
        <w:gridCol w:w="1134"/>
        <w:gridCol w:w="1031"/>
        <w:gridCol w:w="851"/>
        <w:gridCol w:w="2001"/>
      </w:tblGrid>
      <w:tr w:rsidR="00E503FE" w:rsidRPr="002A16E2" w14:paraId="46CBB42C" w14:textId="77777777" w:rsidTr="00F9297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122A4A" w14:textId="77777777" w:rsidR="00E503FE" w:rsidRPr="002A16E2" w:rsidRDefault="00E503FE" w:rsidP="00F92971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AED0FA7" w14:textId="77777777" w:rsidR="00E503FE" w:rsidRDefault="00E503FE" w:rsidP="00F929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237E7168" w14:textId="77777777" w:rsidR="00E503FE" w:rsidRPr="008A2B7D" w:rsidRDefault="00E503FE" w:rsidP="00F9297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44D17760" w14:textId="77777777" w:rsidR="00E503FE" w:rsidRPr="008A2B7D" w:rsidRDefault="00E503FE" w:rsidP="00F9297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DD7A7D" w14:textId="77777777" w:rsidR="00E503FE" w:rsidRPr="0084309D" w:rsidRDefault="00E503FE" w:rsidP="00F92971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wyrób własny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B0D45D" w14:textId="77777777" w:rsidR="00E503FE" w:rsidRPr="008A2B7D" w:rsidRDefault="00E503FE" w:rsidP="00F929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1BCFF484" w14:textId="77777777" w:rsidR="00E503FE" w:rsidRPr="008A2B7D" w:rsidRDefault="00E503FE" w:rsidP="00F929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3E421D4" w14:textId="77777777" w:rsidR="00E503FE" w:rsidRPr="008A2B7D" w:rsidRDefault="00E503FE" w:rsidP="00F929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1F28C7F" w14:textId="77777777" w:rsidR="00E503FE" w:rsidRPr="008A2B7D" w:rsidRDefault="00E503FE" w:rsidP="00F929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4104ACBE" w14:textId="77777777" w:rsidR="00E503FE" w:rsidRPr="008A2B7D" w:rsidRDefault="00E503FE" w:rsidP="00F929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B63CF3C" w14:textId="77777777" w:rsidR="00E503FE" w:rsidRPr="008A2B7D" w:rsidRDefault="00E503FE" w:rsidP="00F929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6F12254F" w14:textId="77777777" w:rsidR="00E503FE" w:rsidRPr="008A2B7D" w:rsidRDefault="00E503FE" w:rsidP="00F9297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262E32EC" w14:textId="77777777" w:rsidR="00E503FE" w:rsidRPr="008A2B7D" w:rsidRDefault="00E503FE" w:rsidP="00F9297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5645EE0" w14:textId="77777777" w:rsidR="00E503FE" w:rsidRPr="008A2B7D" w:rsidRDefault="00E503FE" w:rsidP="00F929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06989ABC" w14:textId="77777777" w:rsidR="00E503FE" w:rsidRPr="008A2B7D" w:rsidRDefault="00E503FE" w:rsidP="00F92971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2774CC3B" w14:textId="77777777" w:rsidR="00E503FE" w:rsidRPr="008A2B7D" w:rsidRDefault="00E503FE" w:rsidP="00F92971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E503FE" w:rsidRPr="002A16E2" w14:paraId="31648C98" w14:textId="77777777" w:rsidTr="00F92971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FCBD36E" w14:textId="77777777" w:rsidR="00E503FE" w:rsidRPr="002A16E2" w:rsidRDefault="00E503FE" w:rsidP="00F929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7AD577" w14:textId="77777777" w:rsidR="00E503FE" w:rsidRPr="002A16E2" w:rsidRDefault="00E503FE" w:rsidP="00F929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85BFA0B" w14:textId="77777777" w:rsidR="00E503FE" w:rsidRPr="002A16E2" w:rsidRDefault="00E503FE" w:rsidP="00F929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B943A3C" w14:textId="77777777" w:rsidR="00E503FE" w:rsidRPr="002A16E2" w:rsidRDefault="00E503FE" w:rsidP="00F929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08AD927" w14:textId="77777777" w:rsidR="00E503FE" w:rsidRPr="002A16E2" w:rsidRDefault="00E503FE" w:rsidP="00F929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9B98058" w14:textId="77777777" w:rsidR="00E503FE" w:rsidRPr="002A16E2" w:rsidRDefault="00E503FE" w:rsidP="00F929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C7D54E9" w14:textId="77777777" w:rsidR="00E503FE" w:rsidRPr="002A16E2" w:rsidRDefault="00E503FE" w:rsidP="00F929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F2F372C" w14:textId="77777777" w:rsidR="00E503FE" w:rsidRPr="002A16E2" w:rsidRDefault="00E503FE" w:rsidP="00F92971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E503FE" w:rsidRPr="002A16E2" w14:paraId="1C834DE9" w14:textId="77777777" w:rsidTr="00F929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72757D" w14:textId="77777777" w:rsidR="00E503FE" w:rsidRPr="002A16E2" w:rsidRDefault="00E503FE" w:rsidP="00F929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609C5" w14:textId="37A5F353" w:rsidR="00E503FE" w:rsidRPr="00125021" w:rsidRDefault="00125021" w:rsidP="00F92971">
            <w:pPr>
              <w:suppressAutoHyphens/>
              <w:spacing w:after="120"/>
              <w:rPr>
                <w:b/>
                <w:bCs/>
                <w:sz w:val="18"/>
                <w:szCs w:val="18"/>
                <w:lang w:eastAsia="zh-CN"/>
              </w:rPr>
            </w:pPr>
            <w:r>
              <w:rPr>
                <w:b/>
                <w:sz w:val="18"/>
                <w:szCs w:val="18"/>
              </w:rPr>
              <w:t>U</w:t>
            </w:r>
            <w:r w:rsidRPr="00125021">
              <w:rPr>
                <w:b/>
                <w:sz w:val="18"/>
                <w:szCs w:val="18"/>
              </w:rPr>
              <w:t>ltramikrotom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1A049" w14:textId="77777777" w:rsidR="00E503FE" w:rsidRPr="00A47B30" w:rsidRDefault="00E503FE" w:rsidP="00F929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E291" w14:textId="441E33B2" w:rsidR="00E503FE" w:rsidRPr="00F55968" w:rsidRDefault="00E503FE" w:rsidP="00F929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6AA8C" w14:textId="77777777" w:rsidR="00E503FE" w:rsidRPr="002A16E2" w:rsidRDefault="00E503FE" w:rsidP="00F929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9767A" w14:textId="77777777" w:rsidR="00E503FE" w:rsidRPr="002A16E2" w:rsidRDefault="00E503FE" w:rsidP="00F929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EA31A4F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35296F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</w:tr>
      <w:tr w:rsidR="00E503FE" w:rsidRPr="002A16E2" w14:paraId="2024A87D" w14:textId="77777777" w:rsidTr="00F929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4509B2A" w14:textId="77777777" w:rsidR="00E503FE" w:rsidRDefault="00E503FE" w:rsidP="00F929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86D4F" w14:textId="68C6B014" w:rsidR="00E503FE" w:rsidRDefault="00125021" w:rsidP="00F9297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Noż do </w:t>
            </w:r>
            <w:r>
              <w:rPr>
                <w:b/>
                <w:sz w:val="18"/>
                <w:szCs w:val="18"/>
              </w:rPr>
              <w:t>U</w:t>
            </w:r>
            <w:r w:rsidRPr="00125021">
              <w:rPr>
                <w:b/>
                <w:sz w:val="18"/>
                <w:szCs w:val="18"/>
              </w:rPr>
              <w:t>ltramikrotom</w:t>
            </w:r>
            <w:r>
              <w:rPr>
                <w:b/>
                <w:sz w:val="18"/>
                <w:szCs w:val="18"/>
              </w:rPr>
              <w:t>u (do trymowania)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65228" w14:textId="77777777" w:rsidR="00E503FE" w:rsidRPr="00A47B30" w:rsidRDefault="00E503FE" w:rsidP="00F929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95EF" w14:textId="79581B5A" w:rsidR="00E503FE" w:rsidRPr="00F55968" w:rsidRDefault="00125021" w:rsidP="00F929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  <w:r w:rsidR="00E503FE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6BDA8" w14:textId="77777777" w:rsidR="00E503FE" w:rsidRPr="002A16E2" w:rsidRDefault="00E503FE" w:rsidP="00F929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6829D" w14:textId="77777777" w:rsidR="00E503FE" w:rsidRPr="002A16E2" w:rsidRDefault="00E503FE" w:rsidP="00F929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EFD9DCC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29B7002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</w:tr>
      <w:tr w:rsidR="00E503FE" w:rsidRPr="002A16E2" w14:paraId="63F5F372" w14:textId="77777777" w:rsidTr="00F929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6079E3" w14:textId="77777777" w:rsidR="00E503FE" w:rsidRDefault="00E503FE" w:rsidP="00F929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78006" w14:textId="24B0E68C" w:rsidR="00E503FE" w:rsidRDefault="00125021" w:rsidP="00F9297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 xml:space="preserve">Noż do </w:t>
            </w:r>
            <w:r>
              <w:rPr>
                <w:b/>
                <w:sz w:val="18"/>
                <w:szCs w:val="18"/>
              </w:rPr>
              <w:t>U</w:t>
            </w:r>
            <w:r w:rsidRPr="00125021">
              <w:rPr>
                <w:b/>
                <w:sz w:val="18"/>
                <w:szCs w:val="18"/>
              </w:rPr>
              <w:t>ltramikrotom</w:t>
            </w:r>
            <w:r>
              <w:rPr>
                <w:b/>
                <w:sz w:val="18"/>
                <w:szCs w:val="18"/>
              </w:rPr>
              <w:t>u (</w:t>
            </w:r>
            <w:r>
              <w:rPr>
                <w:b/>
                <w:sz w:val="18"/>
                <w:szCs w:val="18"/>
              </w:rPr>
              <w:t>diamentowy ultra</w:t>
            </w:r>
            <w:r>
              <w:rPr>
                <w:b/>
                <w:sz w:val="18"/>
                <w:szCs w:val="18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76A94" w14:textId="77777777" w:rsidR="00E503FE" w:rsidRPr="00A47B30" w:rsidRDefault="00E503FE" w:rsidP="00F929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0881B" w14:textId="77777777" w:rsidR="00E503FE" w:rsidRPr="00F55968" w:rsidRDefault="00E503FE" w:rsidP="00F929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25392" w14:textId="77777777" w:rsidR="00E503FE" w:rsidRPr="002A16E2" w:rsidRDefault="00E503FE" w:rsidP="00F929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C0C2" w14:textId="77777777" w:rsidR="00E503FE" w:rsidRPr="002A16E2" w:rsidRDefault="00E503FE" w:rsidP="00F929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ABBF92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2E12FDD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</w:tr>
      <w:tr w:rsidR="00125021" w:rsidRPr="002A16E2" w14:paraId="0315AF96" w14:textId="77777777" w:rsidTr="00F92971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508F66D" w14:textId="28EAAC6C" w:rsidR="00125021" w:rsidRDefault="00125021" w:rsidP="00F92971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27131" w14:textId="68B06372" w:rsidR="00125021" w:rsidRDefault="00125021" w:rsidP="00F92971">
            <w:pPr>
              <w:suppressAutoHyphens/>
              <w:spacing w:after="12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Stół antywibracyjny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D241D" w14:textId="77777777" w:rsidR="00125021" w:rsidRPr="00A47B30" w:rsidRDefault="00125021" w:rsidP="00F92971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F5909" w14:textId="19963B0A" w:rsidR="00125021" w:rsidRDefault="00125021" w:rsidP="00F9297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6259" w14:textId="77777777" w:rsidR="00125021" w:rsidRPr="002A16E2" w:rsidRDefault="00125021" w:rsidP="00F92971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4AD07" w14:textId="77777777" w:rsidR="00125021" w:rsidRPr="002A16E2" w:rsidRDefault="00125021" w:rsidP="00F92971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97E9DF7" w14:textId="77777777" w:rsidR="00125021" w:rsidRPr="002A16E2" w:rsidRDefault="00125021" w:rsidP="00F929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97EDDF4" w14:textId="77777777" w:rsidR="00125021" w:rsidRPr="002A16E2" w:rsidRDefault="00125021" w:rsidP="00F92971">
            <w:pPr>
              <w:ind w:right="425"/>
              <w:rPr>
                <w:sz w:val="22"/>
                <w:szCs w:val="22"/>
              </w:rPr>
            </w:pPr>
          </w:p>
        </w:tc>
      </w:tr>
      <w:tr w:rsidR="00E503FE" w:rsidRPr="002A16E2" w14:paraId="6E947C97" w14:textId="77777777" w:rsidTr="00F9297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6755E3" w14:textId="77777777" w:rsidR="00E503FE" w:rsidRDefault="00E503FE" w:rsidP="00F92971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3256CDEB" w14:textId="77777777" w:rsidR="00E503FE" w:rsidRDefault="00E503FE" w:rsidP="00F92971">
            <w:pPr>
              <w:ind w:right="425"/>
              <w:rPr>
                <w:sz w:val="22"/>
                <w:szCs w:val="22"/>
              </w:rPr>
            </w:pPr>
          </w:p>
          <w:p w14:paraId="47266BCA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  <w:p w14:paraId="2801FFCC" w14:textId="77777777" w:rsidR="00E503FE" w:rsidRDefault="00E503FE" w:rsidP="00F92971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FBEFFA9" w14:textId="77777777" w:rsidR="00E503FE" w:rsidRPr="002A16E2" w:rsidRDefault="00E503FE" w:rsidP="00F92971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2EC56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7114F20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E1534B9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</w:tr>
      <w:tr w:rsidR="00E503FE" w:rsidRPr="002A16E2" w14:paraId="1FE23003" w14:textId="77777777" w:rsidTr="00F9297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17C8F76" w14:textId="77777777" w:rsidR="00E503FE" w:rsidRPr="002A16E2" w:rsidRDefault="00E503FE" w:rsidP="00F9297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32987D35" w14:textId="77777777" w:rsidR="00E503FE" w:rsidRPr="002A16E2" w:rsidRDefault="00E503FE" w:rsidP="00F92971">
            <w:pPr>
              <w:rPr>
                <w:sz w:val="22"/>
                <w:szCs w:val="22"/>
              </w:rPr>
            </w:pPr>
          </w:p>
          <w:p w14:paraId="1F081DD7" w14:textId="77777777" w:rsidR="00E503FE" w:rsidRPr="002A16E2" w:rsidRDefault="00E503FE" w:rsidP="00F92971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Cena brutto za całość zamówienia/słownie: </w:t>
            </w:r>
            <w:r w:rsidRPr="002A16E2">
              <w:rPr>
                <w:sz w:val="22"/>
                <w:szCs w:val="22"/>
              </w:rPr>
              <w:lastRenderedPageBreak/>
              <w:t>……………………………………………………………/</w:t>
            </w:r>
          </w:p>
          <w:p w14:paraId="156D94CE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5231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647F3DA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162A1B3" w14:textId="77777777" w:rsidR="00E503FE" w:rsidRPr="002A16E2" w:rsidRDefault="00E503FE" w:rsidP="00F92971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358B0B7" w14:textId="77777777" w:rsidR="00E503FE" w:rsidRPr="00FB1B4F" w:rsidRDefault="00E503FE" w:rsidP="00E503FE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3C803D37" w14:textId="77777777" w:rsidR="00E503FE" w:rsidRPr="00FB1B4F" w:rsidRDefault="00E503FE" w:rsidP="00E503FE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1EB92D91" w14:textId="77777777" w:rsidR="00E503FE" w:rsidRPr="00FB1B4F" w:rsidRDefault="00E503FE" w:rsidP="00E503FE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115CB33" w14:textId="77777777" w:rsidR="00E503FE" w:rsidRDefault="00E503FE" w:rsidP="00E503FE">
      <w:pPr>
        <w:pStyle w:val="Tekstpodstawowy"/>
      </w:pPr>
      <w:r>
        <w:t>Powyższa cena zawiera  podatek VAT w wysokości 23% tj.…………………….PLN</w:t>
      </w:r>
    </w:p>
    <w:p w14:paraId="7C212DDA" w14:textId="77777777" w:rsidR="00E503FE" w:rsidRPr="000552C2" w:rsidRDefault="00E503FE" w:rsidP="00E503FE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………. dni od daty podpisania umowy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1FE90B98" w14:textId="1F2B73ED" w:rsidR="00E503FE" w:rsidRDefault="00E503FE" w:rsidP="00E503FE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>12 miesięcy</w:t>
      </w:r>
    </w:p>
    <w:p w14:paraId="4A6E8263" w14:textId="77777777" w:rsidR="00E503FE" w:rsidRPr="00FE545C" w:rsidRDefault="00E503FE" w:rsidP="00E503FE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C8CE456" w14:textId="77777777" w:rsidR="00E503FE" w:rsidRPr="00FE545C" w:rsidRDefault="00E503FE" w:rsidP="00E503FE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14207EF4" w14:textId="77777777" w:rsidR="00E503FE" w:rsidRDefault="00E503FE" w:rsidP="00E503FE">
      <w:pPr>
        <w:jc w:val="both"/>
        <w:rPr>
          <w:sz w:val="18"/>
          <w:szCs w:val="18"/>
        </w:rPr>
      </w:pPr>
    </w:p>
    <w:p w14:paraId="3DB30399" w14:textId="77777777" w:rsidR="00E503FE" w:rsidRPr="002A16E2" w:rsidRDefault="00E503FE" w:rsidP="00E503FE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79DDDD3" w14:textId="77777777" w:rsidR="00E503FE" w:rsidRPr="002A16E2" w:rsidRDefault="00E503FE" w:rsidP="00E503F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1E53A7F1" w14:textId="77777777" w:rsidR="00E503FE" w:rsidRDefault="00E503FE" w:rsidP="00E503F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0A5E9C8D" w14:textId="77777777" w:rsidR="00E503FE" w:rsidRPr="003E2056" w:rsidRDefault="00E503FE" w:rsidP="00E503FE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6AA87216" w14:textId="77777777" w:rsidR="00E503FE" w:rsidRPr="002A16E2" w:rsidRDefault="00E503FE" w:rsidP="00E503F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B2D9DEB" w14:textId="77777777" w:rsidR="00E503FE" w:rsidRPr="002A16E2" w:rsidRDefault="00E503FE" w:rsidP="00E503F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01017BE" w14:textId="77777777" w:rsidR="00E503FE" w:rsidRPr="002A16E2" w:rsidRDefault="00E503FE" w:rsidP="00E503FE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6B7F90" w14:textId="77777777" w:rsidR="00E503FE" w:rsidRPr="002A16E2" w:rsidRDefault="00E503FE" w:rsidP="00E503F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503FE" w:rsidRPr="002A16E2" w14:paraId="689530E7" w14:textId="77777777" w:rsidTr="00F9297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B0958E2" w14:textId="77777777" w:rsidR="00E503FE" w:rsidRPr="002A16E2" w:rsidRDefault="00E503FE" w:rsidP="00F929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0A3A59F" w14:textId="77777777" w:rsidR="00E503FE" w:rsidRPr="002A16E2" w:rsidRDefault="00E503FE" w:rsidP="00F929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41158C05" w14:textId="77777777" w:rsidR="00E503FE" w:rsidRPr="002A16E2" w:rsidRDefault="00E503FE" w:rsidP="00F929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A96BB0" w14:textId="77777777" w:rsidR="00E503FE" w:rsidRPr="002A16E2" w:rsidRDefault="00E503FE" w:rsidP="00F92971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E503FE" w:rsidRPr="002A16E2" w14:paraId="7D00CF2E" w14:textId="77777777" w:rsidTr="00F9297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81F266" w14:textId="77777777" w:rsidR="00E503FE" w:rsidRPr="002A16E2" w:rsidRDefault="00E503FE" w:rsidP="00F9297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CFCC9" w14:textId="77777777" w:rsidR="00E503FE" w:rsidRPr="002A16E2" w:rsidRDefault="00E503FE" w:rsidP="00F9297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A7AAB" w14:textId="77777777" w:rsidR="00E503FE" w:rsidRPr="002A16E2" w:rsidRDefault="00E503FE" w:rsidP="00F9297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503FE" w:rsidRPr="002A16E2" w14:paraId="1515634B" w14:textId="77777777" w:rsidTr="00F92971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9087B" w14:textId="77777777" w:rsidR="00E503FE" w:rsidRPr="002A16E2" w:rsidRDefault="00E503FE" w:rsidP="00F92971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671866" w14:textId="77777777" w:rsidR="00E503FE" w:rsidRPr="002A16E2" w:rsidRDefault="00E503FE" w:rsidP="00F9297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1FBFFF" w14:textId="77777777" w:rsidR="00E503FE" w:rsidRPr="002A16E2" w:rsidRDefault="00E503FE" w:rsidP="00F92971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08EFCED" w14:textId="77777777" w:rsidR="00E503FE" w:rsidRPr="002A16E2" w:rsidRDefault="00E503FE" w:rsidP="00E503F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3889F148" w14:textId="77777777" w:rsidR="00E503FE" w:rsidRPr="002A16E2" w:rsidRDefault="00E503FE" w:rsidP="00E503FE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1EFA2143" w14:textId="77777777" w:rsidR="00E503FE" w:rsidRPr="002A16E2" w:rsidRDefault="00E503FE" w:rsidP="00E503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7CDAD377" w14:textId="77777777" w:rsidR="00E503FE" w:rsidRPr="002A16E2" w:rsidRDefault="00E503FE" w:rsidP="00E503FE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71EF6B0C" w14:textId="77777777" w:rsidR="00E503FE" w:rsidRPr="002A16E2" w:rsidRDefault="00E503FE" w:rsidP="00E503F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08EA9E14" w14:textId="77777777" w:rsidR="00E503FE" w:rsidRPr="002A16E2" w:rsidRDefault="00E503FE" w:rsidP="00E503FE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BBF1C57" w14:textId="77777777" w:rsidR="00E503FE" w:rsidRPr="002A16E2" w:rsidRDefault="00E503FE" w:rsidP="00E503FE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5DAEFC7C" w14:textId="77777777" w:rsidR="00E503FE" w:rsidRPr="002A16E2" w:rsidRDefault="00E503FE" w:rsidP="00E503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1D191ACF" w14:textId="77777777" w:rsidR="00E503FE" w:rsidRPr="002A16E2" w:rsidRDefault="00E503FE" w:rsidP="00E503F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6726310B" w14:textId="77777777" w:rsidR="00E503FE" w:rsidRPr="00F47191" w:rsidRDefault="00E503FE" w:rsidP="00E503FE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F345587" w14:textId="77777777" w:rsidR="00E503FE" w:rsidRPr="000A160D" w:rsidRDefault="00E503FE" w:rsidP="00E503FE"/>
    <w:p w14:paraId="55C1F069" w14:textId="77777777" w:rsidR="00E503FE" w:rsidRDefault="00E503FE" w:rsidP="00E503FE">
      <w:pPr>
        <w:rPr>
          <w:sz w:val="20"/>
          <w:szCs w:val="20"/>
        </w:rPr>
      </w:pPr>
    </w:p>
    <w:p w14:paraId="0C30DA38" w14:textId="77777777" w:rsidR="00E503FE" w:rsidRPr="00463C91" w:rsidRDefault="00E503FE" w:rsidP="00E503FE"/>
    <w:p w14:paraId="4930434D" w14:textId="77777777" w:rsidR="00E503FE" w:rsidRPr="00964642" w:rsidRDefault="00E503FE" w:rsidP="00E503FE"/>
    <w:p w14:paraId="5B92BA36" w14:textId="77777777" w:rsidR="00E503FE" w:rsidRPr="00362BCB" w:rsidRDefault="00E503FE" w:rsidP="00E503FE"/>
    <w:p w14:paraId="26FE9045" w14:textId="77777777" w:rsidR="00E503FE" w:rsidRPr="00C8481E" w:rsidRDefault="00E503FE" w:rsidP="00E503FE"/>
    <w:p w14:paraId="0EF17B10" w14:textId="77777777" w:rsidR="00E503FE" w:rsidRPr="00E30660" w:rsidRDefault="00E503FE" w:rsidP="00E503FE"/>
    <w:p w14:paraId="610AE00A" w14:textId="77777777" w:rsidR="00E503FE" w:rsidRPr="007452E5" w:rsidRDefault="00E503FE" w:rsidP="00E503FE"/>
    <w:p w14:paraId="7941C78E" w14:textId="77777777" w:rsidR="00E503FE" w:rsidRPr="005C55B9" w:rsidRDefault="00E503FE" w:rsidP="00E503FE"/>
    <w:p w14:paraId="0EB07F86" w14:textId="77777777" w:rsidR="00FE545C" w:rsidRPr="0079336E" w:rsidRDefault="00FE545C" w:rsidP="0079336E"/>
    <w:sectPr w:rsidR="00FE545C" w:rsidRPr="0079336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973763" w14:textId="77777777" w:rsidR="0051318A" w:rsidRDefault="0051318A">
      <w:r>
        <w:separator/>
      </w:r>
    </w:p>
  </w:endnote>
  <w:endnote w:type="continuationSeparator" w:id="0">
    <w:p w14:paraId="3ABAA754" w14:textId="77777777" w:rsidR="0051318A" w:rsidRDefault="00513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C01AF" w14:textId="77777777" w:rsidR="005C0572" w:rsidRDefault="005C05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61529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EE8A1" w14:textId="77777777" w:rsidR="005C0572" w:rsidRDefault="005C05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8A617F" w14:textId="77777777" w:rsidR="0051318A" w:rsidRDefault="0051318A">
      <w:r>
        <w:separator/>
      </w:r>
    </w:p>
  </w:footnote>
  <w:footnote w:type="continuationSeparator" w:id="0">
    <w:p w14:paraId="782C0B25" w14:textId="77777777" w:rsidR="0051318A" w:rsidRDefault="005131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7110FB" w14:textId="77777777" w:rsidR="005C0572" w:rsidRDefault="005C05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4149C7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47E4C0" w14:textId="77777777" w:rsidR="005C0572" w:rsidRDefault="005C05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253596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576892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8037016">
    <w:abstractNumId w:val="0"/>
  </w:num>
  <w:num w:numId="4" w16cid:durableId="11147886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318A"/>
    <w:rsid w:val="00012286"/>
    <w:rsid w:val="00071CCC"/>
    <w:rsid w:val="000B731D"/>
    <w:rsid w:val="000D6134"/>
    <w:rsid w:val="000E09C7"/>
    <w:rsid w:val="000F6589"/>
    <w:rsid w:val="00106636"/>
    <w:rsid w:val="00116EC6"/>
    <w:rsid w:val="00125021"/>
    <w:rsid w:val="001801DD"/>
    <w:rsid w:val="001D4612"/>
    <w:rsid w:val="00207E98"/>
    <w:rsid w:val="002723B0"/>
    <w:rsid w:val="00315A4A"/>
    <w:rsid w:val="004B7300"/>
    <w:rsid w:val="004C6753"/>
    <w:rsid w:val="0051318A"/>
    <w:rsid w:val="00595C87"/>
    <w:rsid w:val="005C0572"/>
    <w:rsid w:val="005D2C65"/>
    <w:rsid w:val="005E6D94"/>
    <w:rsid w:val="0063384F"/>
    <w:rsid w:val="00643C6F"/>
    <w:rsid w:val="00646202"/>
    <w:rsid w:val="0065290F"/>
    <w:rsid w:val="006815F6"/>
    <w:rsid w:val="007748F0"/>
    <w:rsid w:val="0079336E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503FE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D5A18E2"/>
  <w15:chartTrackingRefBased/>
  <w15:docId w15:val="{40BAB0D8-48DC-44F0-9830-236F864D9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3F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559</Words>
  <Characters>4341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1899-12-31T23:00:00Z</cp:lastPrinted>
  <dcterms:created xsi:type="dcterms:W3CDTF">2022-08-25T11:56:00Z</dcterms:created>
  <dcterms:modified xsi:type="dcterms:W3CDTF">2022-08-25T12:04:00Z</dcterms:modified>
</cp:coreProperties>
</file>