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D8EE1" w14:textId="7F27F617" w:rsidR="00B81F8A" w:rsidRDefault="00B81F8A" w:rsidP="00B81F8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KC-zp.272-529/22</w:t>
      </w:r>
    </w:p>
    <w:p w14:paraId="1C8F044A" w14:textId="77777777" w:rsidR="00B81F8A" w:rsidRDefault="00B81F8A" w:rsidP="00B81F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5A4475A" w14:textId="77777777" w:rsidR="00B81F8A" w:rsidRDefault="00B81F8A" w:rsidP="00B81F8A">
      <w:pPr>
        <w:jc w:val="center"/>
        <w:rPr>
          <w:b/>
          <w:sz w:val="28"/>
          <w:szCs w:val="28"/>
        </w:rPr>
      </w:pPr>
    </w:p>
    <w:p w14:paraId="7A521192" w14:textId="77777777" w:rsidR="00B81F8A" w:rsidRDefault="00B81F8A" w:rsidP="00B81F8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7911FD" w14:textId="77777777" w:rsidR="00B81F8A" w:rsidRDefault="00B81F8A" w:rsidP="00B81F8A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74B3EBCD" w14:textId="77777777" w:rsidR="00B81F8A" w:rsidRDefault="00B81F8A" w:rsidP="00B81F8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56A0FF5" w14:textId="77777777" w:rsidR="00B81F8A" w:rsidRDefault="00B81F8A" w:rsidP="00B81F8A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40F306D7" w14:textId="2C0BFC74" w:rsidR="00B81F8A" w:rsidRDefault="00E516A1" w:rsidP="00B81F8A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proofErr w:type="spellStart"/>
      <w:r w:rsidRPr="00125021">
        <w:rPr>
          <w:b/>
        </w:rPr>
        <w:t>ultramikrotomu</w:t>
      </w:r>
      <w:proofErr w:type="spellEnd"/>
      <w:r w:rsidRPr="00125021">
        <w:rPr>
          <w:b/>
        </w:rPr>
        <w:t xml:space="preserve">, noży do </w:t>
      </w:r>
      <w:proofErr w:type="spellStart"/>
      <w:r w:rsidRPr="00125021">
        <w:rPr>
          <w:b/>
        </w:rPr>
        <w:t>ultramikrotomu</w:t>
      </w:r>
      <w:proofErr w:type="spellEnd"/>
      <w:r w:rsidRPr="00125021">
        <w:rPr>
          <w:b/>
        </w:rPr>
        <w:t xml:space="preserve"> oraz stołu antywibracyjnego dla </w:t>
      </w:r>
      <w:proofErr w:type="spellStart"/>
      <w:r w:rsidRPr="00125021">
        <w:rPr>
          <w:b/>
        </w:rPr>
        <w:t>WIMiIP</w:t>
      </w:r>
      <w:proofErr w:type="spellEnd"/>
      <w:r w:rsidR="00B81F8A">
        <w:rPr>
          <w:b/>
          <w:bCs/>
          <w:iCs/>
          <w:sz w:val="24"/>
          <w:szCs w:val="24"/>
        </w:rPr>
        <w:t xml:space="preserve">, </w:t>
      </w:r>
      <w:r w:rsidR="00B81F8A">
        <w:rPr>
          <w:sz w:val="24"/>
          <w:szCs w:val="24"/>
        </w:rPr>
        <w:t xml:space="preserve">prowadzonego przez Akademię Górniczo-Hutniczą w Krakowie, </w:t>
      </w:r>
    </w:p>
    <w:p w14:paraId="465A41F8" w14:textId="77777777" w:rsidR="00B81F8A" w:rsidRDefault="00B81F8A" w:rsidP="00B81F8A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FA19519" w14:textId="77777777" w:rsidR="00B81F8A" w:rsidRDefault="00B81F8A" w:rsidP="00B81F8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4E196EE" w14:textId="77777777" w:rsidR="00B81F8A" w:rsidRDefault="00B81F8A" w:rsidP="00B81F8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D6800CE" w14:textId="77777777" w:rsidR="00B81F8A" w:rsidRDefault="00B81F8A" w:rsidP="00B81F8A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9F3983B" w14:textId="77777777" w:rsidR="00B81F8A" w:rsidRDefault="00B81F8A" w:rsidP="00B81F8A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5123EE84" w14:textId="77777777" w:rsidR="00B81F8A" w:rsidRDefault="00B81F8A" w:rsidP="00B81F8A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A822B0C" w14:textId="77777777" w:rsidR="00B81F8A" w:rsidRDefault="00B81F8A" w:rsidP="00B81F8A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81F8A" w14:paraId="7A749E55" w14:textId="77777777" w:rsidTr="00B81F8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572F" w14:textId="77777777" w:rsidR="00B81F8A" w:rsidRDefault="00B81F8A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F6829" w14:textId="77777777" w:rsidR="00B81F8A" w:rsidRDefault="00B81F8A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BCEAC" w14:textId="77777777" w:rsidR="00B81F8A" w:rsidRDefault="00B81F8A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B81F8A" w14:paraId="75F84698" w14:textId="77777777" w:rsidTr="00B81F8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B1AD6" w14:textId="77777777" w:rsidR="00B81F8A" w:rsidRDefault="00B81F8A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7C9A" w14:textId="77777777" w:rsidR="00B81F8A" w:rsidRDefault="00B81F8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5F942" w14:textId="77777777" w:rsidR="00B81F8A" w:rsidRDefault="00B81F8A">
            <w:pPr>
              <w:widowControl w:val="0"/>
              <w:spacing w:line="360" w:lineRule="auto"/>
              <w:jc w:val="both"/>
            </w:pPr>
          </w:p>
        </w:tc>
      </w:tr>
      <w:tr w:rsidR="00B81F8A" w14:paraId="6E78B5FB" w14:textId="77777777" w:rsidTr="00B81F8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92B88" w14:textId="77777777" w:rsidR="00B81F8A" w:rsidRDefault="00B81F8A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D30D" w14:textId="77777777" w:rsidR="00B81F8A" w:rsidRDefault="00B81F8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80FA" w14:textId="77777777" w:rsidR="00B81F8A" w:rsidRDefault="00B81F8A">
            <w:pPr>
              <w:widowControl w:val="0"/>
              <w:spacing w:line="360" w:lineRule="auto"/>
              <w:jc w:val="both"/>
            </w:pPr>
          </w:p>
        </w:tc>
      </w:tr>
      <w:tr w:rsidR="00B81F8A" w14:paraId="536BFC17" w14:textId="77777777" w:rsidTr="00B81F8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A631C" w14:textId="77777777" w:rsidR="00B81F8A" w:rsidRDefault="00B81F8A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8E5A3" w14:textId="77777777" w:rsidR="00B81F8A" w:rsidRDefault="00B81F8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8E75" w14:textId="77777777" w:rsidR="00B81F8A" w:rsidRDefault="00B81F8A">
            <w:pPr>
              <w:widowControl w:val="0"/>
              <w:spacing w:line="360" w:lineRule="auto"/>
              <w:jc w:val="both"/>
            </w:pPr>
          </w:p>
        </w:tc>
      </w:tr>
    </w:tbl>
    <w:p w14:paraId="70B2D32C" w14:textId="77777777" w:rsidR="00B81F8A" w:rsidRDefault="00B81F8A" w:rsidP="00B81F8A">
      <w:pPr>
        <w:widowControl w:val="0"/>
        <w:spacing w:line="360" w:lineRule="auto"/>
        <w:jc w:val="both"/>
      </w:pPr>
    </w:p>
    <w:p w14:paraId="175C3081" w14:textId="77777777" w:rsidR="00B81F8A" w:rsidRDefault="00B81F8A" w:rsidP="00B81F8A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46BD7F88" w14:textId="77777777" w:rsidR="00B81F8A" w:rsidRDefault="00B81F8A" w:rsidP="00B81F8A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6ED266DC" w14:textId="77777777" w:rsidR="00B81F8A" w:rsidRDefault="00B81F8A" w:rsidP="00B81F8A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18C0F9B0" w14:textId="77777777" w:rsidR="00B81F8A" w:rsidRDefault="00B81F8A" w:rsidP="00B81F8A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E37A0D7" w14:textId="77777777" w:rsidR="00B81F8A" w:rsidRDefault="00B81F8A" w:rsidP="00B81F8A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77223204" w14:textId="77777777" w:rsidR="00B81F8A" w:rsidRDefault="00B81F8A" w:rsidP="00B81F8A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75E5C274" w14:textId="77777777" w:rsidR="00B81F8A" w:rsidRDefault="00B81F8A" w:rsidP="00B81F8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0A61D7DA" w14:textId="77777777" w:rsidR="00B81F8A" w:rsidRDefault="00B81F8A" w:rsidP="00B81F8A">
      <w:pPr>
        <w:rPr>
          <w:rFonts w:eastAsia="Times New Roman"/>
          <w:lang w:eastAsia="pl-PL"/>
        </w:rPr>
      </w:pPr>
    </w:p>
    <w:p w14:paraId="66A27579" w14:textId="77777777" w:rsidR="00B81F8A" w:rsidRDefault="00B81F8A" w:rsidP="00B81F8A"/>
    <w:p w14:paraId="01819467" w14:textId="77777777" w:rsidR="00B81F8A" w:rsidRDefault="00B81F8A" w:rsidP="00B81F8A"/>
    <w:p w14:paraId="6326E70B" w14:textId="77777777" w:rsidR="00B81F8A" w:rsidRDefault="00B81F8A" w:rsidP="00B81F8A"/>
    <w:p w14:paraId="40A12F6B" w14:textId="053E2967" w:rsidR="00106AC7" w:rsidRPr="00D54AE7" w:rsidRDefault="00106AC7" w:rsidP="00D54AE7"/>
    <w:sectPr w:rsidR="00106AC7" w:rsidRPr="00D54AE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9932A" w14:textId="77777777" w:rsidR="00E82B2D" w:rsidRDefault="00E82B2D">
      <w:r>
        <w:separator/>
      </w:r>
    </w:p>
  </w:endnote>
  <w:endnote w:type="continuationSeparator" w:id="0">
    <w:p w14:paraId="2E02D878" w14:textId="77777777" w:rsidR="00E82B2D" w:rsidRDefault="00E8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127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A0907B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BF80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60680CE" w14:textId="77777777" w:rsidR="00336EEB" w:rsidRDefault="00E516A1" w:rsidP="00336EEB">
    <w:pPr>
      <w:pStyle w:val="Stopka"/>
      <w:tabs>
        <w:tab w:val="clear" w:pos="4536"/>
      </w:tabs>
      <w:jc w:val="center"/>
    </w:pPr>
    <w:r>
      <w:rPr>
        <w:noProof/>
      </w:rPr>
      <w:pict w14:anchorId="7CF4FAE5">
        <v:line id="_x0000_s1025" style="position:absolute;left:0;text-align:left;z-index:251657728" from="-3.85pt,8.7pt" to="455.15pt,8.7pt"/>
      </w:pict>
    </w:r>
  </w:p>
  <w:p w14:paraId="1288200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3668A" w14:textId="77777777" w:rsidR="00A561DC" w:rsidRDefault="00A561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2FE5D" w14:textId="77777777" w:rsidR="00E82B2D" w:rsidRDefault="00E82B2D">
      <w:r>
        <w:separator/>
      </w:r>
    </w:p>
  </w:footnote>
  <w:footnote w:type="continuationSeparator" w:id="0">
    <w:p w14:paraId="0E761175" w14:textId="77777777" w:rsidR="00E82B2D" w:rsidRDefault="00E82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79B8D" w14:textId="77777777" w:rsidR="00A561DC" w:rsidRDefault="00A561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CADC6" w14:textId="77777777" w:rsidR="00A561DC" w:rsidRDefault="00A561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5AFAD" w14:textId="77777777" w:rsidR="00A561DC" w:rsidRDefault="00A561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7342601">
    <w:abstractNumId w:val="14"/>
  </w:num>
  <w:num w:numId="2" w16cid:durableId="2120097540">
    <w:abstractNumId w:val="0"/>
  </w:num>
  <w:num w:numId="3" w16cid:durableId="219560648">
    <w:abstractNumId w:val="12"/>
  </w:num>
  <w:num w:numId="4" w16cid:durableId="1459958405">
    <w:abstractNumId w:val="8"/>
  </w:num>
  <w:num w:numId="5" w16cid:durableId="1292400888">
    <w:abstractNumId w:val="7"/>
  </w:num>
  <w:num w:numId="6" w16cid:durableId="106051569">
    <w:abstractNumId w:val="1"/>
  </w:num>
  <w:num w:numId="7" w16cid:durableId="1172838415">
    <w:abstractNumId w:val="6"/>
  </w:num>
  <w:num w:numId="8" w16cid:durableId="1073889884">
    <w:abstractNumId w:val="3"/>
  </w:num>
  <w:num w:numId="9" w16cid:durableId="2033142673">
    <w:abstractNumId w:val="2"/>
  </w:num>
  <w:num w:numId="10" w16cid:durableId="960648860">
    <w:abstractNumId w:val="5"/>
  </w:num>
  <w:num w:numId="11" w16cid:durableId="1643273433">
    <w:abstractNumId w:val="11"/>
  </w:num>
  <w:num w:numId="12" w16cid:durableId="1080910876">
    <w:abstractNumId w:val="4"/>
  </w:num>
  <w:num w:numId="13" w16cid:durableId="1158769792">
    <w:abstractNumId w:val="10"/>
  </w:num>
  <w:num w:numId="14" w16cid:durableId="915549637">
    <w:abstractNumId w:val="13"/>
  </w:num>
  <w:num w:numId="15" w16cid:durableId="2035219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2B2D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561DC"/>
    <w:rsid w:val="00A807A7"/>
    <w:rsid w:val="00AB6C06"/>
    <w:rsid w:val="00AB7377"/>
    <w:rsid w:val="00AD329C"/>
    <w:rsid w:val="00B26102"/>
    <w:rsid w:val="00B45ED4"/>
    <w:rsid w:val="00B54FB4"/>
    <w:rsid w:val="00B81F8A"/>
    <w:rsid w:val="00BE6092"/>
    <w:rsid w:val="00C33407"/>
    <w:rsid w:val="00C527C7"/>
    <w:rsid w:val="00C606B9"/>
    <w:rsid w:val="00CB6204"/>
    <w:rsid w:val="00CC527A"/>
    <w:rsid w:val="00D54AE7"/>
    <w:rsid w:val="00D74F94"/>
    <w:rsid w:val="00DD482A"/>
    <w:rsid w:val="00DE0396"/>
    <w:rsid w:val="00DE0405"/>
    <w:rsid w:val="00DE252B"/>
    <w:rsid w:val="00E37A20"/>
    <w:rsid w:val="00E516A1"/>
    <w:rsid w:val="00E82B2D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936F88"/>
  <w15:chartTrackingRefBased/>
  <w15:docId w15:val="{E87429F4-CBBA-4858-8F6E-2ED108C6F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81F8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B81F8A"/>
  </w:style>
  <w:style w:type="paragraph" w:styleId="Akapitzlist">
    <w:name w:val="List Paragraph"/>
    <w:basedOn w:val="Normalny"/>
    <w:uiPriority w:val="34"/>
    <w:qFormat/>
    <w:rsid w:val="00B81F8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338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2010-01-07T09:39:00Z</cp:lastPrinted>
  <dcterms:created xsi:type="dcterms:W3CDTF">2022-08-25T12:07:00Z</dcterms:created>
  <dcterms:modified xsi:type="dcterms:W3CDTF">2022-08-25T12:09:00Z</dcterms:modified>
</cp:coreProperties>
</file>