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53293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444444"/>
          <w:sz w:val="20"/>
          <w:szCs w:val="20"/>
        </w:rPr>
        <w:t>05/09/2022    S170</w:t>
      </w:r>
    </w:p>
    <w:p w14:paraId="2A21D54B" w14:textId="77777777" w:rsidR="00DF0C21" w:rsidRPr="00DF0C21" w:rsidRDefault="00DF0C21" w:rsidP="00DF0C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14:paraId="6F00784F" w14:textId="77777777" w:rsidR="00DF0C21" w:rsidRPr="00DF0C21" w:rsidRDefault="00DF0C21" w:rsidP="00DF0C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14:paraId="00145548" w14:textId="77777777" w:rsidR="00DF0C21" w:rsidRPr="00DF0C21" w:rsidRDefault="00DF0C21" w:rsidP="00DF0C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14:paraId="271851E5" w14:textId="77777777" w:rsidR="00DF0C21" w:rsidRPr="00DF0C21" w:rsidRDefault="00DF0C21" w:rsidP="00DF0C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14:paraId="6B0A9482" w14:textId="77777777" w:rsidR="00DF0C21" w:rsidRPr="00DF0C21" w:rsidRDefault="00DF0C21" w:rsidP="00DF0C2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14:paraId="0FF0304C" w14:textId="77777777" w:rsidR="00DF0C21" w:rsidRPr="00DF0C21" w:rsidRDefault="00DF0C21" w:rsidP="00DF0C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Sprzęt laboratoryjny, optyczny i precyzyjny (z wyjątkiem szklanego)</w:t>
      </w:r>
    </w:p>
    <w:p w14:paraId="0C798AD6" w14:textId="77777777" w:rsidR="00DF0C21" w:rsidRPr="00DF0C21" w:rsidRDefault="00DF0C21" w:rsidP="00DF0C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170-481086</w:t>
      </w:r>
    </w:p>
    <w:p w14:paraId="2DCFE233" w14:textId="77777777" w:rsidR="00DF0C21" w:rsidRPr="00DF0C21" w:rsidRDefault="00DF0C21" w:rsidP="00DF0C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14:paraId="1B2589AF" w14:textId="77777777" w:rsidR="00DF0C21" w:rsidRPr="00DF0C21" w:rsidRDefault="00DF0C21" w:rsidP="00DF0C2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14:paraId="0A1FB92C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14:paraId="7E0F821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14:paraId="33FF3DB2" w14:textId="77777777" w:rsidR="00DF0C21" w:rsidRPr="00DF0C21" w:rsidRDefault="00DF0C21" w:rsidP="00DF0C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61EEA11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14:paraId="1AA7D25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Jarosław Grzech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333E2B2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14:paraId="730A4A3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6CCCF72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14:paraId="0E32FD79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14:paraId="5532BE2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14:paraId="16B4FA8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14:paraId="37FB5D7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14:paraId="413D6AF5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14:paraId="6C3D12D7" w14:textId="77777777" w:rsidR="00DF0C21" w:rsidRPr="00DF0C21" w:rsidRDefault="00DF0C21" w:rsidP="00DF0C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14:paraId="7E08BA23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14:paraId="2FD9D09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522519A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ultramikrotomu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, noży do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ultramikrotomu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stołu antywibracyjnego dla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KC-zp.272-529/22</w:t>
      </w:r>
    </w:p>
    <w:p w14:paraId="74554CB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KC-zp.272-529/22</w:t>
      </w:r>
    </w:p>
    <w:p w14:paraId="076C114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14:paraId="57DF5E5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38000000 Sprzęt laboratoryjny, optyczny i precyzyjny (z wyjątkiem szklanego)</w:t>
      </w:r>
    </w:p>
    <w:p w14:paraId="2F339E2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14:paraId="6A480B5F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14:paraId="68E93259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14:paraId="553D5D5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zamówienia jest dostawa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ultramikrotomu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, noży do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ultramikrotomu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stołu antywibracyjnego zgodnie z wymaganiami opisanymi w pkt 4.1 SWZ</w:t>
      </w:r>
    </w:p>
    <w:p w14:paraId="2E31D63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14:paraId="48F434D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14:paraId="5B9B86F9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14:paraId="7895F61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2C0FB9D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72581D0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14:paraId="395E85C9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7A3F4DC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zamówienia jest dostawa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ultramikrotomu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, noży do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ultramikrotomu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stołu antywibracyjnego zgodnie z wymaganiami opisanymi w pkt 4.1 SWZ</w:t>
      </w:r>
    </w:p>
    <w:p w14:paraId="6996C7D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587E791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06F7973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636FB24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F171D3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Okres w dniach: 56</w:t>
      </w:r>
    </w:p>
    <w:p w14:paraId="44C8B58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62E7C64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70AE059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5F18E7A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597C49FC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102F3199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7D8E876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5FEC9B68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1312D8B3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550FFE6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14:paraId="61A08CA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14:paraId="6741334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2 Termin realizacji zamówienia 40%</w:t>
      </w:r>
    </w:p>
    <w:p w14:paraId="4B58ABEB" w14:textId="77777777" w:rsidR="00DF0C21" w:rsidRPr="00DF0C21" w:rsidRDefault="00DF0C21" w:rsidP="00DF0C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23C825A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14:paraId="50590B8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31BF2B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14:paraId="623A301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6D52C5C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1B797C3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1E9E400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380B8A1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, sporządzonej nie wcześniej niż 6 miesięcy przed jej złożeniem;</w:t>
      </w:r>
    </w:p>
    <w:p w14:paraId="2DBE432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7722964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04EC896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015FD2E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g) wykazu dostaw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zostały wykonane lub są wykonywane, oraz załączeniem dowodów określających, czy te dostawy zostały wykonane lub są wykonywane należycie.</w:t>
      </w:r>
    </w:p>
    <w:p w14:paraId="542B3213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14:paraId="182CDF4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0C7EFDC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III.1.2)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14:paraId="7EDA008C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0C53EB7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14:paraId="0A7D817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14:paraId="0BDC530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1E6AE2A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14:paraId="05850A3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14:paraId="5BE59DA5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14:paraId="12DDAF9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14:paraId="5DA5F5D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</w:t>
      </w:r>
    </w:p>
    <w:p w14:paraId="42D62076" w14:textId="77777777" w:rsidR="00DF0C21" w:rsidRPr="00DF0C21" w:rsidRDefault="00DF0C21" w:rsidP="00DF0C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14:paraId="2BA82E6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6E08EF98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14:paraId="67DC93A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14:paraId="141A3EA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DE12D6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296D75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14:paraId="7FD06DDC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14:paraId="7A138CC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B0C91DF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Data: 03/10/2022</w:t>
      </w:r>
    </w:p>
    <w:p w14:paraId="0C45014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14:paraId="4E4F2F3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ED3988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68ECEA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14:paraId="4F99C5B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14:paraId="5941CA8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31/12/2022</w:t>
      </w:r>
    </w:p>
    <w:p w14:paraId="4C04665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14:paraId="5FD7707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Data: 03/10/2022</w:t>
      </w:r>
    </w:p>
    <w:p w14:paraId="6701B8E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14:paraId="481E660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14:paraId="513E0A8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54264537" w14:textId="77777777" w:rsidR="00DF0C21" w:rsidRPr="00DF0C21" w:rsidRDefault="00DF0C21" w:rsidP="00DF0C2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F0C2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B3A31F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14:paraId="629B822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14:paraId="02DE1A6C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14:paraId="1DA8507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D22C329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2. Oferta musi być zabezpieczona wadium w wysokości: 3 000,00 PLN (słownie: trzy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tysiace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 złotych, 00/100).</w:t>
      </w:r>
    </w:p>
    <w:p w14:paraId="19A5F103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14:paraId="0E1BAFE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14:paraId="5737B9AF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— pieniądzu,</w:t>
      </w:r>
    </w:p>
    <w:p w14:paraId="0FDB5215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14:paraId="6BE8AB7F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IBAN: PL 96 1240 4722 1111 0000 4858 2922,</w:t>
      </w:r>
    </w:p>
    <w:p w14:paraId="580805FF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SWIFT: PKO PP LPW,</w:t>
      </w:r>
    </w:p>
    <w:p w14:paraId="46DADFF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14:paraId="55CF599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14:paraId="0EAC61D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0632AEEE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616DA5E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3. Zamawiający żąda, aby Wykonawca złożył wraz z ofertą:</w:t>
      </w:r>
    </w:p>
    <w:p w14:paraId="468310D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D292A1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1F3FCFF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E198E3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570E3BC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d) pełnomocnictwo lub inny dokument potwierdzający umocowanie do reprezentowania Wykonawcy.</w:t>
      </w:r>
    </w:p>
    <w:p w14:paraId="36DD9FE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F4C3D6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ADB919F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e) w przypadku wadium wnoszonego w innej formie niż pieniężna, oryginał dokumentu podpisanego kwalifikowanym podpisem elektronicznym przez jego wystawcę musi zostać złożony wraz z ofertą.</w:t>
      </w:r>
    </w:p>
    <w:p w14:paraId="346E637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DF0C2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14:paraId="09E9C85C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68B830E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14:paraId="7D384888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14:paraId="734381F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Państwo: Polska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7FDDC49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14:paraId="79CC737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14:paraId="337620C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55D53575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14:paraId="6F70B34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519B7D18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14:paraId="551ADFC1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306C76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361BAD07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EC9C8C0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14:paraId="7E274B1B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4795773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E1CAE5D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D5A32F4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8617635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4E00B89A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0CB6D4C6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5D0D67D3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DF0C2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14:paraId="6654F6D2" w14:textId="77777777" w:rsidR="00DF0C21" w:rsidRPr="00DF0C21" w:rsidRDefault="00DF0C21" w:rsidP="00DF0C2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F0C21">
        <w:rPr>
          <w:rFonts w:ascii="Lucida Sans Unicode" w:hAnsi="Lucida Sans Unicode" w:cs="Lucida Sans Unicode"/>
          <w:color w:val="000000"/>
          <w:sz w:val="20"/>
          <w:szCs w:val="20"/>
        </w:rPr>
        <w:t>31/08/2022</w:t>
      </w:r>
    </w:p>
    <w:p w14:paraId="61922B5A" w14:textId="04D8E801" w:rsidR="00A450B2" w:rsidRPr="00DF0C21" w:rsidRDefault="00A450B2" w:rsidP="00DF0C21"/>
    <w:sectPr w:rsidR="00A450B2" w:rsidRPr="00DF0C21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8C9B0" w14:textId="77777777" w:rsidR="00B263E4" w:rsidRDefault="00B263E4">
      <w:r>
        <w:separator/>
      </w:r>
    </w:p>
  </w:endnote>
  <w:endnote w:type="continuationSeparator" w:id="0">
    <w:p w14:paraId="0CDC58B7" w14:textId="77777777" w:rsidR="00B263E4" w:rsidRDefault="00B2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050C8" w14:textId="77777777" w:rsidR="006F0917" w:rsidRDefault="006F0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65441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7ADBF" w14:textId="77777777" w:rsidR="006F0917" w:rsidRDefault="006F0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E2884" w14:textId="77777777" w:rsidR="00B263E4" w:rsidRDefault="00B263E4">
      <w:r>
        <w:separator/>
      </w:r>
    </w:p>
  </w:footnote>
  <w:footnote w:type="continuationSeparator" w:id="0">
    <w:p w14:paraId="1F7330CB" w14:textId="77777777" w:rsidR="00B263E4" w:rsidRDefault="00B26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528C" w14:textId="77777777" w:rsidR="006F0917" w:rsidRDefault="006F0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2F3F0" w14:textId="77777777" w:rsidR="006F0917" w:rsidRDefault="006F0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1518F" w14:textId="77777777" w:rsidR="006F0917" w:rsidRDefault="006F0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E78737C"/>
    <w:multiLevelType w:val="multilevel"/>
    <w:tmpl w:val="3B74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94254122">
    <w:abstractNumId w:val="1"/>
  </w:num>
  <w:num w:numId="2" w16cid:durableId="2022193393">
    <w:abstractNumId w:val="4"/>
  </w:num>
  <w:num w:numId="3" w16cid:durableId="1175455806">
    <w:abstractNumId w:val="8"/>
  </w:num>
  <w:num w:numId="4" w16cid:durableId="1461798255">
    <w:abstractNumId w:val="10"/>
  </w:num>
  <w:num w:numId="5" w16cid:durableId="1962111418">
    <w:abstractNumId w:val="0"/>
  </w:num>
  <w:num w:numId="6" w16cid:durableId="1029919350">
    <w:abstractNumId w:val="6"/>
  </w:num>
  <w:num w:numId="7" w16cid:durableId="1282761596">
    <w:abstractNumId w:val="13"/>
  </w:num>
  <w:num w:numId="8" w16cid:durableId="1341352692">
    <w:abstractNumId w:val="5"/>
  </w:num>
  <w:num w:numId="9" w16cid:durableId="1893424511">
    <w:abstractNumId w:val="2"/>
  </w:num>
  <w:num w:numId="10" w16cid:durableId="668678889">
    <w:abstractNumId w:val="3"/>
  </w:num>
  <w:num w:numId="11" w16cid:durableId="1328168114">
    <w:abstractNumId w:val="11"/>
  </w:num>
  <w:num w:numId="12" w16cid:durableId="740835237">
    <w:abstractNumId w:val="9"/>
  </w:num>
  <w:num w:numId="13" w16cid:durableId="1369064694">
    <w:abstractNumId w:val="12"/>
  </w:num>
  <w:num w:numId="14" w16cid:durableId="164254160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9892842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3E4"/>
    <w:rsid w:val="00004A9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6F0917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63E4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0C21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08285"/>
  <w15:chartTrackingRefBased/>
  <w15:docId w15:val="{2D31E8D6-178F-4AAD-BC8C-2F9E4616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DF0C21"/>
  </w:style>
  <w:style w:type="character" w:customStyle="1" w:styleId="oj">
    <w:name w:val="oj"/>
    <w:basedOn w:val="Domylnaczcionkaakapitu"/>
    <w:rsid w:val="00DF0C21"/>
  </w:style>
  <w:style w:type="paragraph" w:styleId="NormalnyWeb">
    <w:name w:val="Normal (Web)"/>
    <w:basedOn w:val="Normalny"/>
    <w:uiPriority w:val="99"/>
    <w:unhideWhenUsed/>
    <w:rsid w:val="00DF0C21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DF0C21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DF0C21"/>
  </w:style>
  <w:style w:type="character" w:customStyle="1" w:styleId="timark">
    <w:name w:val="timark"/>
    <w:basedOn w:val="Domylnaczcionkaakapitu"/>
    <w:rsid w:val="00DF0C21"/>
  </w:style>
  <w:style w:type="character" w:customStyle="1" w:styleId="nutscode">
    <w:name w:val="nutscode"/>
    <w:basedOn w:val="Domylnaczcionkaakapitu"/>
    <w:rsid w:val="00DF0C21"/>
  </w:style>
  <w:style w:type="character" w:customStyle="1" w:styleId="cpvcode">
    <w:name w:val="cpvcode"/>
    <w:basedOn w:val="Domylnaczcionkaakapitu"/>
    <w:rsid w:val="00DF0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1419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17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41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32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284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47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3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79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553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417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711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50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61138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139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14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9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27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157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83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830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1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197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67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017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53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91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932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366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15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764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867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19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632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265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56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80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20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94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81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36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5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769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6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496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47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14541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48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99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58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46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633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02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17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917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4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969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982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9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46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07937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30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31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3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842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2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46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13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37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91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69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756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77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755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08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563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731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498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966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53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2312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69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3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18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9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403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639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2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5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459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9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5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22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14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85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385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818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81086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481086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81086-2022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481086-2022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81086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1954</Words>
  <Characters>13841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2022-09-05T07:43:00Z</cp:lastPrinted>
  <dcterms:created xsi:type="dcterms:W3CDTF">2022-09-05T07:47:00Z</dcterms:created>
  <dcterms:modified xsi:type="dcterms:W3CDTF">2022-09-05T07:47:00Z</dcterms:modified>
</cp:coreProperties>
</file>