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41BF90" w14:textId="77777777" w:rsidR="00890B92" w:rsidRPr="00C902DE" w:rsidRDefault="00F94F81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F94F81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F94F81">
        <w:rPr>
          <w:rFonts w:ascii="Arial" w:hAnsi="Arial" w:cs="Arial"/>
          <w:sz w:val="24"/>
          <w:szCs w:val="24"/>
        </w:rPr>
        <w:t>2022-09-05</w:t>
      </w:r>
    </w:p>
    <w:p w14:paraId="7A5EC90E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15424CF" w14:textId="77777777" w:rsidR="00890B92" w:rsidRPr="00C902DE" w:rsidRDefault="00F94F81" w:rsidP="00890B92">
      <w:pPr>
        <w:rPr>
          <w:rFonts w:ascii="Arial" w:hAnsi="Arial" w:cs="Arial"/>
          <w:b/>
          <w:bCs/>
          <w:sz w:val="24"/>
          <w:szCs w:val="24"/>
        </w:rPr>
      </w:pPr>
      <w:r w:rsidRPr="00F94F81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3414E374" w14:textId="77777777" w:rsidR="00890B92" w:rsidRPr="00C902DE" w:rsidRDefault="00F94F81" w:rsidP="00890B92">
      <w:pPr>
        <w:rPr>
          <w:rFonts w:ascii="Arial" w:hAnsi="Arial" w:cs="Arial"/>
          <w:sz w:val="24"/>
          <w:szCs w:val="24"/>
        </w:rPr>
      </w:pPr>
      <w:r w:rsidRPr="00F94F81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F94F81">
        <w:rPr>
          <w:rFonts w:ascii="Arial" w:hAnsi="Arial" w:cs="Arial"/>
          <w:sz w:val="24"/>
          <w:szCs w:val="24"/>
        </w:rPr>
        <w:t>66</w:t>
      </w:r>
    </w:p>
    <w:p w14:paraId="2066B335" w14:textId="77777777" w:rsidR="00890B92" w:rsidRPr="00C902DE" w:rsidRDefault="00F94F81" w:rsidP="00890B92">
      <w:pPr>
        <w:rPr>
          <w:rFonts w:ascii="Arial" w:hAnsi="Arial" w:cs="Arial"/>
          <w:sz w:val="24"/>
          <w:szCs w:val="24"/>
        </w:rPr>
      </w:pPr>
      <w:r w:rsidRPr="00F94F81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F94F81">
        <w:rPr>
          <w:rFonts w:ascii="Arial" w:hAnsi="Arial" w:cs="Arial"/>
          <w:sz w:val="24"/>
          <w:szCs w:val="24"/>
        </w:rPr>
        <w:t>Kraków</w:t>
      </w:r>
    </w:p>
    <w:p w14:paraId="1EF5B878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3B2A09F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06C8C31D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EF1F0B9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02ACC419" w14:textId="297CE359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0A2FB9">
        <w:rPr>
          <w:rFonts w:ascii="Arial" w:hAnsi="Arial" w:cs="Arial"/>
          <w:b/>
          <w:sz w:val="24"/>
          <w:szCs w:val="24"/>
        </w:rPr>
        <w:t>S</w:t>
      </w:r>
      <w:r w:rsidR="00F94F81" w:rsidRPr="00F94F81">
        <w:rPr>
          <w:rFonts w:ascii="Arial" w:hAnsi="Arial" w:cs="Arial"/>
          <w:b/>
          <w:sz w:val="24"/>
          <w:szCs w:val="24"/>
        </w:rPr>
        <w:t>ZP</w:t>
      </w:r>
      <w:r w:rsidR="000A2FB9">
        <w:rPr>
          <w:rFonts w:ascii="Arial" w:hAnsi="Arial" w:cs="Arial"/>
          <w:b/>
          <w:sz w:val="24"/>
          <w:szCs w:val="24"/>
        </w:rPr>
        <w:t>.271.538</w:t>
      </w:r>
      <w:r w:rsidR="00F94F81" w:rsidRPr="00F94F81">
        <w:rPr>
          <w:rFonts w:ascii="Arial" w:hAnsi="Arial" w:cs="Arial"/>
          <w:b/>
          <w:sz w:val="24"/>
          <w:szCs w:val="24"/>
        </w:rPr>
        <w:t>/23/2022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38EBB339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54757C4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CFEE4AD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9979EF5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08B9FC3E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620E84D4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F94F81" w:rsidRPr="00F94F81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620A9C98" w14:textId="77777777" w:rsidR="00A80738" w:rsidRPr="00C902DE" w:rsidRDefault="00F94F81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F94F81">
        <w:rPr>
          <w:rFonts w:ascii="Arial" w:hAnsi="Arial" w:cs="Arial"/>
          <w:b/>
          <w:sz w:val="22"/>
          <w:szCs w:val="22"/>
        </w:rPr>
        <w:t>Dostawa wyrobów medycznych niesterylnych, jednorazowego użytku</w:t>
      </w:r>
    </w:p>
    <w:p w14:paraId="4C265C6B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F94F81" w:rsidRPr="00F94F81">
        <w:rPr>
          <w:rFonts w:ascii="Arial" w:hAnsi="Arial" w:cs="Arial"/>
          <w:sz w:val="24"/>
          <w:szCs w:val="24"/>
        </w:rPr>
        <w:t>(</w:t>
      </w:r>
      <w:proofErr w:type="spellStart"/>
      <w:r w:rsidR="00F94F81" w:rsidRPr="00F94F81">
        <w:rPr>
          <w:rFonts w:ascii="Arial" w:hAnsi="Arial" w:cs="Arial"/>
          <w:sz w:val="24"/>
          <w:szCs w:val="24"/>
        </w:rPr>
        <w:t>t.j</w:t>
      </w:r>
      <w:proofErr w:type="spellEnd"/>
      <w:r w:rsidR="00F94F81" w:rsidRPr="00F94F81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F94F81" w:rsidRPr="00F94F81">
        <w:rPr>
          <w:rFonts w:ascii="Arial" w:hAnsi="Arial" w:cs="Arial"/>
          <w:sz w:val="24"/>
          <w:szCs w:val="24"/>
        </w:rPr>
        <w:t>późn</w:t>
      </w:r>
      <w:proofErr w:type="spellEnd"/>
      <w:r w:rsidR="00F94F81" w:rsidRPr="00F94F81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94F81" w:rsidRPr="00C902DE" w14:paraId="7E5EEC3C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B44F9B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1 zamówienia w wysokości 1 800 666.07 zł brutto;</w:t>
            </w:r>
          </w:p>
        </w:tc>
      </w:tr>
      <w:tr w:rsidR="00F94F81" w:rsidRPr="00C902DE" w14:paraId="14CC7768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99AE9D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2 zamówienia w wysokości 10 368.00 zł brutto;</w:t>
            </w:r>
          </w:p>
        </w:tc>
      </w:tr>
      <w:tr w:rsidR="00F94F81" w:rsidRPr="00C902DE" w14:paraId="3B74A8AC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30D975E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3 zamówienia w wysokości 460 013.04 zł brutto;</w:t>
            </w:r>
          </w:p>
        </w:tc>
      </w:tr>
      <w:tr w:rsidR="00F94F81" w:rsidRPr="00C902DE" w14:paraId="582E5B99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7798D2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4 zamówienia w wysokości 74 341.20 zł brutto;</w:t>
            </w:r>
          </w:p>
        </w:tc>
      </w:tr>
      <w:tr w:rsidR="00F94F81" w:rsidRPr="00C902DE" w14:paraId="21297FAF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7CD5FA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5 zamówienia w wysokości 64 800.00 zł brutto;</w:t>
            </w:r>
          </w:p>
        </w:tc>
      </w:tr>
      <w:tr w:rsidR="00F94F81" w:rsidRPr="00C902DE" w14:paraId="305BEA7F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142853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6 zamówienia w wysokości 250 560.00 zł brutto;</w:t>
            </w:r>
          </w:p>
        </w:tc>
      </w:tr>
      <w:tr w:rsidR="00F94F81" w:rsidRPr="00C902DE" w14:paraId="1668358E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13FC4A8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7 zamówienia w wysokości 132 840.00 zł brutto;</w:t>
            </w:r>
          </w:p>
        </w:tc>
      </w:tr>
      <w:tr w:rsidR="00F94F81" w:rsidRPr="00C902DE" w14:paraId="12FB0ABB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DB37DE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8 zamówienia w wysokości 58 320.00 zł brutto;</w:t>
            </w:r>
          </w:p>
        </w:tc>
      </w:tr>
      <w:tr w:rsidR="00F94F81" w:rsidRPr="00C902DE" w14:paraId="37E05C8F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D75B8F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9 zamówienia w wysokości 41 245.20 zł brutto;</w:t>
            </w:r>
          </w:p>
        </w:tc>
      </w:tr>
      <w:tr w:rsidR="00F94F81" w:rsidRPr="00C902DE" w14:paraId="32EFAD0F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4BAB19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10 zamówienia w wysokości 136 309.74 zł brutto;</w:t>
            </w:r>
          </w:p>
        </w:tc>
      </w:tr>
      <w:tr w:rsidR="00F94F81" w:rsidRPr="00C902DE" w14:paraId="2E073707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FCEDD29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11 zamówienia w wysokości 20 320.20 zł brutto;</w:t>
            </w:r>
          </w:p>
        </w:tc>
      </w:tr>
      <w:tr w:rsidR="00F94F81" w:rsidRPr="00C902DE" w14:paraId="7B6F6DDD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D6C5CE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12 zamówienia w wysokości 72 900.00 zł brutto;</w:t>
            </w:r>
          </w:p>
        </w:tc>
      </w:tr>
      <w:tr w:rsidR="00F94F81" w:rsidRPr="00C902DE" w14:paraId="5186E7F8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CD6A50D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13 zamówienia w wysokości 122 040.00 zł brutto;</w:t>
            </w:r>
          </w:p>
        </w:tc>
      </w:tr>
      <w:tr w:rsidR="00F94F81" w:rsidRPr="00C902DE" w14:paraId="60B3B0EC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F7E05DC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14 zamówienia w wysokości 19 278.00 zł brutto;</w:t>
            </w:r>
          </w:p>
        </w:tc>
      </w:tr>
      <w:tr w:rsidR="00F94F81" w:rsidRPr="00C902DE" w14:paraId="0A827C51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972C11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15 zamówienia w wysokości 569 214.00 zł brutto;</w:t>
            </w:r>
          </w:p>
        </w:tc>
      </w:tr>
      <w:tr w:rsidR="00F94F81" w:rsidRPr="00C902DE" w14:paraId="4017A5A3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E7F7BB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16 zamówienia w wysokości 331 236.00 zł brutto;</w:t>
            </w:r>
          </w:p>
        </w:tc>
      </w:tr>
      <w:tr w:rsidR="00F94F81" w:rsidRPr="00C902DE" w14:paraId="633D3A7B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3A3CD9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lastRenderedPageBreak/>
              <w:t>części 17 zamówienia w wysokości 25 920.00 zł brutto;</w:t>
            </w:r>
          </w:p>
        </w:tc>
      </w:tr>
      <w:tr w:rsidR="00F94F81" w:rsidRPr="00C902DE" w14:paraId="7FB950D9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F95EDE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18 zamówienia w wysokości 241 090.13 zł brutto;</w:t>
            </w:r>
          </w:p>
        </w:tc>
      </w:tr>
      <w:tr w:rsidR="00F94F81" w:rsidRPr="00C902DE" w14:paraId="0380DC0F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35F8BBF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19 zamówienia w wysokości 2 160.00 zł brutto;</w:t>
            </w:r>
          </w:p>
        </w:tc>
      </w:tr>
      <w:tr w:rsidR="00F94F81" w:rsidRPr="00C902DE" w14:paraId="2B34BD86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186CB5F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20 zamówienia w wysokości 7 848.90 zł brutto;</w:t>
            </w:r>
          </w:p>
        </w:tc>
      </w:tr>
      <w:tr w:rsidR="00F94F81" w:rsidRPr="00C902DE" w14:paraId="388204CF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57987F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21 zamówienia w wysokości 7 171.20 zł brutto;</w:t>
            </w:r>
          </w:p>
        </w:tc>
      </w:tr>
      <w:tr w:rsidR="00F94F81" w:rsidRPr="00C902DE" w14:paraId="53FAAA03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FF5206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22 zamówienia w wysokości 9 126.00 zł brutto;</w:t>
            </w:r>
          </w:p>
        </w:tc>
      </w:tr>
      <w:tr w:rsidR="00F94F81" w:rsidRPr="00C902DE" w14:paraId="3FA3FADB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591C6A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23 zamówienia w wysokości 2 035.80 zł brutto;</w:t>
            </w:r>
          </w:p>
        </w:tc>
      </w:tr>
      <w:tr w:rsidR="00F94F81" w:rsidRPr="00C902DE" w14:paraId="4D66DABF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DB7010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24 zamówienia w wysokości 10 886.40 zł brutto;</w:t>
            </w:r>
          </w:p>
        </w:tc>
      </w:tr>
      <w:tr w:rsidR="00F94F81" w:rsidRPr="00C902DE" w14:paraId="7C709A7F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DE2AF6B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25 zamówienia w wysokości 16 632.00 zł brutto;</w:t>
            </w:r>
          </w:p>
        </w:tc>
      </w:tr>
      <w:tr w:rsidR="00F94F81" w:rsidRPr="00C902DE" w14:paraId="72E52EE7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E3F972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26 zamówienia w wysokości 3 207.60 zł brutto;</w:t>
            </w:r>
          </w:p>
        </w:tc>
      </w:tr>
      <w:tr w:rsidR="00F94F81" w:rsidRPr="00C902DE" w14:paraId="449CBEE8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D453F5D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27 zamówienia w wysokości 5 400.00 zł brutto;</w:t>
            </w:r>
          </w:p>
        </w:tc>
      </w:tr>
      <w:tr w:rsidR="00F94F81" w:rsidRPr="00C902DE" w14:paraId="66C723D2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54A83E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28 zamówienia w wysokości 1 338.12 zł brutto;</w:t>
            </w:r>
          </w:p>
        </w:tc>
      </w:tr>
      <w:tr w:rsidR="00F94F81" w:rsidRPr="00C902DE" w14:paraId="62FEE35B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0B60C34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29 zamówienia w wysokości 1 739.88 zł brutto;</w:t>
            </w:r>
          </w:p>
        </w:tc>
      </w:tr>
      <w:tr w:rsidR="00F94F81" w:rsidRPr="00C902DE" w14:paraId="2A491506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7650A4D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30 zamówienia w wysokości 1 814.40 zł brutto;</w:t>
            </w:r>
          </w:p>
        </w:tc>
      </w:tr>
      <w:tr w:rsidR="00F94F81" w:rsidRPr="00C902DE" w14:paraId="4A7AA4FE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B853FB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31 zamówienia w wysokości 11 300.26 zł brutto;</w:t>
            </w:r>
          </w:p>
        </w:tc>
      </w:tr>
      <w:tr w:rsidR="00F94F81" w:rsidRPr="00C902DE" w14:paraId="6AD3856A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1871D3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32 zamówienia w wysokości 97 200.00 zł brutto;</w:t>
            </w:r>
          </w:p>
        </w:tc>
      </w:tr>
      <w:tr w:rsidR="00F94F81" w:rsidRPr="00C902DE" w14:paraId="0031F8FE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B22493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33 zamówienia w wysokości 232 433.40 zł brutto;</w:t>
            </w:r>
          </w:p>
        </w:tc>
      </w:tr>
      <w:tr w:rsidR="00F94F81" w:rsidRPr="00C902DE" w14:paraId="181F8F17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829D6BB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34 zamówienia w wysokości 161 872.79 zł brutto;</w:t>
            </w:r>
          </w:p>
        </w:tc>
      </w:tr>
      <w:tr w:rsidR="00F94F81" w:rsidRPr="00C902DE" w14:paraId="471AB7F7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C12E52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35 zamówienia w wysokości 14 723.10 zł brutto;</w:t>
            </w:r>
          </w:p>
        </w:tc>
      </w:tr>
      <w:tr w:rsidR="00F94F81" w:rsidRPr="00C902DE" w14:paraId="7BA2F5EB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7106942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36 zamówienia w wysokości 11 232.00 zł brutto;</w:t>
            </w:r>
          </w:p>
        </w:tc>
      </w:tr>
      <w:tr w:rsidR="00F94F81" w:rsidRPr="00C902DE" w14:paraId="513F6A2A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C13C9F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37 zamówienia w wysokości 345.60 zł brutto;</w:t>
            </w:r>
          </w:p>
        </w:tc>
      </w:tr>
      <w:tr w:rsidR="00F94F81" w:rsidRPr="00C902DE" w14:paraId="7CAE834F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8D8B543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38 zamówienia w wysokości 101 520.00 zł brutto;</w:t>
            </w:r>
          </w:p>
        </w:tc>
      </w:tr>
      <w:tr w:rsidR="00F94F81" w:rsidRPr="00C902DE" w14:paraId="19E63D90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F061D6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39 zamówienia w wysokości 50 214.75 zł brutto;</w:t>
            </w:r>
          </w:p>
        </w:tc>
      </w:tr>
      <w:tr w:rsidR="00F94F81" w:rsidRPr="00C902DE" w14:paraId="64AF3C3F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D48997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40 zamówienia w wysokości 272 808.00 zł brutto;</w:t>
            </w:r>
          </w:p>
        </w:tc>
      </w:tr>
      <w:tr w:rsidR="00F94F81" w:rsidRPr="00C902DE" w14:paraId="749AF2A9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A72749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41 zamówienia w wysokości 15 811.20 zł brutto;</w:t>
            </w:r>
          </w:p>
        </w:tc>
      </w:tr>
      <w:tr w:rsidR="00F94F81" w:rsidRPr="00C902DE" w14:paraId="24613A32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5C20BF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42 zamówienia w wysokości 33 480.00 zł brutto;</w:t>
            </w:r>
          </w:p>
        </w:tc>
      </w:tr>
      <w:tr w:rsidR="00F94F81" w:rsidRPr="00C902DE" w14:paraId="13000D2E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025EEA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43 zamówienia w wysokości 66 636.00 zł brutto;</w:t>
            </w:r>
          </w:p>
        </w:tc>
      </w:tr>
      <w:tr w:rsidR="00F94F81" w:rsidRPr="00C902DE" w14:paraId="00BEB79D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064CD8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44 zamówienia w wysokości 140 940.00 zł brutto;</w:t>
            </w:r>
          </w:p>
        </w:tc>
      </w:tr>
      <w:tr w:rsidR="00F94F81" w:rsidRPr="00C902DE" w14:paraId="450025C7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F96BDE7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45 zamówienia w wysokości 12 150.00 zł brutto;</w:t>
            </w:r>
          </w:p>
        </w:tc>
      </w:tr>
      <w:tr w:rsidR="00F94F81" w:rsidRPr="00C902DE" w14:paraId="3402720E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B626FC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46 zamówienia w wysokości 10 627.20 zł brutto;</w:t>
            </w:r>
          </w:p>
        </w:tc>
      </w:tr>
      <w:tr w:rsidR="00F94F81" w:rsidRPr="00C902DE" w14:paraId="595AC4DF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CDE5B20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47 zamówienia w wysokości 237.60 zł brutto;</w:t>
            </w:r>
          </w:p>
        </w:tc>
      </w:tr>
      <w:tr w:rsidR="00F94F81" w:rsidRPr="00C902DE" w14:paraId="434DAF5D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3F8E95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48 zamówienia w wysokości 53 375.22 zł brutto;</w:t>
            </w:r>
          </w:p>
        </w:tc>
      </w:tr>
      <w:tr w:rsidR="00F94F81" w:rsidRPr="00C902DE" w14:paraId="2FF5C2A9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4D5655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49 zamówienia w wysokości 3 939.84 zł brutto;</w:t>
            </w:r>
          </w:p>
        </w:tc>
      </w:tr>
      <w:tr w:rsidR="00F94F81" w:rsidRPr="00C902DE" w14:paraId="78E2B9B1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39A7B0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50 zamówienia w wysokości 3 240.00 zł brutto;</w:t>
            </w:r>
          </w:p>
        </w:tc>
      </w:tr>
      <w:tr w:rsidR="00F94F81" w:rsidRPr="00C902DE" w14:paraId="263257FE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FAA255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51 zamówienia w wysokości 31 590.00 zł brutto;</w:t>
            </w:r>
          </w:p>
        </w:tc>
      </w:tr>
      <w:tr w:rsidR="00F94F81" w:rsidRPr="00C902DE" w14:paraId="1B2A656D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4667F31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52 zamówienia w wysokości 1 537.50 zł brutto;</w:t>
            </w:r>
          </w:p>
        </w:tc>
      </w:tr>
      <w:tr w:rsidR="00F94F81" w:rsidRPr="00C902DE" w14:paraId="42899D05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81CC5B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53 zamówienia w wysokości 60 240.24 zł brutto;</w:t>
            </w:r>
          </w:p>
        </w:tc>
      </w:tr>
      <w:tr w:rsidR="00F94F81" w:rsidRPr="00C902DE" w14:paraId="6C7A2772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599A1D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54 zamówienia w wysokości 7 992.00 zł brutto;</w:t>
            </w:r>
          </w:p>
        </w:tc>
      </w:tr>
      <w:tr w:rsidR="00F94F81" w:rsidRPr="00C902DE" w14:paraId="5B7CF1D7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548233F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55 zamówienia w wysokości 30 002.40 zł brutto;</w:t>
            </w:r>
          </w:p>
        </w:tc>
      </w:tr>
      <w:tr w:rsidR="00F94F81" w:rsidRPr="00C902DE" w14:paraId="0EB78918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356A9A8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lastRenderedPageBreak/>
              <w:t>części 56 zamówienia w wysokości 101 476.80 zł brutto;</w:t>
            </w:r>
          </w:p>
        </w:tc>
      </w:tr>
      <w:tr w:rsidR="00F94F81" w:rsidRPr="00C902DE" w14:paraId="24223353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213293F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57 zamówienia w wysokości 4 043.52 zł brutto;</w:t>
            </w:r>
          </w:p>
        </w:tc>
      </w:tr>
      <w:tr w:rsidR="00F94F81" w:rsidRPr="00C902DE" w14:paraId="5CE232AA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17BE09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58 zamówienia w wysokości 1 501.20 zł brutto;</w:t>
            </w:r>
          </w:p>
        </w:tc>
      </w:tr>
      <w:tr w:rsidR="00F94F81" w:rsidRPr="00C902DE" w14:paraId="63D97D42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BE83F7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59 zamówienia w wysokości 1 836.00 zł brutto;</w:t>
            </w:r>
          </w:p>
        </w:tc>
      </w:tr>
      <w:tr w:rsidR="00F94F81" w:rsidRPr="00C902DE" w14:paraId="1179B8B3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9A747C9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60 zamówienia w wysokości 88 261.49 zł brutto;</w:t>
            </w:r>
          </w:p>
        </w:tc>
      </w:tr>
      <w:tr w:rsidR="00F94F81" w:rsidRPr="00C902DE" w14:paraId="32311EE7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AF53DE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61 zamówienia w wysokości 337 921.20 zł brutto;</w:t>
            </w:r>
          </w:p>
        </w:tc>
      </w:tr>
      <w:tr w:rsidR="00F94F81" w:rsidRPr="00C902DE" w14:paraId="106D5F54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7B40B0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62 zamówienia w wysokości 2 376.00 zł brutto;</w:t>
            </w:r>
          </w:p>
        </w:tc>
      </w:tr>
      <w:tr w:rsidR="00F94F81" w:rsidRPr="00C902DE" w14:paraId="3E1211B7" w14:textId="77777777" w:rsidTr="006828D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EEE69E" w14:textId="77777777" w:rsidR="00F94F81" w:rsidRPr="00C902DE" w:rsidRDefault="00F94F81" w:rsidP="006828D3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4F81">
              <w:rPr>
                <w:rFonts w:ascii="Arial" w:hAnsi="Arial" w:cs="Arial"/>
                <w:sz w:val="24"/>
                <w:szCs w:val="24"/>
              </w:rPr>
              <w:t>części 63 zamówienia w wysokości 14 742.00 zł brutto;</w:t>
            </w:r>
          </w:p>
        </w:tc>
      </w:tr>
    </w:tbl>
    <w:p w14:paraId="563E7CE9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64AD1E8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F639442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5A3BA628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3D6221E0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62079" w14:textId="77777777" w:rsidR="00911852" w:rsidRDefault="00911852">
      <w:r>
        <w:separator/>
      </w:r>
    </w:p>
  </w:endnote>
  <w:endnote w:type="continuationSeparator" w:id="0">
    <w:p w14:paraId="724E79F3" w14:textId="77777777" w:rsidR="00911852" w:rsidRDefault="00911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08E3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AC098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9F68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8702940">
        <v:line id="_x0000_s1025" style="position:absolute;left:0;text-align:left;z-index:251657728" from="-3.85pt,8.7pt" to="455.15pt,8.7pt"/>
      </w:pict>
    </w:r>
  </w:p>
  <w:p w14:paraId="29B3A40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7F93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B06603" w14:textId="77777777" w:rsidR="009F189D" w:rsidRDefault="009F189D">
    <w:pPr>
      <w:pStyle w:val="Stopka"/>
      <w:tabs>
        <w:tab w:val="clear" w:pos="4536"/>
      </w:tabs>
      <w:jc w:val="center"/>
    </w:pPr>
  </w:p>
  <w:p w14:paraId="07463FF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7FA75" w14:textId="77777777" w:rsidR="00911852" w:rsidRDefault="00911852">
      <w:r>
        <w:separator/>
      </w:r>
    </w:p>
  </w:footnote>
  <w:footnote w:type="continuationSeparator" w:id="0">
    <w:p w14:paraId="0248F456" w14:textId="77777777" w:rsidR="00911852" w:rsidRDefault="009118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3E9D8" w14:textId="77777777" w:rsidR="00F94F81" w:rsidRDefault="00F94F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6AAD9" w14:textId="77777777" w:rsidR="00F94F81" w:rsidRDefault="00F94F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AD277" w14:textId="77777777" w:rsidR="00F94F81" w:rsidRDefault="00F94F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1852"/>
    <w:rsid w:val="00007727"/>
    <w:rsid w:val="00017720"/>
    <w:rsid w:val="00035488"/>
    <w:rsid w:val="000A2FB9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1185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4F8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3AD506"/>
  <w15:chartTrackingRefBased/>
  <w15:docId w15:val="{2B55184C-76F2-4BD0-AA80-1748494FF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657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cp:lastPrinted>2022-09-05T06:11:00Z</cp:lastPrinted>
  <dcterms:created xsi:type="dcterms:W3CDTF">2022-09-05T06:07:00Z</dcterms:created>
  <dcterms:modified xsi:type="dcterms:W3CDTF">2022-09-05T06:11:00Z</dcterms:modified>
</cp:coreProperties>
</file>