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300D9" w14:textId="77777777" w:rsidR="00AA3505" w:rsidRPr="00AA3505" w:rsidRDefault="00AA3505" w:rsidP="00AA3505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b w:val="0"/>
          <w:sz w:val="22"/>
          <w:szCs w:val="22"/>
        </w:rPr>
        <w:tab/>
      </w:r>
      <w:r w:rsidRPr="00AA3505">
        <w:rPr>
          <w:rFonts w:ascii="Times New Roman" w:hAnsi="Times New Roman"/>
          <w:sz w:val="22"/>
          <w:szCs w:val="22"/>
        </w:rPr>
        <w:t>Załącznik nr 1</w:t>
      </w:r>
    </w:p>
    <w:p w14:paraId="666488B4" w14:textId="77777777" w:rsidR="00AA3505" w:rsidRPr="00AA3505" w:rsidRDefault="00AA3505" w:rsidP="00AA35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DD559B" w14:textId="77777777" w:rsidR="00AA3505" w:rsidRPr="00AA3505" w:rsidRDefault="00AA3505" w:rsidP="00AA35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>FORMULARZ OFERTY</w:t>
      </w:r>
    </w:p>
    <w:p w14:paraId="7B29EA94" w14:textId="77777777" w:rsidR="00AA3505" w:rsidRPr="00AA3505" w:rsidRDefault="00AA3505" w:rsidP="00AA350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21936B7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</w:rPr>
        <w:t>NAZWA WYKONAWCY:……………………………………………………………………..</w:t>
      </w:r>
    </w:p>
    <w:p w14:paraId="6C54C333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</w:rPr>
        <w:t>FORMA PROWADZONEJ DZIAŁALNOŚCI: .........................................................................</w:t>
      </w:r>
    </w:p>
    <w:p w14:paraId="0AD168A0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</w:rPr>
        <w:t>ADRES:…………………………………………………………………………………………</w:t>
      </w:r>
    </w:p>
    <w:p w14:paraId="1EA78796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</w:rPr>
        <w:t>POWIAT:…………………………………WOJEWÓDZTWO …………………………….....</w:t>
      </w:r>
    </w:p>
    <w:p w14:paraId="1C094795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  <w:lang w:val="de-DE"/>
        </w:rPr>
      </w:pPr>
      <w:r w:rsidRPr="00AA3505">
        <w:rPr>
          <w:sz w:val="22"/>
          <w:szCs w:val="22"/>
          <w:lang w:val="de-DE"/>
        </w:rPr>
        <w:t>TEL.</w:t>
      </w:r>
      <w:r w:rsidRPr="00AA350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B0BDA8C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  <w:lang w:val="de-DE"/>
        </w:rPr>
      </w:pPr>
      <w:r w:rsidRPr="00AA3505">
        <w:rPr>
          <w:sz w:val="22"/>
          <w:szCs w:val="22"/>
          <w:lang w:val="de-DE"/>
        </w:rPr>
        <w:t xml:space="preserve">FAX </w:t>
      </w:r>
      <w:r w:rsidRPr="00AA350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0CC0847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  <w:lang w:val="de-DE"/>
        </w:rPr>
      </w:pPr>
      <w:r w:rsidRPr="00AA350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E662FFC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  <w:lang w:val="de-DE"/>
        </w:rPr>
        <w:t xml:space="preserve">NIP…………………………………. </w:t>
      </w:r>
      <w:r w:rsidRPr="00AA3505">
        <w:rPr>
          <w:sz w:val="22"/>
          <w:szCs w:val="22"/>
        </w:rPr>
        <w:t>REGON:………………………………………………...</w:t>
      </w:r>
    </w:p>
    <w:p w14:paraId="214BA620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  <w:r w:rsidRPr="00AA3505">
        <w:rPr>
          <w:sz w:val="22"/>
          <w:szCs w:val="22"/>
        </w:rPr>
        <w:t>BANK/ NR KONTA ……………………………………………………………………………</w:t>
      </w:r>
    </w:p>
    <w:p w14:paraId="6E30D4DA" w14:textId="77777777" w:rsidR="00AA3505" w:rsidRPr="00AA3505" w:rsidRDefault="00AA3505" w:rsidP="00AA3505">
      <w:pPr>
        <w:rPr>
          <w:sz w:val="22"/>
          <w:szCs w:val="22"/>
        </w:rPr>
      </w:pPr>
      <w:r w:rsidRPr="00AA3505">
        <w:rPr>
          <w:sz w:val="22"/>
          <w:szCs w:val="22"/>
        </w:rPr>
        <w:t>Do: Nazwa i siedziba Zamawiającego:</w:t>
      </w:r>
    </w:p>
    <w:p w14:paraId="06E6ECC0" w14:textId="77777777" w:rsidR="00625340" w:rsidRDefault="00625340" w:rsidP="00AA3505">
      <w:pPr>
        <w:ind w:right="-110"/>
        <w:rPr>
          <w:b/>
          <w:sz w:val="22"/>
          <w:szCs w:val="22"/>
        </w:rPr>
      </w:pPr>
    </w:p>
    <w:p w14:paraId="6262B2BB" w14:textId="51320497" w:rsidR="00AA3505" w:rsidRPr="00AA3505" w:rsidRDefault="00AA3505" w:rsidP="00AA3505">
      <w:pPr>
        <w:ind w:right="-110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>Akademia Górniczo - Hutnicza</w:t>
      </w:r>
    </w:p>
    <w:p w14:paraId="7F6F9801" w14:textId="77777777" w:rsidR="00AA3505" w:rsidRPr="00AA3505" w:rsidRDefault="00AA3505" w:rsidP="00AA3505">
      <w:pPr>
        <w:ind w:right="-110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>im. Stanisława Staszica w Krakowie</w:t>
      </w:r>
    </w:p>
    <w:p w14:paraId="77276A07" w14:textId="77777777" w:rsidR="00AA3505" w:rsidRPr="00AA3505" w:rsidRDefault="00AA3505" w:rsidP="00AA3505">
      <w:pPr>
        <w:ind w:right="-110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 xml:space="preserve">Dział Zamówień Publicznych  </w:t>
      </w:r>
    </w:p>
    <w:p w14:paraId="3E1B7E90" w14:textId="77777777" w:rsidR="00AA3505" w:rsidRPr="00AA3505" w:rsidRDefault="00AA3505" w:rsidP="00AA3505">
      <w:pPr>
        <w:ind w:right="-110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 xml:space="preserve">Al. Mickiewicza 30, 30-059 Kraków,  </w:t>
      </w:r>
    </w:p>
    <w:p w14:paraId="3FD32311" w14:textId="77777777" w:rsidR="00AA3505" w:rsidRPr="00AA3505" w:rsidRDefault="00AA3505" w:rsidP="00AA3505">
      <w:pPr>
        <w:ind w:firstLine="3969"/>
        <w:rPr>
          <w:b/>
          <w:sz w:val="22"/>
          <w:szCs w:val="22"/>
        </w:rPr>
      </w:pPr>
    </w:p>
    <w:p w14:paraId="558BFB6C" w14:textId="33470BAB" w:rsidR="00AA3505" w:rsidRPr="00625340" w:rsidRDefault="00AA3505" w:rsidP="00625340">
      <w:pPr>
        <w:pStyle w:val="Nagwek2"/>
        <w:spacing w:before="0" w:line="240" w:lineRule="auto"/>
        <w:rPr>
          <w:rFonts w:ascii="Times New Roman" w:hAnsi="Times New Roman"/>
          <w:color w:val="auto"/>
          <w:sz w:val="22"/>
          <w:szCs w:val="22"/>
          <w:lang w:eastAsia="pl-PL"/>
        </w:rPr>
      </w:pPr>
      <w:r w:rsidRPr="00AA3505">
        <w:rPr>
          <w:rFonts w:ascii="Times New Roman" w:hAnsi="Times New Roman"/>
          <w:color w:val="auto"/>
          <w:sz w:val="22"/>
          <w:szCs w:val="22"/>
          <w:lang w:eastAsia="pl-PL"/>
        </w:rPr>
        <w:t>Przystępując do postępowania o udzielenie zamówienia publicznego, którego przedmiotem jest</w:t>
      </w:r>
      <w:r w:rsidRPr="00AA3505">
        <w:rPr>
          <w:rFonts w:ascii="Times New Roman" w:hAnsi="Times New Roman"/>
          <w:sz w:val="22"/>
          <w:szCs w:val="22"/>
        </w:rPr>
        <w:t xml:space="preserve"> </w:t>
      </w:r>
      <w:r w:rsidRPr="00AA3505">
        <w:rPr>
          <w:rFonts w:ascii="Times New Roman" w:hAnsi="Times New Roman"/>
          <w:b/>
          <w:color w:val="auto"/>
          <w:sz w:val="22"/>
          <w:szCs w:val="22"/>
        </w:rPr>
        <w:t>napraw</w:t>
      </w:r>
      <w:r w:rsidR="00B768D8">
        <w:rPr>
          <w:rFonts w:ascii="Times New Roman" w:hAnsi="Times New Roman"/>
          <w:b/>
          <w:color w:val="auto"/>
          <w:sz w:val="22"/>
          <w:szCs w:val="22"/>
        </w:rPr>
        <w:t>a</w:t>
      </w:r>
      <w:r w:rsidRPr="00AA3505">
        <w:rPr>
          <w:rFonts w:ascii="Times New Roman" w:hAnsi="Times New Roman"/>
          <w:b/>
          <w:color w:val="auto"/>
          <w:sz w:val="22"/>
          <w:szCs w:val="22"/>
        </w:rPr>
        <w:t xml:space="preserve"> mikroskopu elektronowego Merlin, nr seryjny 42-56 w ramach likwidacji szkody ubezpieczeniowej – KC-zp.272-438/22</w:t>
      </w:r>
      <w:r w:rsidRPr="00AA3505">
        <w:rPr>
          <w:b/>
          <w:sz w:val="22"/>
          <w:szCs w:val="22"/>
        </w:rPr>
        <w:t xml:space="preserve">, </w:t>
      </w:r>
      <w:r w:rsidRPr="00625340">
        <w:rPr>
          <w:rFonts w:ascii="Times New Roman" w:hAnsi="Times New Roman"/>
          <w:color w:val="auto"/>
          <w:sz w:val="22"/>
          <w:szCs w:val="22"/>
          <w:lang w:eastAsia="pl-PL"/>
        </w:rPr>
        <w:t>oferuję realizację przedmiotu zamówienia, zgodnie z zasadami określonymi w specyfikacji istotnych warunków zamówienia.</w:t>
      </w:r>
    </w:p>
    <w:p w14:paraId="76394A21" w14:textId="77777777" w:rsidR="00AA3505" w:rsidRPr="00AA3505" w:rsidRDefault="00AA3505" w:rsidP="00AA3505">
      <w:pPr>
        <w:tabs>
          <w:tab w:val="right" w:pos="9000"/>
        </w:tabs>
        <w:rPr>
          <w:sz w:val="22"/>
          <w:szCs w:val="22"/>
        </w:rPr>
      </w:pPr>
    </w:p>
    <w:p w14:paraId="0EDDC369" w14:textId="77777777" w:rsidR="00AA3505" w:rsidRPr="00AA3505" w:rsidRDefault="00AA3505" w:rsidP="00AA3505">
      <w:pPr>
        <w:widowControl w:val="0"/>
        <w:ind w:right="1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>Cena netto za całość przedmiotu zamówienia:  ...............................................................PLN</w:t>
      </w:r>
    </w:p>
    <w:p w14:paraId="6C9E4A84" w14:textId="77777777" w:rsidR="00AA3505" w:rsidRPr="00AA3505" w:rsidRDefault="00AA3505" w:rsidP="00AA3505">
      <w:pPr>
        <w:widowControl w:val="0"/>
        <w:ind w:right="1"/>
        <w:rPr>
          <w:b/>
          <w:sz w:val="22"/>
          <w:szCs w:val="22"/>
        </w:rPr>
      </w:pPr>
      <w:r w:rsidRPr="00AA3505"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0F9D8CB6" w14:textId="77777777" w:rsidR="00AA3505" w:rsidRPr="00AA3505" w:rsidRDefault="00AA3505" w:rsidP="00AA3505">
      <w:pPr>
        <w:widowControl w:val="0"/>
        <w:ind w:right="1"/>
        <w:jc w:val="both"/>
        <w:rPr>
          <w:sz w:val="22"/>
          <w:szCs w:val="22"/>
        </w:rPr>
      </w:pPr>
      <w:r w:rsidRPr="00AA350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A2BE52E" w14:textId="7970053B" w:rsidR="00AA3505" w:rsidRDefault="00AA3505" w:rsidP="00AA3505">
      <w:pPr>
        <w:pStyle w:val="Tekstpodstawowy"/>
        <w:spacing w:line="240" w:lineRule="auto"/>
        <w:rPr>
          <w:sz w:val="22"/>
          <w:szCs w:val="22"/>
        </w:rPr>
      </w:pPr>
      <w:r w:rsidRPr="00AA3505">
        <w:rPr>
          <w:sz w:val="22"/>
          <w:szCs w:val="22"/>
        </w:rPr>
        <w:t>Powyższa cena zawiera podatek VAT w wysokości .......... % tj.…………………….PLN</w:t>
      </w:r>
    </w:p>
    <w:p w14:paraId="1F4E889C" w14:textId="77777777" w:rsidR="00AA3505" w:rsidRPr="0034315A" w:rsidRDefault="00AA3505" w:rsidP="00AA3505">
      <w:pPr>
        <w:widowControl w:val="0"/>
        <w:ind w:right="1"/>
        <w:jc w:val="both"/>
        <w:rPr>
          <w:b/>
          <w:sz w:val="22"/>
          <w:szCs w:val="22"/>
        </w:rPr>
      </w:pPr>
    </w:p>
    <w:p w14:paraId="505E69E6" w14:textId="51118707" w:rsidR="00AA3505" w:rsidRDefault="00AA3505" w:rsidP="00AA3505">
      <w:pPr>
        <w:widowControl w:val="0"/>
        <w:ind w:right="1"/>
        <w:jc w:val="both"/>
        <w:rPr>
          <w:sz w:val="22"/>
          <w:szCs w:val="22"/>
        </w:rPr>
      </w:pPr>
    </w:p>
    <w:p w14:paraId="33C911E0" w14:textId="37A5B651" w:rsidR="00AA3505" w:rsidRDefault="00AA3505" w:rsidP="00AA3505">
      <w:pPr>
        <w:widowControl w:val="0"/>
        <w:ind w:right="1"/>
        <w:jc w:val="both"/>
        <w:rPr>
          <w:sz w:val="22"/>
          <w:szCs w:val="22"/>
        </w:rPr>
      </w:pPr>
      <w:r w:rsidRPr="00AA3505">
        <w:rPr>
          <w:b/>
          <w:sz w:val="22"/>
          <w:szCs w:val="22"/>
        </w:rPr>
        <w:t xml:space="preserve">Termin </w:t>
      </w:r>
      <w:r w:rsidR="00AD79F9">
        <w:rPr>
          <w:b/>
          <w:sz w:val="22"/>
          <w:szCs w:val="22"/>
        </w:rPr>
        <w:t>realizacji zamówienia</w:t>
      </w:r>
      <w:r w:rsidRPr="00AA3505">
        <w:rPr>
          <w:sz w:val="22"/>
          <w:szCs w:val="22"/>
        </w:rPr>
        <w:t xml:space="preserve">: do </w:t>
      </w:r>
      <w:r w:rsidR="00AD79F9">
        <w:rPr>
          <w:sz w:val="22"/>
          <w:szCs w:val="22"/>
        </w:rPr>
        <w:t>……..</w:t>
      </w:r>
      <w:r>
        <w:rPr>
          <w:sz w:val="22"/>
          <w:szCs w:val="22"/>
        </w:rPr>
        <w:t xml:space="preserve"> </w:t>
      </w:r>
      <w:r w:rsidRPr="00AA3505">
        <w:rPr>
          <w:sz w:val="22"/>
          <w:szCs w:val="22"/>
        </w:rPr>
        <w:t xml:space="preserve">dni od daty podpisania umowy </w:t>
      </w:r>
      <w:r w:rsidR="00AD79F9" w:rsidRPr="00AD79F9">
        <w:rPr>
          <w:sz w:val="22"/>
          <w:szCs w:val="22"/>
          <w:highlight w:val="yellow"/>
        </w:rPr>
        <w:t>/kryterium oceny ofert/</w:t>
      </w:r>
    </w:p>
    <w:p w14:paraId="6B500A2E" w14:textId="78A36EDC" w:rsidR="004977CA" w:rsidRDefault="004977CA" w:rsidP="00AA3505">
      <w:pPr>
        <w:widowControl w:val="0"/>
        <w:ind w:right="1"/>
        <w:jc w:val="both"/>
        <w:rPr>
          <w:sz w:val="22"/>
          <w:szCs w:val="22"/>
        </w:rPr>
      </w:pPr>
    </w:p>
    <w:p w14:paraId="30E0DA58" w14:textId="4864B181" w:rsidR="004977CA" w:rsidRPr="00AA3505" w:rsidRDefault="004977CA" w:rsidP="00AA350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ze usługa realizowane będzie przez autoryzowanego partnera serwisowego procenta mikroskopu elektronowego</w:t>
      </w:r>
      <w:r w:rsidR="00664F0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43BF7E10" w14:textId="77777777" w:rsidR="00AA3505" w:rsidRPr="00AA3505" w:rsidRDefault="00AA3505" w:rsidP="00AA3505">
      <w:pPr>
        <w:widowControl w:val="0"/>
        <w:ind w:right="1"/>
        <w:jc w:val="both"/>
        <w:rPr>
          <w:sz w:val="22"/>
          <w:szCs w:val="22"/>
        </w:rPr>
      </w:pPr>
    </w:p>
    <w:p w14:paraId="245414CA" w14:textId="77777777" w:rsidR="00AA3505" w:rsidRPr="00AA3505" w:rsidRDefault="00AA3505" w:rsidP="00AA3505">
      <w:pPr>
        <w:tabs>
          <w:tab w:val="left" w:pos="426"/>
        </w:tabs>
        <w:jc w:val="both"/>
        <w:rPr>
          <w:b/>
          <w:sz w:val="22"/>
          <w:szCs w:val="22"/>
        </w:rPr>
      </w:pPr>
      <w:r w:rsidRPr="00AA350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A3505">
        <w:rPr>
          <w:b/>
          <w:sz w:val="22"/>
          <w:szCs w:val="22"/>
        </w:rPr>
        <w:t xml:space="preserve"> TAK/NIE</w:t>
      </w:r>
    </w:p>
    <w:p w14:paraId="48AE4F37" w14:textId="77777777" w:rsidR="00AA3505" w:rsidRPr="00AA3505" w:rsidRDefault="00AA3505" w:rsidP="00AA3505">
      <w:pPr>
        <w:tabs>
          <w:tab w:val="left" w:pos="426"/>
        </w:tabs>
        <w:jc w:val="both"/>
        <w:rPr>
          <w:sz w:val="22"/>
          <w:szCs w:val="22"/>
        </w:rPr>
      </w:pPr>
      <w:r w:rsidRPr="00AA3505">
        <w:rPr>
          <w:b/>
          <w:sz w:val="22"/>
          <w:szCs w:val="22"/>
        </w:rPr>
        <w:t xml:space="preserve">Termin płatności: </w:t>
      </w:r>
      <w:r w:rsidRPr="00AA350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21D5E8" w14:textId="77777777" w:rsidR="00AA3505" w:rsidRPr="00AA3505" w:rsidRDefault="00AA3505" w:rsidP="00AA3505">
      <w:pPr>
        <w:rPr>
          <w:sz w:val="22"/>
          <w:szCs w:val="22"/>
        </w:rPr>
      </w:pPr>
    </w:p>
    <w:p w14:paraId="471818D2" w14:textId="77777777" w:rsidR="00AA3505" w:rsidRPr="00AA3505" w:rsidRDefault="00AA3505" w:rsidP="00AA3505">
      <w:pPr>
        <w:rPr>
          <w:b/>
          <w:sz w:val="22"/>
          <w:szCs w:val="22"/>
          <w:u w:val="single"/>
        </w:rPr>
      </w:pPr>
      <w:r w:rsidRPr="00AA3505">
        <w:rPr>
          <w:b/>
          <w:sz w:val="22"/>
          <w:szCs w:val="22"/>
          <w:u w:val="single"/>
        </w:rPr>
        <w:t>Jednocześnie oświadczamy, że:</w:t>
      </w:r>
    </w:p>
    <w:p w14:paraId="027D0D94" w14:textId="77777777" w:rsidR="00AA3505" w:rsidRPr="00AA3505" w:rsidRDefault="00AA3505" w:rsidP="00AA3505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A350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27E9FB7" w14:textId="77777777" w:rsidR="00AA3505" w:rsidRPr="00AA3505" w:rsidRDefault="00AA3505" w:rsidP="00AA3505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A350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A3505">
        <w:rPr>
          <w:color w:val="000000"/>
          <w:sz w:val="22"/>
          <w:szCs w:val="22"/>
        </w:rPr>
        <w:t xml:space="preserve"> i nie wnosimy do nich żadnych zastrzeżeń.</w:t>
      </w:r>
    </w:p>
    <w:p w14:paraId="1EC1E4C2" w14:textId="77777777" w:rsidR="00AA3505" w:rsidRPr="00AA3505" w:rsidRDefault="00AA3505" w:rsidP="00AA3505">
      <w:pPr>
        <w:numPr>
          <w:ilvl w:val="0"/>
          <w:numId w:val="5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71B694" w14:textId="77777777" w:rsidR="00AA3505" w:rsidRPr="00AA3505" w:rsidRDefault="00AA3505" w:rsidP="00AA3505">
      <w:pPr>
        <w:ind w:left="360"/>
        <w:jc w:val="both"/>
        <w:rPr>
          <w:i/>
          <w:sz w:val="22"/>
          <w:szCs w:val="22"/>
        </w:rPr>
      </w:pPr>
      <w:r w:rsidRPr="00AA350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AA3505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87605EA" w14:textId="77777777" w:rsidR="00AA3505" w:rsidRPr="00AA3505" w:rsidRDefault="00AA3505" w:rsidP="00AA3505">
      <w:pPr>
        <w:ind w:left="360"/>
        <w:jc w:val="both"/>
        <w:rPr>
          <w:i/>
          <w:sz w:val="22"/>
          <w:szCs w:val="22"/>
        </w:rPr>
      </w:pPr>
      <w:r w:rsidRPr="00AA350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78AD3" w14:textId="77777777" w:rsidR="00AA3505" w:rsidRPr="00AA3505" w:rsidRDefault="00AA3505" w:rsidP="00AA3505">
      <w:pPr>
        <w:numPr>
          <w:ilvl w:val="0"/>
          <w:numId w:val="5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3505" w:rsidRPr="00AA3505" w14:paraId="4D9FF5CA" w14:textId="77777777" w:rsidTr="003313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589DB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350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69929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3505">
              <w:rPr>
                <w:sz w:val="22"/>
                <w:szCs w:val="22"/>
              </w:rPr>
              <w:t xml:space="preserve">Opis części zamówienia, którą wykonawca </w:t>
            </w:r>
          </w:p>
          <w:p w14:paraId="132E8474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350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BFF59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3505">
              <w:rPr>
                <w:sz w:val="22"/>
                <w:szCs w:val="22"/>
              </w:rPr>
              <w:t>Nazwa podwykonawcy</w:t>
            </w:r>
            <w:r w:rsidRPr="00AA3505">
              <w:rPr>
                <w:sz w:val="22"/>
                <w:szCs w:val="22"/>
              </w:rPr>
              <w:br/>
              <w:t>(o ile jest znana)</w:t>
            </w:r>
          </w:p>
        </w:tc>
      </w:tr>
      <w:tr w:rsidR="00AA3505" w:rsidRPr="00AA3505" w14:paraId="62D7664C" w14:textId="77777777" w:rsidTr="003313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514FC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2CFC7" w14:textId="77777777" w:rsidR="00AA3505" w:rsidRPr="00AA3505" w:rsidRDefault="00AA3505" w:rsidP="00AA35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9E307" w14:textId="77777777" w:rsidR="00AA3505" w:rsidRPr="00AA3505" w:rsidRDefault="00AA3505" w:rsidP="00AA35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A3505" w:rsidRPr="00AA3505" w14:paraId="1ABE169E" w14:textId="77777777" w:rsidTr="0033138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C5AE1" w14:textId="77777777" w:rsidR="00AA3505" w:rsidRPr="00AA3505" w:rsidRDefault="00AA3505" w:rsidP="00AA35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771CF" w14:textId="77777777" w:rsidR="00AA3505" w:rsidRPr="00AA3505" w:rsidRDefault="00AA3505" w:rsidP="00AA35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5E6A5" w14:textId="77777777" w:rsidR="00AA3505" w:rsidRPr="00AA3505" w:rsidRDefault="00AA3505" w:rsidP="00AA35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9767A9A" w14:textId="77777777" w:rsidR="00AA3505" w:rsidRPr="00AA3505" w:rsidRDefault="00AA3505" w:rsidP="00AA3505">
      <w:pPr>
        <w:numPr>
          <w:ilvl w:val="0"/>
          <w:numId w:val="5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Umocowanymi do reprezentowania naszej firmy są następujące osoby:</w:t>
      </w:r>
    </w:p>
    <w:p w14:paraId="214A1933" w14:textId="77777777" w:rsidR="00AA3505" w:rsidRPr="00AA3505" w:rsidRDefault="00AA3505" w:rsidP="00AA350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AA350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  <w:r w:rsidRPr="00AA3505">
        <w:rPr>
          <w:rFonts w:ascii="Times New Roman" w:hAnsi="Times New Roman" w:cs="Times New Roman"/>
          <w:sz w:val="22"/>
          <w:szCs w:val="22"/>
        </w:rPr>
        <w:tab/>
      </w:r>
    </w:p>
    <w:p w14:paraId="32B5764C" w14:textId="77777777" w:rsidR="00AA3505" w:rsidRPr="00AA3505" w:rsidRDefault="00AA3505" w:rsidP="00AA350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AA350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A3505">
        <w:rPr>
          <w:sz w:val="22"/>
          <w:szCs w:val="22"/>
        </w:rPr>
        <w:tab/>
      </w:r>
      <w:r w:rsidRPr="00AA3505">
        <w:rPr>
          <w:sz w:val="22"/>
          <w:szCs w:val="22"/>
        </w:rPr>
        <w:tab/>
        <w:t xml:space="preserve"> </w:t>
      </w:r>
    </w:p>
    <w:p w14:paraId="768800FF" w14:textId="77777777" w:rsidR="00AA3505" w:rsidRPr="00AA3505" w:rsidRDefault="00AA3505" w:rsidP="00AA350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AA350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A3505">
        <w:rPr>
          <w:sz w:val="22"/>
          <w:szCs w:val="22"/>
        </w:rPr>
        <w:tab/>
      </w:r>
      <w:r w:rsidRPr="00AA3505">
        <w:rPr>
          <w:sz w:val="22"/>
          <w:szCs w:val="22"/>
        </w:rPr>
        <w:tab/>
        <w:t xml:space="preserve"> .</w:t>
      </w:r>
    </w:p>
    <w:p w14:paraId="5A9B2A1A" w14:textId="77777777" w:rsidR="00AA3505" w:rsidRPr="00AA3505" w:rsidRDefault="00AA3505" w:rsidP="00AA3505">
      <w:pPr>
        <w:numPr>
          <w:ilvl w:val="0"/>
          <w:numId w:val="5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Umocowanie dla powyżej wskazanych osób wynika z następującego (</w:t>
      </w:r>
      <w:proofErr w:type="spellStart"/>
      <w:r w:rsidRPr="00AA3505">
        <w:rPr>
          <w:sz w:val="22"/>
          <w:szCs w:val="22"/>
        </w:rPr>
        <w:t>ych</w:t>
      </w:r>
      <w:proofErr w:type="spellEnd"/>
      <w:r w:rsidRPr="00AA3505">
        <w:rPr>
          <w:sz w:val="22"/>
          <w:szCs w:val="22"/>
        </w:rPr>
        <w:t>) dokumentu(ów)</w:t>
      </w:r>
    </w:p>
    <w:p w14:paraId="0DAAFDD7" w14:textId="77777777" w:rsidR="00AA3505" w:rsidRPr="00AA3505" w:rsidRDefault="00AA3505" w:rsidP="00AA3505">
      <w:p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D8E523" w14:textId="77777777" w:rsidR="00AA3505" w:rsidRPr="00AA3505" w:rsidRDefault="00AA3505" w:rsidP="00AA3505">
      <w:pPr>
        <w:numPr>
          <w:ilvl w:val="0"/>
          <w:numId w:val="5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załącznikami do niniejszej oferty są:</w:t>
      </w:r>
    </w:p>
    <w:p w14:paraId="62DB6D38" w14:textId="77777777" w:rsidR="00AA3505" w:rsidRPr="00AA3505" w:rsidRDefault="00AA3505" w:rsidP="00AA3505">
      <w:pPr>
        <w:numPr>
          <w:ilvl w:val="1"/>
          <w:numId w:val="2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………………………………………………………………………………………….</w:t>
      </w:r>
    </w:p>
    <w:p w14:paraId="16F9E0C7" w14:textId="77777777" w:rsidR="00AA3505" w:rsidRPr="00AA3505" w:rsidRDefault="00AA3505" w:rsidP="00AA3505">
      <w:pPr>
        <w:numPr>
          <w:ilvl w:val="1"/>
          <w:numId w:val="2"/>
        </w:numPr>
        <w:jc w:val="both"/>
        <w:rPr>
          <w:sz w:val="22"/>
          <w:szCs w:val="22"/>
        </w:rPr>
      </w:pPr>
      <w:r w:rsidRPr="00AA3505">
        <w:rPr>
          <w:sz w:val="22"/>
          <w:szCs w:val="22"/>
        </w:rPr>
        <w:t>……………………………………………..……………………………………………</w:t>
      </w:r>
    </w:p>
    <w:p w14:paraId="0B30E732" w14:textId="77777777" w:rsidR="00AA3505" w:rsidRPr="00AA3505" w:rsidRDefault="00AA3505" w:rsidP="00AA3505">
      <w:pPr>
        <w:jc w:val="both"/>
        <w:rPr>
          <w:b/>
          <w:color w:val="FF0000"/>
          <w:sz w:val="22"/>
          <w:szCs w:val="22"/>
        </w:rPr>
      </w:pPr>
    </w:p>
    <w:p w14:paraId="0503299C" w14:textId="4C55681B" w:rsidR="00DC2414" w:rsidRPr="00DC2414" w:rsidRDefault="00DC2414" w:rsidP="00DC2414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</w:t>
      </w:r>
      <w:r w:rsidRPr="00DC2414">
        <w:rPr>
          <w:b/>
          <w:color w:val="FF0000"/>
          <w:sz w:val="22"/>
          <w:szCs w:val="22"/>
        </w:rPr>
        <w:t xml:space="preserve"> należy sporządzić w postaci elektronicznej i podpisać kwalifikowanym</w:t>
      </w:r>
    </w:p>
    <w:p w14:paraId="2F104179" w14:textId="6FF7BB80" w:rsidR="00AA3505" w:rsidRPr="00AA3505" w:rsidRDefault="00DC2414" w:rsidP="00DC2414">
      <w:pPr>
        <w:jc w:val="center"/>
        <w:rPr>
          <w:sz w:val="22"/>
          <w:szCs w:val="22"/>
        </w:rPr>
      </w:pPr>
      <w:r w:rsidRPr="00DC2414">
        <w:rPr>
          <w:b/>
          <w:color w:val="FF0000"/>
          <w:sz w:val="22"/>
          <w:szCs w:val="22"/>
        </w:rPr>
        <w:t>podpisem elektronicznym lub podpisem zaufanym lub podpisem osobistym.</w:t>
      </w:r>
    </w:p>
    <w:p w14:paraId="666E2A48" w14:textId="77777777" w:rsidR="00FE545C" w:rsidRPr="00AA3505" w:rsidRDefault="00FE545C" w:rsidP="00AA3505">
      <w:pPr>
        <w:rPr>
          <w:sz w:val="22"/>
          <w:szCs w:val="22"/>
        </w:rPr>
      </w:pPr>
    </w:p>
    <w:sectPr w:rsidR="00FE545C" w:rsidRPr="00AA35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5C846" w14:textId="77777777" w:rsidR="00722FE5" w:rsidRDefault="00722FE5">
      <w:r>
        <w:separator/>
      </w:r>
    </w:p>
  </w:endnote>
  <w:endnote w:type="continuationSeparator" w:id="0">
    <w:p w14:paraId="6003C78B" w14:textId="77777777" w:rsidR="00722FE5" w:rsidRDefault="00722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2E9A" w14:textId="77777777" w:rsidR="00DF4724" w:rsidRDefault="00DF47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37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5084" w14:textId="77777777" w:rsidR="00DF4724" w:rsidRDefault="00DF4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9CE30" w14:textId="77777777" w:rsidR="00722FE5" w:rsidRDefault="00722FE5">
      <w:r>
        <w:separator/>
      </w:r>
    </w:p>
  </w:footnote>
  <w:footnote w:type="continuationSeparator" w:id="0">
    <w:p w14:paraId="739303BC" w14:textId="77777777" w:rsidR="00722FE5" w:rsidRDefault="00722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C45B" w14:textId="77777777" w:rsidR="00DF4724" w:rsidRDefault="00DF4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2C3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8792" w14:textId="77777777" w:rsidR="00DF4724" w:rsidRDefault="00DF4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18808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950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3846621">
    <w:abstractNumId w:val="0"/>
  </w:num>
  <w:num w:numId="4" w16cid:durableId="149488286">
    <w:abstractNumId w:val="2"/>
  </w:num>
  <w:num w:numId="5" w16cid:durableId="1303970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FE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315A"/>
    <w:rsid w:val="004977CA"/>
    <w:rsid w:val="004B7300"/>
    <w:rsid w:val="004C6753"/>
    <w:rsid w:val="00595C87"/>
    <w:rsid w:val="005D2C65"/>
    <w:rsid w:val="005E6D94"/>
    <w:rsid w:val="00625340"/>
    <w:rsid w:val="0063384F"/>
    <w:rsid w:val="00643C6F"/>
    <w:rsid w:val="00646202"/>
    <w:rsid w:val="0065290F"/>
    <w:rsid w:val="00664F03"/>
    <w:rsid w:val="006815F6"/>
    <w:rsid w:val="00722FE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3505"/>
    <w:rsid w:val="00AD79F9"/>
    <w:rsid w:val="00B768D8"/>
    <w:rsid w:val="00B774DC"/>
    <w:rsid w:val="00C969A6"/>
    <w:rsid w:val="00CA7D36"/>
    <w:rsid w:val="00D24208"/>
    <w:rsid w:val="00D60C38"/>
    <w:rsid w:val="00D66893"/>
    <w:rsid w:val="00D90ACB"/>
    <w:rsid w:val="00DC1500"/>
    <w:rsid w:val="00DC2414"/>
    <w:rsid w:val="00DF4724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5DDB19"/>
  <w15:chartTrackingRefBased/>
  <w15:docId w15:val="{4546BC48-BF1A-43FD-B3D6-729DFF08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5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AA3505"/>
    <w:pPr>
      <w:keepNext/>
      <w:keepLines/>
      <w:spacing w:before="40" w:line="276" w:lineRule="auto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AA3505"/>
    <w:rPr>
      <w:rFonts w:ascii="Calibri Light" w:hAnsi="Calibri Light"/>
      <w:color w:val="2F5496"/>
      <w:sz w:val="26"/>
      <w:szCs w:val="26"/>
      <w:lang w:eastAsia="en-US"/>
    </w:rPr>
  </w:style>
  <w:style w:type="character" w:customStyle="1" w:styleId="markedcontent">
    <w:name w:val="markedcontent"/>
    <w:rsid w:val="00AA3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3949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Dorota Achrem-Achremowicz</cp:lastModifiedBy>
  <cp:revision>2</cp:revision>
  <cp:lastPrinted>2022-08-31T08:52:00Z</cp:lastPrinted>
  <dcterms:created xsi:type="dcterms:W3CDTF">2022-08-31T08:52:00Z</dcterms:created>
  <dcterms:modified xsi:type="dcterms:W3CDTF">2022-08-31T08:52:00Z</dcterms:modified>
</cp:coreProperties>
</file>