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6C227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923226B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13EC2AF5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638A270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25BC8DB0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4D945B19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859A0" w:rsidRPr="00B859A0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4F77B6D5" w14:textId="77777777" w:rsidR="005741C5" w:rsidRPr="00AF550F" w:rsidRDefault="00B859A0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859A0">
        <w:rPr>
          <w:rFonts w:ascii="Times New Roman" w:eastAsia="Times New Roman" w:hAnsi="Times New Roman"/>
          <w:b/>
          <w:sz w:val="24"/>
          <w:szCs w:val="24"/>
          <w:lang w:eastAsia="pl-PL"/>
        </w:rPr>
        <w:t>Wykonanie oraz sukcesywna dostawa materiałów reklamowych i promocyjnych dla Centrum Technologii Kosmicznych AGH - KC-zp.272-491/22</w:t>
      </w:r>
    </w:p>
    <w:p w14:paraId="3EADE0AC" w14:textId="4B993686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</w:t>
      </w:r>
      <w:r w:rsidR="00244425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244425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2F90F16A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668A3B8F" w14:textId="7434B4B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244425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244425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601BC4CC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2459BCDF" w14:textId="413F7DDC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</w:t>
      </w:r>
      <w:r w:rsidR="00244425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244425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21AF8D08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6A265ED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337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D219D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F6585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26F505D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1D29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05A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E23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35FFA38B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DC2E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E6F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5DA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33475E2C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1E25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EB1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8FC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15A828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7D2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F95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477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084EA79A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C806CA7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75D5205D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0C47824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2E5DA640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59BFB187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2A0A5E70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AD5B2B8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B8BA3" w14:textId="77777777" w:rsidR="00B66761" w:rsidRDefault="00B66761">
      <w:pPr>
        <w:spacing w:after="0" w:line="240" w:lineRule="auto"/>
      </w:pPr>
      <w:r>
        <w:separator/>
      </w:r>
    </w:p>
  </w:endnote>
  <w:endnote w:type="continuationSeparator" w:id="0">
    <w:p w14:paraId="665C010D" w14:textId="77777777" w:rsidR="00B66761" w:rsidRDefault="00B66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B09DA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05C922" w14:textId="77777777" w:rsidR="00336EEB" w:rsidRDefault="0024442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2DC41" w14:textId="77777777" w:rsidR="00336EEB" w:rsidRDefault="00244425" w:rsidP="004704CB">
    <w:pPr>
      <w:pStyle w:val="Stopka"/>
      <w:framePr w:wrap="around" w:vAnchor="text" w:hAnchor="margin" w:xAlign="right" w:y="1"/>
      <w:rPr>
        <w:rStyle w:val="Numerstrony"/>
      </w:rPr>
    </w:pPr>
  </w:p>
  <w:p w14:paraId="3FF87358" w14:textId="77777777" w:rsidR="00336EEB" w:rsidRDefault="00244425" w:rsidP="00336EEB">
    <w:pPr>
      <w:pStyle w:val="Stopka"/>
      <w:tabs>
        <w:tab w:val="clear" w:pos="4536"/>
      </w:tabs>
      <w:jc w:val="center"/>
    </w:pPr>
    <w:r>
      <w:rPr>
        <w:noProof/>
      </w:rPr>
      <w:pict w14:anchorId="218E51D9">
        <v:line id="_x0000_s1025" style="position:absolute;left:0;text-align:left;z-index:251659264" from="-3.85pt,8.7pt" to="455.15pt,8.7pt"/>
      </w:pict>
    </w:r>
  </w:p>
  <w:p w14:paraId="396DC69E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CA683" w14:textId="77777777" w:rsidR="00903726" w:rsidRDefault="00244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94BC2" w14:textId="77777777" w:rsidR="00B66761" w:rsidRDefault="00B66761">
      <w:pPr>
        <w:spacing w:after="0" w:line="240" w:lineRule="auto"/>
      </w:pPr>
      <w:r>
        <w:separator/>
      </w:r>
    </w:p>
  </w:footnote>
  <w:footnote w:type="continuationSeparator" w:id="0">
    <w:p w14:paraId="3E5CEF93" w14:textId="77777777" w:rsidR="00B66761" w:rsidRDefault="00B66761">
      <w:pPr>
        <w:spacing w:after="0" w:line="240" w:lineRule="auto"/>
      </w:pPr>
      <w:r>
        <w:continuationSeparator/>
      </w:r>
    </w:p>
  </w:footnote>
  <w:footnote w:id="1">
    <w:p w14:paraId="6BE6AA1A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B1891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DC866" w14:textId="77777777" w:rsidR="00903726" w:rsidRDefault="00244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78F36" w14:textId="77777777" w:rsidR="00903726" w:rsidRDefault="002444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F1145" w14:textId="77777777" w:rsidR="00903726" w:rsidRDefault="002444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66761"/>
    <w:rsid w:val="000563B7"/>
    <w:rsid w:val="000E6C60"/>
    <w:rsid w:val="001F4E82"/>
    <w:rsid w:val="00237270"/>
    <w:rsid w:val="00244425"/>
    <w:rsid w:val="00285E58"/>
    <w:rsid w:val="003D1274"/>
    <w:rsid w:val="00430A9F"/>
    <w:rsid w:val="005741C5"/>
    <w:rsid w:val="005E5BD1"/>
    <w:rsid w:val="00623F70"/>
    <w:rsid w:val="00927537"/>
    <w:rsid w:val="0093180B"/>
    <w:rsid w:val="00B66761"/>
    <w:rsid w:val="00B859A0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46B897"/>
  <w15:docId w15:val="{2EE1470F-64ED-40B2-84ED-11E18ED32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2022-09-02T09:46:00Z</dcterms:created>
  <dcterms:modified xsi:type="dcterms:W3CDTF">2022-09-02T09:47:00Z</dcterms:modified>
</cp:coreProperties>
</file>