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78CA3" w14:textId="16995DAB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56B163D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84117DF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43DAD90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D38483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336B30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47EFFF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72E7A3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D12DDD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13153">
        <w:rPr>
          <w:sz w:val="22"/>
          <w:lang w:val="en-US"/>
        </w:rPr>
        <w:t>……………………………………………………………………………………………..</w:t>
      </w:r>
    </w:p>
    <w:p w14:paraId="37D5E08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13153">
        <w:rPr>
          <w:sz w:val="22"/>
          <w:lang w:val="en-US"/>
        </w:rPr>
        <w:t>…………………………………………………………………………………………….</w:t>
      </w:r>
    </w:p>
    <w:p w14:paraId="2314010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17721E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25DABD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E96EF30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F62DD3A" w14:textId="77777777" w:rsidR="00F00337" w:rsidRPr="007B16F2" w:rsidRDefault="00F00337" w:rsidP="007B16F2">
      <w:pPr>
        <w:ind w:right="-110"/>
        <w:rPr>
          <w:b/>
          <w:sz w:val="22"/>
          <w:szCs w:val="22"/>
        </w:rPr>
      </w:pPr>
      <w:r w:rsidRPr="007B16F2">
        <w:rPr>
          <w:b/>
          <w:sz w:val="22"/>
          <w:szCs w:val="22"/>
        </w:rPr>
        <w:t>Akademia Górniczo - Hutnicza</w:t>
      </w:r>
    </w:p>
    <w:p w14:paraId="4ECDDD46" w14:textId="77777777" w:rsidR="00F00337" w:rsidRPr="007B16F2" w:rsidRDefault="00F00337" w:rsidP="007B16F2">
      <w:pPr>
        <w:ind w:right="-110"/>
        <w:rPr>
          <w:b/>
          <w:sz w:val="22"/>
          <w:szCs w:val="22"/>
        </w:rPr>
      </w:pPr>
      <w:r w:rsidRPr="007B16F2">
        <w:rPr>
          <w:b/>
          <w:sz w:val="22"/>
          <w:szCs w:val="22"/>
        </w:rPr>
        <w:t>im. Stanisława Staszica w Krakowie</w:t>
      </w:r>
    </w:p>
    <w:p w14:paraId="4AAEB326" w14:textId="77777777" w:rsidR="008D2AB8" w:rsidRPr="007B16F2" w:rsidRDefault="00F00337" w:rsidP="007B16F2">
      <w:pPr>
        <w:ind w:right="-110"/>
        <w:rPr>
          <w:b/>
          <w:sz w:val="22"/>
          <w:szCs w:val="22"/>
        </w:rPr>
      </w:pPr>
      <w:r w:rsidRPr="007B16F2">
        <w:rPr>
          <w:b/>
          <w:sz w:val="22"/>
          <w:szCs w:val="22"/>
        </w:rPr>
        <w:t>Dział Zamówień Publicznych</w:t>
      </w:r>
      <w:r w:rsidR="008D2AB8" w:rsidRPr="007B16F2">
        <w:rPr>
          <w:b/>
          <w:sz w:val="22"/>
          <w:szCs w:val="22"/>
        </w:rPr>
        <w:t xml:space="preserve">  </w:t>
      </w:r>
    </w:p>
    <w:p w14:paraId="5F0E907F" w14:textId="251FE97B" w:rsidR="008D2AB8" w:rsidRPr="007B16F2" w:rsidRDefault="00F00337" w:rsidP="007B16F2">
      <w:pPr>
        <w:ind w:right="-110"/>
        <w:rPr>
          <w:b/>
          <w:sz w:val="22"/>
          <w:szCs w:val="22"/>
        </w:rPr>
      </w:pPr>
      <w:r w:rsidRPr="007B16F2">
        <w:rPr>
          <w:b/>
          <w:sz w:val="22"/>
          <w:szCs w:val="22"/>
        </w:rPr>
        <w:t>Al. Mickiewicza</w:t>
      </w:r>
      <w:r w:rsidR="008D2AB8" w:rsidRPr="007B16F2">
        <w:rPr>
          <w:b/>
          <w:sz w:val="22"/>
          <w:szCs w:val="22"/>
        </w:rPr>
        <w:t xml:space="preserve"> </w:t>
      </w:r>
      <w:r w:rsidRPr="007B16F2">
        <w:rPr>
          <w:b/>
          <w:sz w:val="22"/>
          <w:szCs w:val="22"/>
        </w:rPr>
        <w:t>30</w:t>
      </w:r>
      <w:r w:rsidR="00313153" w:rsidRPr="007B16F2">
        <w:rPr>
          <w:b/>
          <w:sz w:val="22"/>
          <w:szCs w:val="22"/>
        </w:rPr>
        <w:t xml:space="preserve">, </w:t>
      </w:r>
      <w:r w:rsidRPr="007B16F2">
        <w:rPr>
          <w:b/>
          <w:sz w:val="22"/>
          <w:szCs w:val="22"/>
        </w:rPr>
        <w:t>30-059</w:t>
      </w:r>
      <w:r w:rsidR="008D2AB8" w:rsidRPr="007B16F2">
        <w:rPr>
          <w:b/>
          <w:sz w:val="22"/>
          <w:szCs w:val="22"/>
        </w:rPr>
        <w:t xml:space="preserve"> </w:t>
      </w:r>
      <w:r w:rsidRPr="007B16F2">
        <w:rPr>
          <w:b/>
          <w:sz w:val="22"/>
          <w:szCs w:val="22"/>
        </w:rPr>
        <w:t>Kraków</w:t>
      </w:r>
      <w:r w:rsidR="008D2AB8" w:rsidRPr="007B16F2">
        <w:rPr>
          <w:b/>
          <w:sz w:val="22"/>
          <w:szCs w:val="22"/>
        </w:rPr>
        <w:t xml:space="preserve">,  </w:t>
      </w:r>
    </w:p>
    <w:p w14:paraId="4CCA380B" w14:textId="77777777" w:rsidR="008D2AB8" w:rsidRPr="007B16F2" w:rsidRDefault="008D2AB8" w:rsidP="007B16F2">
      <w:pPr>
        <w:ind w:firstLine="3969"/>
        <w:rPr>
          <w:b/>
          <w:sz w:val="22"/>
          <w:szCs w:val="22"/>
        </w:rPr>
      </w:pPr>
    </w:p>
    <w:p w14:paraId="04D4EB05" w14:textId="5AD60194" w:rsidR="008D2AB8" w:rsidRPr="007B16F2" w:rsidRDefault="008D2AB8" w:rsidP="007B16F2">
      <w:pPr>
        <w:widowControl w:val="0"/>
        <w:ind w:right="1"/>
        <w:jc w:val="both"/>
        <w:rPr>
          <w:sz w:val="22"/>
          <w:szCs w:val="22"/>
        </w:rPr>
      </w:pPr>
      <w:r w:rsidRPr="007B16F2">
        <w:rPr>
          <w:sz w:val="22"/>
          <w:szCs w:val="22"/>
        </w:rPr>
        <w:t>Przystępując do postępowania o udzielenie zamówienia publicznego, którego przedmiotem jest</w:t>
      </w:r>
      <w:r w:rsidR="00313153" w:rsidRPr="007B16F2">
        <w:rPr>
          <w:sz w:val="22"/>
          <w:szCs w:val="22"/>
        </w:rPr>
        <w:t xml:space="preserve"> </w:t>
      </w:r>
      <w:r w:rsidR="0005761C">
        <w:rPr>
          <w:b/>
          <w:sz w:val="22"/>
          <w:szCs w:val="22"/>
        </w:rPr>
        <w:t>W</w:t>
      </w:r>
      <w:r w:rsidR="00F00337" w:rsidRPr="007B16F2">
        <w:rPr>
          <w:b/>
          <w:sz w:val="22"/>
          <w:szCs w:val="22"/>
        </w:rPr>
        <w:t>ykonanie oraz sukcesywna dostawa materiałów reklamowych i promocyjnych dla Centrum Technologii Kosmicznych AGH - KC-zp.272-491/22</w:t>
      </w:r>
      <w:r w:rsidRPr="007B16F2">
        <w:rPr>
          <w:b/>
          <w:sz w:val="22"/>
          <w:szCs w:val="22"/>
        </w:rPr>
        <w:t xml:space="preserve">, </w:t>
      </w:r>
      <w:r w:rsidRPr="007B16F2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7748DD4E" w14:textId="77777777" w:rsidR="008D2AB8" w:rsidRPr="007B16F2" w:rsidRDefault="008D2AB8" w:rsidP="007B16F2">
      <w:pPr>
        <w:tabs>
          <w:tab w:val="right" w:pos="9000"/>
        </w:tabs>
        <w:rPr>
          <w:sz w:val="22"/>
          <w:szCs w:val="22"/>
        </w:rPr>
      </w:pPr>
    </w:p>
    <w:p w14:paraId="415EE5E8" w14:textId="77777777" w:rsidR="008D2AB8" w:rsidRPr="007B16F2" w:rsidRDefault="008D2AB8" w:rsidP="007B16F2">
      <w:pPr>
        <w:widowControl w:val="0"/>
        <w:ind w:right="1"/>
        <w:rPr>
          <w:b/>
          <w:sz w:val="22"/>
          <w:szCs w:val="22"/>
        </w:rPr>
      </w:pPr>
      <w:r w:rsidRPr="007B16F2">
        <w:rPr>
          <w:b/>
          <w:sz w:val="22"/>
          <w:szCs w:val="22"/>
        </w:rPr>
        <w:t>Cena netto:   .........................................................................PLN</w:t>
      </w:r>
    </w:p>
    <w:p w14:paraId="70A6D6C3" w14:textId="77777777" w:rsidR="008D2AB8" w:rsidRPr="007B16F2" w:rsidRDefault="008D2AB8" w:rsidP="007B16F2">
      <w:pPr>
        <w:widowControl w:val="0"/>
        <w:ind w:right="1"/>
        <w:rPr>
          <w:b/>
          <w:sz w:val="22"/>
          <w:szCs w:val="22"/>
        </w:rPr>
      </w:pPr>
    </w:p>
    <w:p w14:paraId="4B89DCBE" w14:textId="77777777" w:rsidR="008D2AB8" w:rsidRPr="007B16F2" w:rsidRDefault="008D2AB8" w:rsidP="007B16F2">
      <w:pPr>
        <w:widowControl w:val="0"/>
        <w:ind w:right="1"/>
        <w:rPr>
          <w:b/>
          <w:sz w:val="22"/>
          <w:szCs w:val="22"/>
        </w:rPr>
      </w:pPr>
      <w:r w:rsidRPr="007B16F2">
        <w:rPr>
          <w:b/>
          <w:sz w:val="22"/>
          <w:szCs w:val="22"/>
        </w:rPr>
        <w:t>Cena brutto: .........................................................................PLN</w:t>
      </w:r>
    </w:p>
    <w:p w14:paraId="02E64011" w14:textId="77777777" w:rsidR="008D2AB8" w:rsidRPr="007B16F2" w:rsidRDefault="008D2AB8" w:rsidP="007B16F2">
      <w:pPr>
        <w:widowControl w:val="0"/>
        <w:ind w:right="1"/>
        <w:jc w:val="both"/>
        <w:rPr>
          <w:b/>
          <w:sz w:val="22"/>
          <w:szCs w:val="22"/>
        </w:rPr>
      </w:pPr>
    </w:p>
    <w:p w14:paraId="563473E3" w14:textId="77777777" w:rsidR="008D2AB8" w:rsidRPr="007B16F2" w:rsidRDefault="008D2AB8" w:rsidP="007B16F2">
      <w:pPr>
        <w:widowControl w:val="0"/>
        <w:ind w:right="1"/>
        <w:jc w:val="both"/>
        <w:rPr>
          <w:sz w:val="22"/>
          <w:szCs w:val="22"/>
        </w:rPr>
      </w:pPr>
      <w:r w:rsidRPr="007B16F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54EAFA6" w14:textId="77777777" w:rsidR="008D2AB8" w:rsidRPr="007B16F2" w:rsidRDefault="008D2AB8" w:rsidP="007B16F2">
      <w:pPr>
        <w:widowControl w:val="0"/>
        <w:ind w:right="1"/>
        <w:jc w:val="both"/>
        <w:rPr>
          <w:b/>
          <w:sz w:val="22"/>
          <w:szCs w:val="22"/>
        </w:rPr>
      </w:pPr>
    </w:p>
    <w:p w14:paraId="26B5382A" w14:textId="721E72A1" w:rsidR="008D2AB8" w:rsidRPr="007B16F2" w:rsidRDefault="008D2AB8" w:rsidP="007B16F2">
      <w:pPr>
        <w:pStyle w:val="Tekstpodstawowy"/>
        <w:spacing w:line="240" w:lineRule="auto"/>
        <w:rPr>
          <w:sz w:val="22"/>
          <w:szCs w:val="22"/>
        </w:rPr>
      </w:pPr>
      <w:r w:rsidRPr="007B16F2">
        <w:rPr>
          <w:sz w:val="22"/>
          <w:szCs w:val="22"/>
        </w:rPr>
        <w:t>Powyższa cena zawiera właściwą stawkę podatku VAT</w:t>
      </w:r>
    </w:p>
    <w:p w14:paraId="067308FF" w14:textId="7FB1D2DD" w:rsidR="00313153" w:rsidRPr="000A7273" w:rsidRDefault="00313153" w:rsidP="007B16F2">
      <w:pPr>
        <w:widowControl w:val="0"/>
        <w:ind w:right="1"/>
        <w:jc w:val="both"/>
        <w:rPr>
          <w:sz w:val="22"/>
          <w:szCs w:val="22"/>
        </w:rPr>
      </w:pPr>
      <w:r w:rsidRPr="007B16F2">
        <w:rPr>
          <w:b/>
          <w:sz w:val="22"/>
          <w:szCs w:val="22"/>
        </w:rPr>
        <w:t xml:space="preserve">Termin realizacji zamówienia: </w:t>
      </w:r>
      <w:r w:rsidR="00D42632">
        <w:rPr>
          <w:b/>
          <w:bCs/>
          <w:sz w:val="22"/>
          <w:szCs w:val="22"/>
        </w:rPr>
        <w:t>sukcesywnie</w:t>
      </w:r>
      <w:r w:rsidR="000A7273">
        <w:rPr>
          <w:b/>
          <w:bCs/>
          <w:sz w:val="22"/>
          <w:szCs w:val="22"/>
        </w:rPr>
        <w:t>, przez okres 6 m-</w:t>
      </w:r>
      <w:proofErr w:type="spellStart"/>
      <w:r w:rsidR="000A7273">
        <w:rPr>
          <w:b/>
          <w:bCs/>
          <w:sz w:val="22"/>
          <w:szCs w:val="22"/>
        </w:rPr>
        <w:t>cy</w:t>
      </w:r>
      <w:proofErr w:type="spellEnd"/>
      <w:r w:rsidR="000A7273">
        <w:rPr>
          <w:b/>
          <w:bCs/>
          <w:sz w:val="22"/>
          <w:szCs w:val="22"/>
        </w:rPr>
        <w:t xml:space="preserve"> od daty podpisania umowy </w:t>
      </w:r>
      <w:r w:rsidR="000A7273" w:rsidRPr="000A7273">
        <w:rPr>
          <w:sz w:val="22"/>
          <w:szCs w:val="22"/>
        </w:rPr>
        <w:t>(lub wyczerpania kwoty jeżeli zdarzenie  to nastąpi wcześniej)</w:t>
      </w:r>
    </w:p>
    <w:p w14:paraId="0CFA4167" w14:textId="07964301" w:rsidR="00313153" w:rsidRPr="007B16F2" w:rsidRDefault="00313153" w:rsidP="007B16F2">
      <w:pPr>
        <w:widowControl w:val="0"/>
        <w:ind w:right="1"/>
        <w:jc w:val="both"/>
        <w:rPr>
          <w:b/>
          <w:sz w:val="22"/>
          <w:szCs w:val="22"/>
        </w:rPr>
      </w:pPr>
      <w:r w:rsidRPr="007B16F2">
        <w:rPr>
          <w:b/>
          <w:sz w:val="22"/>
          <w:szCs w:val="22"/>
        </w:rPr>
        <w:t>Cząstkowy termin realizacji zamówienia</w:t>
      </w:r>
      <w:r w:rsidRPr="007B16F2">
        <w:rPr>
          <w:sz w:val="22"/>
          <w:szCs w:val="22"/>
        </w:rPr>
        <w:t xml:space="preserve">: </w:t>
      </w:r>
      <w:r w:rsidRPr="000A7273">
        <w:rPr>
          <w:b/>
          <w:sz w:val="22"/>
          <w:szCs w:val="22"/>
          <w:highlight w:val="yellow"/>
        </w:rPr>
        <w:t>do …… dni roboczych</w:t>
      </w:r>
      <w:r w:rsidRPr="007B16F2">
        <w:rPr>
          <w:b/>
          <w:sz w:val="22"/>
          <w:szCs w:val="22"/>
        </w:rPr>
        <w:t xml:space="preserve"> od daty </w:t>
      </w:r>
      <w:r w:rsidR="000A7273">
        <w:rPr>
          <w:b/>
          <w:sz w:val="22"/>
          <w:szCs w:val="22"/>
        </w:rPr>
        <w:t xml:space="preserve">otrzymania zamówienia częściowego </w:t>
      </w:r>
      <w:r w:rsidRPr="007B16F2">
        <w:rPr>
          <w:i/>
          <w:sz w:val="22"/>
          <w:szCs w:val="22"/>
        </w:rPr>
        <w:t>(</w:t>
      </w:r>
      <w:r w:rsidRPr="007B16F2">
        <w:rPr>
          <w:i/>
          <w:sz w:val="22"/>
          <w:szCs w:val="22"/>
          <w:highlight w:val="yellow"/>
        </w:rPr>
        <w:t>kryterium oceny ofert</w:t>
      </w:r>
      <w:r w:rsidRPr="007B16F2">
        <w:rPr>
          <w:i/>
          <w:sz w:val="22"/>
          <w:szCs w:val="22"/>
        </w:rPr>
        <w:t>)</w:t>
      </w:r>
    </w:p>
    <w:p w14:paraId="77ABB999" w14:textId="77777777" w:rsidR="00313153" w:rsidRPr="007B16F2" w:rsidRDefault="00313153" w:rsidP="007B16F2">
      <w:pPr>
        <w:tabs>
          <w:tab w:val="right" w:pos="9000"/>
        </w:tabs>
        <w:rPr>
          <w:b/>
          <w:sz w:val="22"/>
          <w:szCs w:val="22"/>
          <w:highlight w:val="lightGray"/>
        </w:rPr>
      </w:pPr>
    </w:p>
    <w:p w14:paraId="11FC10BB" w14:textId="77777777" w:rsidR="00313153" w:rsidRPr="007B16F2" w:rsidRDefault="00313153" w:rsidP="007B16F2">
      <w:pPr>
        <w:tabs>
          <w:tab w:val="left" w:pos="426"/>
        </w:tabs>
        <w:jc w:val="both"/>
        <w:rPr>
          <w:sz w:val="22"/>
          <w:szCs w:val="22"/>
        </w:rPr>
      </w:pPr>
      <w:r w:rsidRPr="007B16F2">
        <w:rPr>
          <w:b/>
          <w:sz w:val="22"/>
          <w:szCs w:val="22"/>
        </w:rPr>
        <w:t xml:space="preserve">Termin płatności: </w:t>
      </w:r>
      <w:r w:rsidRPr="007B16F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B2D51C9" w14:textId="0C374C6D" w:rsidR="00313153" w:rsidRDefault="00313153" w:rsidP="007B16F2">
      <w:pPr>
        <w:rPr>
          <w:b/>
          <w:sz w:val="22"/>
          <w:szCs w:val="22"/>
          <w:u w:val="single"/>
        </w:rPr>
      </w:pPr>
    </w:p>
    <w:p w14:paraId="407BA35A" w14:textId="62367E8C" w:rsidR="007B16F2" w:rsidRDefault="007B16F2" w:rsidP="007B16F2">
      <w:pPr>
        <w:rPr>
          <w:b/>
          <w:sz w:val="22"/>
          <w:szCs w:val="22"/>
          <w:u w:val="single"/>
        </w:rPr>
      </w:pPr>
    </w:p>
    <w:p w14:paraId="5FA1AC4E" w14:textId="585C184E" w:rsidR="007B16F2" w:rsidRDefault="007B16F2" w:rsidP="007B16F2">
      <w:pPr>
        <w:rPr>
          <w:b/>
          <w:sz w:val="22"/>
          <w:szCs w:val="22"/>
          <w:u w:val="single"/>
        </w:rPr>
      </w:pPr>
    </w:p>
    <w:p w14:paraId="601D5EB9" w14:textId="61C7B8BF" w:rsidR="007B16F2" w:rsidRDefault="007B16F2" w:rsidP="007B16F2">
      <w:pPr>
        <w:rPr>
          <w:b/>
          <w:sz w:val="22"/>
          <w:szCs w:val="22"/>
          <w:u w:val="single"/>
        </w:rPr>
      </w:pPr>
    </w:p>
    <w:p w14:paraId="4607538C" w14:textId="221D0BBC" w:rsidR="007B16F2" w:rsidRDefault="007B16F2" w:rsidP="007B16F2">
      <w:pPr>
        <w:rPr>
          <w:b/>
          <w:sz w:val="22"/>
          <w:szCs w:val="22"/>
          <w:u w:val="single"/>
        </w:rPr>
      </w:pPr>
    </w:p>
    <w:p w14:paraId="4F57F806" w14:textId="7CD2D804" w:rsidR="007B16F2" w:rsidRDefault="007B16F2" w:rsidP="007B16F2">
      <w:pPr>
        <w:rPr>
          <w:b/>
          <w:sz w:val="22"/>
          <w:szCs w:val="22"/>
          <w:u w:val="single"/>
        </w:rPr>
      </w:pPr>
    </w:p>
    <w:p w14:paraId="3FB6097D" w14:textId="4596D9F3" w:rsidR="007B16F2" w:rsidRDefault="007B16F2" w:rsidP="007B16F2">
      <w:pPr>
        <w:rPr>
          <w:b/>
          <w:sz w:val="22"/>
          <w:szCs w:val="22"/>
          <w:u w:val="single"/>
        </w:rPr>
      </w:pPr>
    </w:p>
    <w:p w14:paraId="47341B70" w14:textId="350D8190" w:rsidR="007B16F2" w:rsidRDefault="007B16F2" w:rsidP="007B16F2">
      <w:pPr>
        <w:rPr>
          <w:b/>
          <w:sz w:val="22"/>
          <w:szCs w:val="22"/>
          <w:u w:val="single"/>
        </w:rPr>
      </w:pPr>
    </w:p>
    <w:p w14:paraId="62303E0A" w14:textId="77777777" w:rsidR="007B16F2" w:rsidRPr="007B16F2" w:rsidRDefault="007B16F2" w:rsidP="007B16F2">
      <w:pPr>
        <w:rPr>
          <w:b/>
          <w:sz w:val="22"/>
          <w:szCs w:val="22"/>
          <w:u w:val="single"/>
        </w:rPr>
      </w:pPr>
    </w:p>
    <w:p w14:paraId="04A74472" w14:textId="77777777" w:rsidR="00313153" w:rsidRDefault="00313153" w:rsidP="00313153">
      <w:pPr>
        <w:rPr>
          <w:b/>
          <w:sz w:val="22"/>
          <w:szCs w:val="22"/>
        </w:rPr>
      </w:pPr>
      <w:r>
        <w:rPr>
          <w:b/>
          <w:sz w:val="22"/>
          <w:szCs w:val="22"/>
        </w:rPr>
        <w:t>Szczegółowa kalkulacja cenowa:</w:t>
      </w:r>
    </w:p>
    <w:tbl>
      <w:tblPr>
        <w:tblpPr w:leftFromText="141" w:rightFromText="141" w:vertAnchor="text" w:horzAnchor="margin" w:tblpXSpec="center" w:tblpY="235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1688"/>
        <w:gridCol w:w="1291"/>
        <w:gridCol w:w="851"/>
        <w:gridCol w:w="1559"/>
        <w:gridCol w:w="1134"/>
        <w:gridCol w:w="992"/>
        <w:gridCol w:w="1559"/>
      </w:tblGrid>
      <w:tr w:rsidR="00313153" w14:paraId="0F41F38F" w14:textId="77777777" w:rsidTr="003131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97446" w14:textId="77777777" w:rsidR="00313153" w:rsidRDefault="00313153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E775F" w14:textId="77777777" w:rsidR="00313153" w:rsidRDefault="00313153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Nazwa elementu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65E77" w14:textId="77777777" w:rsidR="00313153" w:rsidRPr="000A7273" w:rsidRDefault="00313153">
            <w:pPr>
              <w:widowControl w:val="0"/>
              <w:ind w:right="1"/>
              <w:jc w:val="center"/>
              <w:rPr>
                <w:b/>
                <w:sz w:val="22"/>
                <w:szCs w:val="22"/>
                <w:highlight w:val="yellow"/>
              </w:rPr>
            </w:pPr>
            <w:r w:rsidRPr="000A7273">
              <w:rPr>
                <w:b/>
                <w:sz w:val="22"/>
                <w:szCs w:val="22"/>
                <w:highlight w:val="yellow"/>
              </w:rPr>
              <w:t>Producent</w:t>
            </w:r>
          </w:p>
          <w:p w14:paraId="39656F6F" w14:textId="77777777" w:rsidR="00313153" w:rsidRPr="000A7273" w:rsidRDefault="00313153">
            <w:pPr>
              <w:widowControl w:val="0"/>
              <w:ind w:right="1"/>
              <w:jc w:val="center"/>
              <w:rPr>
                <w:b/>
                <w:sz w:val="22"/>
                <w:szCs w:val="22"/>
                <w:highlight w:val="yellow"/>
              </w:rPr>
            </w:pPr>
            <w:r w:rsidRPr="000A7273">
              <w:rPr>
                <w:b/>
                <w:sz w:val="22"/>
                <w:szCs w:val="22"/>
                <w:highlight w:val="yellow"/>
              </w:rPr>
              <w:t>/wyrób własny</w:t>
            </w:r>
          </w:p>
          <w:p w14:paraId="0442C4BD" w14:textId="4353D31F" w:rsidR="000A7273" w:rsidRDefault="000A7273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0A7273">
              <w:rPr>
                <w:b/>
                <w:sz w:val="22"/>
                <w:szCs w:val="22"/>
                <w:highlight w:val="yellow"/>
              </w:rPr>
              <w:t>Należy wpisać !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24168" w14:textId="77777777" w:rsidR="00313153" w:rsidRDefault="00313153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Ilość  szt.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3F5D7" w14:textId="77777777" w:rsidR="00313153" w:rsidRDefault="00313153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B28C0" w14:textId="77777777" w:rsidR="00313153" w:rsidRDefault="00313153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71A1A" w14:textId="77777777" w:rsidR="00313153" w:rsidRPr="00FB7060" w:rsidRDefault="00313153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FB7060"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134CF" w14:textId="77777777" w:rsidR="00313153" w:rsidRDefault="00313153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  <w:p w14:paraId="7AB3A91C" w14:textId="77777777" w:rsidR="00313153" w:rsidRDefault="00313153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[PLN]</w:t>
            </w:r>
          </w:p>
          <w:p w14:paraId="596B950D" w14:textId="77777777" w:rsidR="00313153" w:rsidRDefault="00313153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(z doliczonym VAT)</w:t>
            </w:r>
          </w:p>
        </w:tc>
      </w:tr>
      <w:tr w:rsidR="00313153" w14:paraId="4BB89B86" w14:textId="77777777" w:rsidTr="003131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02974A3" w14:textId="77777777" w:rsidR="00313153" w:rsidRDefault="00313153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C7A32" w14:textId="77777777" w:rsidR="00313153" w:rsidRDefault="00313153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9986FB6" w14:textId="77777777" w:rsidR="00313153" w:rsidRDefault="00313153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8025EA7" w14:textId="77777777" w:rsidR="00313153" w:rsidRDefault="00313153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6012F" w14:textId="77777777" w:rsidR="00313153" w:rsidRDefault="00313153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1986414" w14:textId="77777777" w:rsidR="00313153" w:rsidRDefault="00313153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E4444C9" w14:textId="77777777" w:rsidR="00313153" w:rsidRPr="00FB7060" w:rsidRDefault="00313153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FB7060"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0F8D9E" w14:textId="77777777" w:rsidR="00313153" w:rsidRDefault="00313153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313153" w14:paraId="3C220983" w14:textId="77777777" w:rsidTr="003131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33535" w14:textId="77777777" w:rsidR="00313153" w:rsidRDefault="00313153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CD758" w14:textId="2A5B57CE" w:rsidR="00313153" w:rsidRDefault="007B16F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Notes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2170" w14:textId="77777777" w:rsidR="00313153" w:rsidRDefault="00313153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590B0" w14:textId="2F6AD13E" w:rsidR="00313153" w:rsidRDefault="007B16F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CA952" w14:textId="77777777" w:rsidR="00313153" w:rsidRDefault="00313153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89286" w14:textId="77777777" w:rsidR="00313153" w:rsidRDefault="00313153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C917" w14:textId="77777777" w:rsidR="00313153" w:rsidRPr="00FB7060" w:rsidRDefault="00313153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49DB" w14:textId="77777777" w:rsidR="00313153" w:rsidRDefault="00313153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313153" w14:paraId="00F0F86F" w14:textId="77777777" w:rsidTr="003131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3ADDA" w14:textId="77777777" w:rsidR="00313153" w:rsidRDefault="00313153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12DB4" w14:textId="5D820D62" w:rsidR="00313153" w:rsidRDefault="007B16F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Ołówek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3445C" w14:textId="77777777" w:rsidR="00313153" w:rsidRDefault="00313153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246ED" w14:textId="60E6B86A" w:rsidR="00313153" w:rsidRDefault="007B16F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7D335" w14:textId="77777777" w:rsidR="00313153" w:rsidRDefault="00313153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E5B51" w14:textId="77777777" w:rsidR="00313153" w:rsidRDefault="00313153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1FBB5" w14:textId="77777777" w:rsidR="00313153" w:rsidRPr="00FB7060" w:rsidRDefault="00313153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1AF4" w14:textId="77777777" w:rsidR="00313153" w:rsidRDefault="00313153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313153" w14:paraId="3EA04F82" w14:textId="77777777" w:rsidTr="003131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75C1E" w14:textId="77777777" w:rsidR="00313153" w:rsidRDefault="00313153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5C1AA" w14:textId="24C87FC5" w:rsidR="00313153" w:rsidRDefault="007B16F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Długopis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38919" w14:textId="77777777" w:rsidR="00313153" w:rsidRDefault="00313153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F651D" w14:textId="75142E7C" w:rsidR="00313153" w:rsidRDefault="007B16F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6EBFE" w14:textId="77777777" w:rsidR="00313153" w:rsidRDefault="00313153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83CAD" w14:textId="77777777" w:rsidR="00313153" w:rsidRDefault="00313153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C84AE" w14:textId="77777777" w:rsidR="00313153" w:rsidRPr="00FB7060" w:rsidRDefault="00313153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B3CC" w14:textId="77777777" w:rsidR="00313153" w:rsidRDefault="00313153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313153" w14:paraId="148C9F33" w14:textId="77777777" w:rsidTr="003131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7031F" w14:textId="77777777" w:rsidR="00313153" w:rsidRDefault="00313153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F8E62" w14:textId="3BCBEA5A" w:rsidR="00313153" w:rsidRDefault="007B16F2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Zakreślacz</w:t>
            </w:r>
            <w:proofErr w:type="spellEnd"/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6226F" w14:textId="77777777" w:rsidR="00313153" w:rsidRDefault="00313153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3FE8D" w14:textId="413C9EAF" w:rsidR="00313153" w:rsidRDefault="007B16F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93560" w14:textId="77777777" w:rsidR="00313153" w:rsidRDefault="00313153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168A9" w14:textId="77777777" w:rsidR="00313153" w:rsidRDefault="00313153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8EB7F" w14:textId="77777777" w:rsidR="00313153" w:rsidRPr="00FB7060" w:rsidRDefault="00313153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2149" w14:textId="77777777" w:rsidR="00313153" w:rsidRDefault="00313153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7B16F2" w14:paraId="4E5D9E4C" w14:textId="77777777" w:rsidTr="003131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009B4" w14:textId="788EA578" w:rsidR="007B16F2" w:rsidRDefault="007B16F2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11C33" w14:textId="3185FC99" w:rsidR="007B16F2" w:rsidRDefault="007B16F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Smycz materiałowa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3BA41" w14:textId="77777777" w:rsidR="007B16F2" w:rsidRDefault="007B16F2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D0E7A" w14:textId="22963347" w:rsidR="007B16F2" w:rsidRDefault="007B16F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14760" w14:textId="77777777" w:rsidR="007B16F2" w:rsidRDefault="007B16F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BD451" w14:textId="77777777" w:rsidR="007B16F2" w:rsidRDefault="007B16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E1E0" w14:textId="77777777" w:rsidR="007B16F2" w:rsidRPr="00FB7060" w:rsidRDefault="007B16F2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203EF" w14:textId="77777777" w:rsidR="007B16F2" w:rsidRDefault="007B16F2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7B16F2" w14:paraId="0B11AC12" w14:textId="77777777" w:rsidTr="003131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9552" w14:textId="136EE0F6" w:rsidR="007B16F2" w:rsidRDefault="007B16F2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84932" w14:textId="6BF3B316" w:rsidR="007B16F2" w:rsidRDefault="007B16F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Naklejka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CFE45" w14:textId="77777777" w:rsidR="007B16F2" w:rsidRDefault="007B16F2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87B0" w14:textId="2B4AC063" w:rsidR="007B16F2" w:rsidRDefault="007B16F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95710" w14:textId="77777777" w:rsidR="007B16F2" w:rsidRDefault="007B16F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DB868" w14:textId="77777777" w:rsidR="007B16F2" w:rsidRDefault="007B16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6571" w14:textId="77777777" w:rsidR="007B16F2" w:rsidRPr="00FB7060" w:rsidRDefault="007B16F2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7D09" w14:textId="77777777" w:rsidR="007B16F2" w:rsidRDefault="007B16F2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7B16F2" w14:paraId="3B430145" w14:textId="77777777" w:rsidTr="003131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632E" w14:textId="1FB8F44B" w:rsidR="007B16F2" w:rsidRDefault="007B16F2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E99FA" w14:textId="6BE748C6" w:rsidR="007B16F2" w:rsidRDefault="007B16F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Torba bawełniana z uszami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5E37C" w14:textId="77777777" w:rsidR="007B16F2" w:rsidRDefault="007B16F2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4F9D1" w14:textId="66CE4FA7" w:rsidR="007B16F2" w:rsidRDefault="007B16F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0A4BD" w14:textId="77777777" w:rsidR="007B16F2" w:rsidRDefault="007B16F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CAA06" w14:textId="77777777" w:rsidR="007B16F2" w:rsidRDefault="007B16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366F8" w14:textId="77777777" w:rsidR="007B16F2" w:rsidRPr="00FB7060" w:rsidRDefault="007B16F2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1A2C" w14:textId="77777777" w:rsidR="007B16F2" w:rsidRDefault="007B16F2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7B16F2" w14:paraId="679BA88C" w14:textId="77777777" w:rsidTr="003131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53230" w14:textId="599DEE4E" w:rsidR="007B16F2" w:rsidRDefault="007B16F2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32578" w14:textId="7CD53787" w:rsidR="007B16F2" w:rsidRDefault="007B16F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Podkoszulek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31C0" w14:textId="77777777" w:rsidR="007B16F2" w:rsidRDefault="007B16F2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85B0" w14:textId="498B7190" w:rsidR="007B16F2" w:rsidRDefault="007B16F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BA333" w14:textId="77777777" w:rsidR="007B16F2" w:rsidRDefault="007B16F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0DBE1" w14:textId="77777777" w:rsidR="007B16F2" w:rsidRDefault="007B16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0266D" w14:textId="77777777" w:rsidR="007B16F2" w:rsidRPr="00FB7060" w:rsidRDefault="007B16F2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ED55A" w14:textId="77777777" w:rsidR="007B16F2" w:rsidRDefault="007B16F2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7B16F2" w14:paraId="38307516" w14:textId="77777777" w:rsidTr="003131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52669" w14:textId="05907E4D" w:rsidR="007B16F2" w:rsidRDefault="007B16F2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F7D50" w14:textId="5E9DD375" w:rsidR="007B16F2" w:rsidRDefault="007B16F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Brelok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2082" w14:textId="77777777" w:rsidR="007B16F2" w:rsidRDefault="007B16F2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E8C8" w14:textId="6645EC50" w:rsidR="007B16F2" w:rsidRDefault="007B16F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CF40F" w14:textId="77777777" w:rsidR="007B16F2" w:rsidRDefault="007B16F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BAE27" w14:textId="77777777" w:rsidR="007B16F2" w:rsidRDefault="007B16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4EBAE" w14:textId="77777777" w:rsidR="007B16F2" w:rsidRPr="00FB7060" w:rsidRDefault="007B16F2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400F" w14:textId="77777777" w:rsidR="007B16F2" w:rsidRDefault="007B16F2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7B16F2" w14:paraId="11C58934" w14:textId="77777777" w:rsidTr="003131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47B7E" w14:textId="235AB6BF" w:rsidR="007B16F2" w:rsidRDefault="007B16F2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25555" w14:textId="55B30974" w:rsidR="007B16F2" w:rsidRDefault="007B16F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Przypinka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7F6F" w14:textId="77777777" w:rsidR="007B16F2" w:rsidRDefault="007B16F2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B232" w14:textId="3BD3FA88" w:rsidR="007B16F2" w:rsidRDefault="007B16F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1FF15" w14:textId="77777777" w:rsidR="007B16F2" w:rsidRDefault="007B16F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39714" w14:textId="77777777" w:rsidR="007B16F2" w:rsidRDefault="007B16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7BAEC" w14:textId="77777777" w:rsidR="007B16F2" w:rsidRPr="00FB7060" w:rsidRDefault="007B16F2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AD5B7" w14:textId="77777777" w:rsidR="007B16F2" w:rsidRDefault="007B16F2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313153" w14:paraId="229BC1B7" w14:textId="77777777" w:rsidTr="00313153">
        <w:trPr>
          <w:trHeight w:val="40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2B69" w14:textId="77777777" w:rsidR="00313153" w:rsidRDefault="00313153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24AB7" w14:textId="77777777" w:rsidR="00313153" w:rsidRDefault="00313153">
            <w:pPr>
              <w:widowControl w:val="0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1B913C9" w14:textId="77777777" w:rsidR="00313153" w:rsidRDefault="00313153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43906E5" w14:textId="77777777" w:rsidR="00313153" w:rsidRDefault="00313153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ACA6936" w14:textId="77777777" w:rsidR="00313153" w:rsidRDefault="00313153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2333DA5" w14:textId="77777777" w:rsidR="00313153" w:rsidRDefault="00313153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2D0B4B0" w14:textId="77777777" w:rsidR="00313153" w:rsidRPr="00FB7060" w:rsidRDefault="00313153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BB0A44B" w14:textId="77777777" w:rsidR="00313153" w:rsidRDefault="00313153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</w:tbl>
    <w:p w14:paraId="4C63559B" w14:textId="4DA06B8D" w:rsidR="00313153" w:rsidRDefault="00313153" w:rsidP="00313153">
      <w:pPr>
        <w:rPr>
          <w:sz w:val="22"/>
          <w:szCs w:val="22"/>
        </w:rPr>
      </w:pPr>
    </w:p>
    <w:p w14:paraId="19D80A21" w14:textId="77777777" w:rsidR="00313153" w:rsidRDefault="00313153" w:rsidP="00313153">
      <w:pPr>
        <w:rPr>
          <w:b/>
          <w:sz w:val="22"/>
          <w:szCs w:val="22"/>
        </w:rPr>
      </w:pPr>
      <w:r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0096045" w14:textId="77777777" w:rsidR="00313153" w:rsidRDefault="00313153" w:rsidP="00313153">
      <w:pPr>
        <w:rPr>
          <w:b/>
          <w:sz w:val="22"/>
          <w:szCs w:val="22"/>
          <w:u w:val="single"/>
        </w:rPr>
      </w:pPr>
    </w:p>
    <w:p w14:paraId="00B46E1F" w14:textId="77777777" w:rsidR="00313153" w:rsidRDefault="00313153" w:rsidP="0031315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4F14C0B" w14:textId="77777777" w:rsidR="00313153" w:rsidRDefault="00313153" w:rsidP="0031315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7FEFEFD" w14:textId="77777777" w:rsidR="00313153" w:rsidRDefault="00313153" w:rsidP="0031315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6C890FB4" w14:textId="77777777" w:rsidR="00313153" w:rsidRDefault="00313153" w:rsidP="003131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612C622D" w14:textId="77777777" w:rsidR="00313153" w:rsidRDefault="00313153" w:rsidP="0031315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EBF46DD" w14:textId="77777777" w:rsidR="00313153" w:rsidRDefault="00313153" w:rsidP="0031315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B0E896B" w14:textId="77777777" w:rsidR="00313153" w:rsidRDefault="00313153" w:rsidP="0031315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13153" w14:paraId="77D6C84C" w14:textId="77777777" w:rsidTr="0031315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BA8E89" w14:textId="77777777" w:rsidR="00313153" w:rsidRDefault="003131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FAEE3E" w14:textId="77777777" w:rsidR="00313153" w:rsidRDefault="003131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7929D82" w14:textId="77777777" w:rsidR="00313153" w:rsidRDefault="003131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B16E06" w14:textId="77777777" w:rsidR="00313153" w:rsidRDefault="003131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313153" w14:paraId="57DAEC0F" w14:textId="77777777" w:rsidTr="0031315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F1003" w14:textId="77777777" w:rsidR="00313153" w:rsidRDefault="0031315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5F510" w14:textId="77777777" w:rsidR="00313153" w:rsidRDefault="0031315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76CEF" w14:textId="77777777" w:rsidR="00313153" w:rsidRDefault="0031315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13153" w14:paraId="6455980D" w14:textId="77777777" w:rsidTr="0031315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ED01F" w14:textId="77777777" w:rsidR="00313153" w:rsidRDefault="0031315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2F27A" w14:textId="77777777" w:rsidR="00313153" w:rsidRDefault="0031315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D1B86" w14:textId="77777777" w:rsidR="00313153" w:rsidRDefault="0031315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2B729A7" w14:textId="77777777" w:rsidR="00313153" w:rsidRDefault="00313153" w:rsidP="003131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7C5B9F9" w14:textId="77777777" w:rsidR="00313153" w:rsidRDefault="00313153" w:rsidP="00313153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477C31D1" w14:textId="77777777" w:rsidR="00313153" w:rsidRDefault="00313153" w:rsidP="0031315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28FE6C9" w14:textId="77777777" w:rsidR="00313153" w:rsidRDefault="00313153" w:rsidP="0031315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59567E9" w14:textId="77777777" w:rsidR="00313153" w:rsidRDefault="00313153" w:rsidP="0031315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2FC04D02" w14:textId="77777777" w:rsidR="00313153" w:rsidRDefault="00313153" w:rsidP="003131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F571DC4" w14:textId="77777777" w:rsidR="00313153" w:rsidRDefault="00313153" w:rsidP="0031315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C1DD273" w14:textId="77777777" w:rsidR="00313153" w:rsidRDefault="00313153" w:rsidP="003131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F1F757F" w14:textId="77777777" w:rsidR="00313153" w:rsidRDefault="00313153" w:rsidP="003131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4EB5C4E" w14:textId="77777777" w:rsidR="00313153" w:rsidRDefault="00313153" w:rsidP="003131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4410E01" w14:textId="77777777" w:rsidR="00313153" w:rsidRDefault="00313153" w:rsidP="003131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EC304E5" w14:textId="77777777" w:rsidR="00313153" w:rsidRDefault="00313153" w:rsidP="003131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A9F986F" w14:textId="77777777" w:rsidR="00313153" w:rsidRDefault="00313153" w:rsidP="00313153">
      <w:pPr>
        <w:spacing w:line="360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7A7D2F6" w14:textId="77777777" w:rsidR="00313153" w:rsidRDefault="00313153" w:rsidP="00313153">
      <w:pPr>
        <w:jc w:val="both"/>
      </w:pPr>
    </w:p>
    <w:p w14:paraId="3C54EBC7" w14:textId="77777777" w:rsidR="00313153" w:rsidRDefault="00313153" w:rsidP="00313153">
      <w:pPr>
        <w:jc w:val="both"/>
      </w:pPr>
    </w:p>
    <w:p w14:paraId="20E604EA" w14:textId="77777777" w:rsidR="00313153" w:rsidRDefault="00313153" w:rsidP="000A7273">
      <w:pPr>
        <w:jc w:val="center"/>
        <w:rPr>
          <w:b/>
          <w:color w:val="FF0000"/>
        </w:rPr>
      </w:pPr>
      <w:r>
        <w:rPr>
          <w:b/>
          <w:color w:val="FF0000"/>
        </w:rPr>
        <w:t>Ofertę należy sporządzić w postaci elektronicznej i podpisać kwalifikowanym podpisem elektronicznym.</w:t>
      </w:r>
    </w:p>
    <w:p w14:paraId="1D233F76" w14:textId="77777777" w:rsidR="00FE545C" w:rsidRDefault="00FE545C" w:rsidP="00313153">
      <w:pPr>
        <w:pStyle w:val="Tekstpodstawowy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2AC69" w14:textId="77777777" w:rsidR="00731766" w:rsidRDefault="00731766">
      <w:r>
        <w:separator/>
      </w:r>
    </w:p>
  </w:endnote>
  <w:endnote w:type="continuationSeparator" w:id="0">
    <w:p w14:paraId="08EC1BA2" w14:textId="77777777" w:rsidR="00731766" w:rsidRDefault="00731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DAB4F" w14:textId="77777777" w:rsidR="00F00337" w:rsidRDefault="00F003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7872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2E6DB" w14:textId="77777777" w:rsidR="00F00337" w:rsidRDefault="00F003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B43EA" w14:textId="77777777" w:rsidR="00731766" w:rsidRDefault="00731766">
      <w:r>
        <w:separator/>
      </w:r>
    </w:p>
  </w:footnote>
  <w:footnote w:type="continuationSeparator" w:id="0">
    <w:p w14:paraId="39C71DFB" w14:textId="77777777" w:rsidR="00731766" w:rsidRDefault="00731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E8816" w14:textId="77777777" w:rsidR="00F00337" w:rsidRDefault="00F003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1A01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0170C" w14:textId="77777777" w:rsidR="00F00337" w:rsidRDefault="00F003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655224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6300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4683091">
    <w:abstractNumId w:val="0"/>
  </w:num>
  <w:num w:numId="4" w16cid:durableId="13149169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1766"/>
    <w:rsid w:val="00012286"/>
    <w:rsid w:val="0005761C"/>
    <w:rsid w:val="00071CCC"/>
    <w:rsid w:val="000A7273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3153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31766"/>
    <w:rsid w:val="007748F0"/>
    <w:rsid w:val="007A4321"/>
    <w:rsid w:val="007B16F2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42632"/>
    <w:rsid w:val="00D60C38"/>
    <w:rsid w:val="00D66893"/>
    <w:rsid w:val="00D90ACB"/>
    <w:rsid w:val="00DC1500"/>
    <w:rsid w:val="00E44371"/>
    <w:rsid w:val="00E949B0"/>
    <w:rsid w:val="00F00337"/>
    <w:rsid w:val="00F00591"/>
    <w:rsid w:val="00F51688"/>
    <w:rsid w:val="00F53146"/>
    <w:rsid w:val="00F91018"/>
    <w:rsid w:val="00FA0F30"/>
    <w:rsid w:val="00FA51A4"/>
    <w:rsid w:val="00FB70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978E0E"/>
  <w15:chartTrackingRefBased/>
  <w15:docId w15:val="{E6B70D6E-361E-4A0A-BEF5-6A2CEB52B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~1.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585</Words>
  <Characters>4773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Dorota Achrem-Achremowicz</cp:lastModifiedBy>
  <cp:revision>2</cp:revision>
  <cp:lastPrinted>2022-08-10T09:27:00Z</cp:lastPrinted>
  <dcterms:created xsi:type="dcterms:W3CDTF">2022-08-26T08:30:00Z</dcterms:created>
  <dcterms:modified xsi:type="dcterms:W3CDTF">2022-08-26T08:30:00Z</dcterms:modified>
</cp:coreProperties>
</file>