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B6993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DB699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B6993">
        <w:rPr>
          <w:sz w:val="22"/>
          <w:szCs w:val="22"/>
        </w:rPr>
        <w:t>2022-09-02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B6993" w:rsidRPr="00DB6993" w:rsidRDefault="00DB6993" w:rsidP="00577BC6">
      <w:pPr>
        <w:spacing w:after="40"/>
        <w:rPr>
          <w:b/>
          <w:bCs/>
          <w:sz w:val="22"/>
          <w:szCs w:val="22"/>
        </w:rPr>
      </w:pPr>
      <w:r w:rsidRPr="00DB6993">
        <w:rPr>
          <w:b/>
          <w:bCs/>
          <w:sz w:val="22"/>
          <w:szCs w:val="22"/>
        </w:rPr>
        <w:t>Akademia Górniczo - Hutnicza</w:t>
      </w:r>
    </w:p>
    <w:p w:rsidR="00DB6993" w:rsidRPr="00DB6993" w:rsidRDefault="00DB6993" w:rsidP="00577BC6">
      <w:pPr>
        <w:spacing w:after="40"/>
        <w:rPr>
          <w:b/>
          <w:bCs/>
          <w:sz w:val="22"/>
          <w:szCs w:val="22"/>
        </w:rPr>
      </w:pPr>
      <w:r w:rsidRPr="00DB6993">
        <w:rPr>
          <w:b/>
          <w:bCs/>
          <w:sz w:val="22"/>
          <w:szCs w:val="22"/>
        </w:rPr>
        <w:t>im. Stanisława Staszica w Krakowie</w:t>
      </w:r>
    </w:p>
    <w:p w:rsidR="00D665F5" w:rsidRPr="00D91931" w:rsidRDefault="00DB6993" w:rsidP="00577BC6">
      <w:pPr>
        <w:spacing w:after="40"/>
        <w:rPr>
          <w:b/>
          <w:bCs/>
          <w:sz w:val="22"/>
          <w:szCs w:val="22"/>
        </w:rPr>
      </w:pPr>
      <w:r w:rsidRPr="00DB6993">
        <w:rPr>
          <w:b/>
          <w:bCs/>
          <w:sz w:val="22"/>
          <w:szCs w:val="22"/>
        </w:rPr>
        <w:t>Dział Zamówień Publicznych</w:t>
      </w:r>
    </w:p>
    <w:p w:rsidR="00D665F5" w:rsidRPr="00BD5546" w:rsidRDefault="00DB6993" w:rsidP="00D665F5">
      <w:pPr>
        <w:rPr>
          <w:sz w:val="22"/>
          <w:szCs w:val="22"/>
        </w:rPr>
      </w:pPr>
      <w:r w:rsidRPr="00DB699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B6993">
        <w:rPr>
          <w:sz w:val="22"/>
          <w:szCs w:val="22"/>
        </w:rPr>
        <w:t>30</w:t>
      </w:r>
    </w:p>
    <w:p w:rsidR="00D665F5" w:rsidRPr="00BD5546" w:rsidRDefault="00DB6993" w:rsidP="00D665F5">
      <w:pPr>
        <w:rPr>
          <w:sz w:val="22"/>
          <w:szCs w:val="22"/>
        </w:rPr>
      </w:pPr>
      <w:r w:rsidRPr="00DB699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B6993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B6993" w:rsidRPr="00DB6993">
        <w:rPr>
          <w:b/>
          <w:sz w:val="22"/>
          <w:szCs w:val="22"/>
        </w:rPr>
        <w:t>KC-zp.272-497/22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B6993" w:rsidRPr="00DB6993">
        <w:rPr>
          <w:sz w:val="22"/>
          <w:szCs w:val="22"/>
        </w:rPr>
        <w:t xml:space="preserve">Tryb podstawowy bez negocjacji - art. 275 pkt. 1 ustawy </w:t>
      </w:r>
      <w:proofErr w:type="spellStart"/>
      <w:r w:rsidR="00DB6993" w:rsidRPr="00DB699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DB699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B6993">
        <w:rPr>
          <w:b/>
          <w:sz w:val="22"/>
          <w:szCs w:val="22"/>
        </w:rPr>
        <w:t>dostawa i montaż żaluzji poziomych w pokojach i pomieszczeniach domów studenckich DS3 "Akropol" przy ul. Tokarskiego 1 i DS14 "Kapitol" przy ul. Budryka 2 w Krakowie - KC-zp.272-497/22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B6993" w:rsidRPr="00DB6993">
        <w:rPr>
          <w:sz w:val="22"/>
          <w:szCs w:val="22"/>
        </w:rPr>
        <w:t>(</w:t>
      </w:r>
      <w:proofErr w:type="spellStart"/>
      <w:r w:rsidR="00DB6993" w:rsidRPr="00DB6993">
        <w:rPr>
          <w:sz w:val="22"/>
          <w:szCs w:val="22"/>
        </w:rPr>
        <w:t>t.j</w:t>
      </w:r>
      <w:proofErr w:type="spellEnd"/>
      <w:r w:rsidR="00DB6993" w:rsidRPr="00DB6993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B6993" w:rsidRPr="00DB6993">
        <w:rPr>
          <w:sz w:val="22"/>
          <w:szCs w:val="22"/>
        </w:rPr>
        <w:t>02/09/2022</w:t>
      </w:r>
      <w:r w:rsidR="00FF4AB1" w:rsidRPr="00577BC6">
        <w:rPr>
          <w:sz w:val="22"/>
          <w:szCs w:val="22"/>
        </w:rPr>
        <w:t xml:space="preserve"> o godz. </w:t>
      </w:r>
      <w:r w:rsidR="00DB6993" w:rsidRPr="00DB699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DB6993" w:rsidRPr="00075CD0" w:rsidTr="00C91C0D">
        <w:tc>
          <w:tcPr>
            <w:tcW w:w="993" w:type="dxa"/>
            <w:shd w:val="clear" w:color="auto" w:fill="auto"/>
            <w:vAlign w:val="center"/>
          </w:tcPr>
          <w:p w:rsidR="00DB6993" w:rsidRPr="00CB5EDB" w:rsidRDefault="00DB6993" w:rsidP="00C91C0D">
            <w:pPr>
              <w:spacing w:before="120" w:after="120"/>
              <w:jc w:val="center"/>
            </w:pPr>
            <w:r w:rsidRPr="00DB699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6993" w:rsidRPr="00CB5EDB" w:rsidRDefault="00DB6993" w:rsidP="00C91C0D">
            <w:pPr>
              <w:spacing w:before="120" w:after="120"/>
              <w:jc w:val="center"/>
            </w:pPr>
            <w:r w:rsidRPr="00DB6993">
              <w:t>1</w:t>
            </w:r>
          </w:p>
        </w:tc>
        <w:tc>
          <w:tcPr>
            <w:tcW w:w="4110" w:type="dxa"/>
            <w:shd w:val="clear" w:color="auto" w:fill="auto"/>
          </w:tcPr>
          <w:p w:rsidR="00DB6993" w:rsidRPr="00C82837" w:rsidRDefault="00DB6993" w:rsidP="00C91C0D">
            <w:pPr>
              <w:spacing w:before="40"/>
            </w:pPr>
            <w:r w:rsidRPr="00DB6993">
              <w:t>MULTIROLETY Łukasz Płocki Piotr Płocki Spółka jawna</w:t>
            </w:r>
          </w:p>
          <w:p w:rsidR="00DB6993" w:rsidRPr="00CB5EDB" w:rsidRDefault="00DB6993" w:rsidP="00C91C0D">
            <w:r w:rsidRPr="00DB6993">
              <w:t>Przędzalniana</w:t>
            </w:r>
            <w:r w:rsidRPr="00CB5EDB">
              <w:t xml:space="preserve"> </w:t>
            </w:r>
            <w:r w:rsidRPr="00DB6993">
              <w:t>93</w:t>
            </w:r>
            <w:r w:rsidRPr="00CB5EDB">
              <w:t xml:space="preserve"> </w:t>
            </w:r>
          </w:p>
          <w:p w:rsidR="00DB6993" w:rsidRPr="00CB5EDB" w:rsidRDefault="00DB6993" w:rsidP="00C91C0D">
            <w:pPr>
              <w:spacing w:after="120"/>
              <w:jc w:val="both"/>
            </w:pPr>
            <w:r w:rsidRPr="00DB6993">
              <w:t>93-114</w:t>
            </w:r>
            <w:r w:rsidRPr="00CB5EDB">
              <w:t xml:space="preserve"> </w:t>
            </w:r>
            <w:r w:rsidRPr="00DB6993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B6993" w:rsidRPr="00CB5EDB" w:rsidRDefault="00DB6993" w:rsidP="00C91C0D">
            <w:pPr>
              <w:spacing w:before="120" w:after="120"/>
              <w:jc w:val="center"/>
            </w:pPr>
            <w:r w:rsidRPr="00DB6993">
              <w:t>128 190.60 zł</w:t>
            </w:r>
          </w:p>
        </w:tc>
      </w:tr>
      <w:tr w:rsidR="00DB6993" w:rsidRPr="00075CD0" w:rsidTr="00C91C0D">
        <w:tc>
          <w:tcPr>
            <w:tcW w:w="993" w:type="dxa"/>
            <w:shd w:val="clear" w:color="auto" w:fill="auto"/>
            <w:vAlign w:val="center"/>
          </w:tcPr>
          <w:p w:rsidR="00DB6993" w:rsidRPr="00CB5EDB" w:rsidRDefault="00DB6993" w:rsidP="00C91C0D">
            <w:pPr>
              <w:spacing w:before="120" w:after="120"/>
              <w:jc w:val="center"/>
            </w:pPr>
            <w:r w:rsidRPr="00DB699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6993" w:rsidRPr="00CB5EDB" w:rsidRDefault="00DB6993" w:rsidP="00C91C0D">
            <w:pPr>
              <w:spacing w:before="120" w:after="120"/>
              <w:jc w:val="center"/>
            </w:pPr>
            <w:r w:rsidRPr="00DB6993">
              <w:t>2</w:t>
            </w:r>
          </w:p>
        </w:tc>
        <w:tc>
          <w:tcPr>
            <w:tcW w:w="4110" w:type="dxa"/>
            <w:shd w:val="clear" w:color="auto" w:fill="auto"/>
          </w:tcPr>
          <w:p w:rsidR="00DB6993" w:rsidRPr="00C82837" w:rsidRDefault="00DB6993" w:rsidP="00C91C0D">
            <w:pPr>
              <w:spacing w:before="40"/>
            </w:pPr>
            <w:r w:rsidRPr="00DB6993">
              <w:t>MULTIROLETY Łukasz Płocki Piotr Płocki Spółka jawna</w:t>
            </w:r>
          </w:p>
          <w:p w:rsidR="00DB6993" w:rsidRPr="00CB5EDB" w:rsidRDefault="00DB6993" w:rsidP="00C91C0D">
            <w:r w:rsidRPr="00DB6993">
              <w:t>Przędzalniana</w:t>
            </w:r>
            <w:r w:rsidRPr="00CB5EDB">
              <w:t xml:space="preserve"> </w:t>
            </w:r>
            <w:r w:rsidRPr="00DB6993">
              <w:t>93</w:t>
            </w:r>
            <w:r w:rsidRPr="00CB5EDB">
              <w:t xml:space="preserve"> </w:t>
            </w:r>
          </w:p>
          <w:p w:rsidR="00DB6993" w:rsidRPr="00CB5EDB" w:rsidRDefault="00DB6993" w:rsidP="00C91C0D">
            <w:pPr>
              <w:spacing w:after="120"/>
              <w:jc w:val="both"/>
            </w:pPr>
            <w:r w:rsidRPr="00DB6993">
              <w:t>93-114</w:t>
            </w:r>
            <w:r w:rsidRPr="00CB5EDB">
              <w:t xml:space="preserve"> </w:t>
            </w:r>
            <w:r w:rsidRPr="00DB6993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B6993" w:rsidRPr="00CB5EDB" w:rsidRDefault="00DB6993" w:rsidP="00C91C0D">
            <w:pPr>
              <w:spacing w:before="120" w:after="120"/>
              <w:jc w:val="center"/>
            </w:pPr>
            <w:r w:rsidRPr="00DB6993">
              <w:t>126 308.70 zł</w:t>
            </w:r>
          </w:p>
        </w:tc>
      </w:tr>
      <w:tr w:rsidR="00DB6993" w:rsidRPr="00075CD0" w:rsidTr="00C91C0D">
        <w:tc>
          <w:tcPr>
            <w:tcW w:w="993" w:type="dxa"/>
            <w:shd w:val="clear" w:color="auto" w:fill="auto"/>
            <w:vAlign w:val="center"/>
          </w:tcPr>
          <w:p w:rsidR="00DB6993" w:rsidRPr="00CB5EDB" w:rsidRDefault="00DB6993" w:rsidP="00C91C0D">
            <w:pPr>
              <w:spacing w:before="120" w:after="120"/>
              <w:jc w:val="center"/>
            </w:pPr>
            <w:r w:rsidRPr="00DB6993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6993" w:rsidRPr="00CB5EDB" w:rsidRDefault="00DB6993" w:rsidP="00C91C0D">
            <w:pPr>
              <w:spacing w:before="120" w:after="120"/>
              <w:jc w:val="center"/>
            </w:pPr>
            <w:r w:rsidRPr="00DB6993">
              <w:t>1</w:t>
            </w:r>
          </w:p>
        </w:tc>
        <w:tc>
          <w:tcPr>
            <w:tcW w:w="4110" w:type="dxa"/>
            <w:shd w:val="clear" w:color="auto" w:fill="auto"/>
          </w:tcPr>
          <w:p w:rsidR="00DB6993" w:rsidRPr="00C82837" w:rsidRDefault="00DB6993" w:rsidP="00C91C0D">
            <w:pPr>
              <w:spacing w:before="40"/>
            </w:pPr>
            <w:r w:rsidRPr="00DB6993">
              <w:t>Kazimierz Stec</w:t>
            </w:r>
            <w:r w:rsidR="00E55BCF">
              <w:t xml:space="preserve"> ZPHU Promyk</w:t>
            </w:r>
          </w:p>
          <w:p w:rsidR="00DB6993" w:rsidRPr="00CB5EDB" w:rsidRDefault="00E55BCF" w:rsidP="00C91C0D">
            <w:r>
              <w:t xml:space="preserve">Ul. </w:t>
            </w:r>
            <w:proofErr w:type="spellStart"/>
            <w:r>
              <w:t>Bardosa</w:t>
            </w:r>
            <w:proofErr w:type="spellEnd"/>
            <w:r>
              <w:t xml:space="preserve"> 3a</w:t>
            </w:r>
          </w:p>
          <w:p w:rsidR="00DB6993" w:rsidRPr="00CB5EDB" w:rsidRDefault="00DB6993" w:rsidP="00C91C0D">
            <w:pPr>
              <w:spacing w:after="120"/>
              <w:jc w:val="both"/>
            </w:pPr>
            <w:r w:rsidRPr="00DB6993">
              <w:t>31-9</w:t>
            </w:r>
            <w:r w:rsidR="00E55BCF">
              <w:t>79</w:t>
            </w:r>
            <w:r w:rsidRPr="00CB5EDB">
              <w:t xml:space="preserve"> </w:t>
            </w:r>
            <w:r w:rsidRPr="00DB699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B6993" w:rsidRPr="00CB5EDB" w:rsidRDefault="00DB6993" w:rsidP="00C91C0D">
            <w:pPr>
              <w:spacing w:before="120" w:after="120"/>
              <w:jc w:val="center"/>
            </w:pPr>
            <w:r w:rsidRPr="00DB6993">
              <w:t>133 339.88 zł</w:t>
            </w:r>
          </w:p>
        </w:tc>
      </w:tr>
      <w:tr w:rsidR="00DB6993" w:rsidRPr="00075CD0" w:rsidTr="00C91C0D">
        <w:tc>
          <w:tcPr>
            <w:tcW w:w="993" w:type="dxa"/>
            <w:shd w:val="clear" w:color="auto" w:fill="auto"/>
            <w:vAlign w:val="center"/>
          </w:tcPr>
          <w:p w:rsidR="00DB6993" w:rsidRPr="00CB5EDB" w:rsidRDefault="00DB6993" w:rsidP="00C91C0D">
            <w:pPr>
              <w:spacing w:before="120" w:after="120"/>
              <w:jc w:val="center"/>
            </w:pPr>
            <w:r w:rsidRPr="00DB6993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6993" w:rsidRPr="00CB5EDB" w:rsidRDefault="00DB6993" w:rsidP="00C91C0D">
            <w:pPr>
              <w:spacing w:before="120" w:after="120"/>
              <w:jc w:val="center"/>
            </w:pPr>
            <w:r w:rsidRPr="00DB6993">
              <w:t>2</w:t>
            </w:r>
          </w:p>
        </w:tc>
        <w:tc>
          <w:tcPr>
            <w:tcW w:w="4110" w:type="dxa"/>
            <w:shd w:val="clear" w:color="auto" w:fill="auto"/>
          </w:tcPr>
          <w:p w:rsidR="00E55BCF" w:rsidRPr="00C82837" w:rsidRDefault="00E55BCF" w:rsidP="00E55BCF">
            <w:pPr>
              <w:spacing w:before="40"/>
            </w:pPr>
            <w:r w:rsidRPr="00DB6993">
              <w:t>Kazimierz Stec</w:t>
            </w:r>
            <w:r>
              <w:t xml:space="preserve"> ZPHU Promyk</w:t>
            </w:r>
          </w:p>
          <w:p w:rsidR="00E55BCF" w:rsidRPr="00CB5EDB" w:rsidRDefault="00E55BCF" w:rsidP="00E55BCF">
            <w:r>
              <w:t xml:space="preserve">Ul. </w:t>
            </w:r>
            <w:proofErr w:type="spellStart"/>
            <w:r>
              <w:t>Bardosa</w:t>
            </w:r>
            <w:proofErr w:type="spellEnd"/>
            <w:r>
              <w:t xml:space="preserve"> 3a</w:t>
            </w:r>
          </w:p>
          <w:p w:rsidR="00DB6993" w:rsidRPr="00CB5EDB" w:rsidRDefault="00E55BCF" w:rsidP="00E55BCF">
            <w:pPr>
              <w:spacing w:after="120"/>
              <w:jc w:val="both"/>
            </w:pPr>
            <w:r w:rsidRPr="00DB6993">
              <w:t>31-9</w:t>
            </w:r>
            <w:r>
              <w:t>79</w:t>
            </w:r>
            <w:r w:rsidRPr="00CB5EDB">
              <w:t xml:space="preserve"> </w:t>
            </w:r>
            <w:r w:rsidRPr="00DB6993">
              <w:t>Kraków</w:t>
            </w:r>
            <w:bookmarkStart w:id="1" w:name="_GoBack"/>
            <w:bookmarkEnd w:id="1"/>
          </w:p>
        </w:tc>
        <w:tc>
          <w:tcPr>
            <w:tcW w:w="2835" w:type="dxa"/>
            <w:shd w:val="clear" w:color="auto" w:fill="auto"/>
            <w:vAlign w:val="center"/>
          </w:tcPr>
          <w:p w:rsidR="00DB6993" w:rsidRPr="00CB5EDB" w:rsidRDefault="00DB6993" w:rsidP="00C91C0D">
            <w:pPr>
              <w:spacing w:before="120" w:after="120"/>
              <w:jc w:val="center"/>
            </w:pPr>
            <w:r w:rsidRPr="00DB6993">
              <w:t>130 413.46 zł</w:t>
            </w:r>
          </w:p>
        </w:tc>
      </w:tr>
      <w:tr w:rsidR="00DB6993" w:rsidRPr="00075CD0" w:rsidTr="00C91C0D">
        <w:tc>
          <w:tcPr>
            <w:tcW w:w="993" w:type="dxa"/>
            <w:shd w:val="clear" w:color="auto" w:fill="auto"/>
            <w:vAlign w:val="center"/>
          </w:tcPr>
          <w:p w:rsidR="00DB6993" w:rsidRPr="00CB5EDB" w:rsidRDefault="00DB6993" w:rsidP="00C91C0D">
            <w:pPr>
              <w:spacing w:before="120" w:after="120"/>
              <w:jc w:val="center"/>
            </w:pPr>
            <w:r w:rsidRPr="00DB6993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6993" w:rsidRPr="00CB5EDB" w:rsidRDefault="00DB6993" w:rsidP="00C91C0D">
            <w:pPr>
              <w:spacing w:before="120" w:after="120"/>
              <w:jc w:val="center"/>
            </w:pPr>
            <w:r w:rsidRPr="00DB6993">
              <w:t>1</w:t>
            </w:r>
          </w:p>
        </w:tc>
        <w:tc>
          <w:tcPr>
            <w:tcW w:w="4110" w:type="dxa"/>
            <w:shd w:val="clear" w:color="auto" w:fill="auto"/>
          </w:tcPr>
          <w:p w:rsidR="00DB6993" w:rsidRPr="00C82837" w:rsidRDefault="00DB6993" w:rsidP="00C91C0D">
            <w:pPr>
              <w:spacing w:before="40"/>
            </w:pPr>
            <w:proofErr w:type="spellStart"/>
            <w:r w:rsidRPr="00DB6993">
              <w:t>Dyskret</w:t>
            </w:r>
            <w:proofErr w:type="spellEnd"/>
            <w:r w:rsidRPr="00DB6993">
              <w:t xml:space="preserve"> </w:t>
            </w:r>
            <w:proofErr w:type="spellStart"/>
            <w:r w:rsidRPr="00DB6993">
              <w:t>Kiersztyn</w:t>
            </w:r>
            <w:proofErr w:type="spellEnd"/>
            <w:r w:rsidRPr="00DB6993">
              <w:t xml:space="preserve"> Sławomir</w:t>
            </w:r>
          </w:p>
          <w:p w:rsidR="00DB6993" w:rsidRPr="00CB5EDB" w:rsidRDefault="00DB6993" w:rsidP="00C91C0D">
            <w:r w:rsidRPr="00DB6993">
              <w:t>Borowina Sitaniecka</w:t>
            </w:r>
            <w:r w:rsidRPr="00CB5EDB">
              <w:t xml:space="preserve"> </w:t>
            </w:r>
            <w:r w:rsidRPr="00DB6993">
              <w:t>52b</w:t>
            </w:r>
            <w:r w:rsidRPr="00CB5EDB">
              <w:t xml:space="preserve"> </w:t>
            </w:r>
          </w:p>
          <w:p w:rsidR="00DB6993" w:rsidRPr="00CB5EDB" w:rsidRDefault="00DB6993" w:rsidP="00C91C0D">
            <w:pPr>
              <w:spacing w:after="120"/>
              <w:jc w:val="both"/>
            </w:pPr>
            <w:r w:rsidRPr="00DB6993">
              <w:t>22-400</w:t>
            </w:r>
            <w:r w:rsidRPr="00CB5EDB">
              <w:t xml:space="preserve"> </w:t>
            </w:r>
            <w:r w:rsidRPr="00DB6993">
              <w:t>Zamość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B6993" w:rsidRPr="00CB5EDB" w:rsidRDefault="00DB6993" w:rsidP="00C91C0D">
            <w:pPr>
              <w:spacing w:before="120" w:after="120"/>
              <w:jc w:val="center"/>
            </w:pPr>
            <w:r w:rsidRPr="00DB6993">
              <w:t>91 187.28 zł</w:t>
            </w:r>
          </w:p>
        </w:tc>
      </w:tr>
      <w:tr w:rsidR="00DB6993" w:rsidRPr="00075CD0" w:rsidTr="00C91C0D">
        <w:tc>
          <w:tcPr>
            <w:tcW w:w="993" w:type="dxa"/>
            <w:shd w:val="clear" w:color="auto" w:fill="auto"/>
            <w:vAlign w:val="center"/>
          </w:tcPr>
          <w:p w:rsidR="00DB6993" w:rsidRPr="00CB5EDB" w:rsidRDefault="00DB6993" w:rsidP="00C91C0D">
            <w:pPr>
              <w:spacing w:before="120" w:after="120"/>
              <w:jc w:val="center"/>
            </w:pPr>
            <w:r w:rsidRPr="00DB6993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6993" w:rsidRPr="00CB5EDB" w:rsidRDefault="00DB6993" w:rsidP="00C91C0D">
            <w:pPr>
              <w:spacing w:before="120" w:after="120"/>
              <w:jc w:val="center"/>
            </w:pPr>
            <w:r w:rsidRPr="00DB6993">
              <w:t>2</w:t>
            </w:r>
          </w:p>
        </w:tc>
        <w:tc>
          <w:tcPr>
            <w:tcW w:w="4110" w:type="dxa"/>
            <w:shd w:val="clear" w:color="auto" w:fill="auto"/>
          </w:tcPr>
          <w:p w:rsidR="00DB6993" w:rsidRPr="00C82837" w:rsidRDefault="00DB6993" w:rsidP="00C91C0D">
            <w:pPr>
              <w:spacing w:before="40"/>
            </w:pPr>
            <w:proofErr w:type="spellStart"/>
            <w:r w:rsidRPr="00DB6993">
              <w:t>Dyskret</w:t>
            </w:r>
            <w:proofErr w:type="spellEnd"/>
            <w:r w:rsidRPr="00DB6993">
              <w:t xml:space="preserve"> </w:t>
            </w:r>
            <w:proofErr w:type="spellStart"/>
            <w:r w:rsidRPr="00DB6993">
              <w:t>Kiersztyn</w:t>
            </w:r>
            <w:proofErr w:type="spellEnd"/>
            <w:r w:rsidRPr="00DB6993">
              <w:t xml:space="preserve"> Sławomir</w:t>
            </w:r>
          </w:p>
          <w:p w:rsidR="00DB6993" w:rsidRPr="00CB5EDB" w:rsidRDefault="00DB6993" w:rsidP="00C91C0D">
            <w:r w:rsidRPr="00DB6993">
              <w:t>Borowina Sitaniecka</w:t>
            </w:r>
            <w:r w:rsidRPr="00CB5EDB">
              <w:t xml:space="preserve"> </w:t>
            </w:r>
            <w:r w:rsidRPr="00DB6993">
              <w:t>52b</w:t>
            </w:r>
            <w:r w:rsidRPr="00CB5EDB">
              <w:t xml:space="preserve"> </w:t>
            </w:r>
          </w:p>
          <w:p w:rsidR="00DB6993" w:rsidRPr="00CB5EDB" w:rsidRDefault="00DB6993" w:rsidP="00C91C0D">
            <w:pPr>
              <w:spacing w:after="120"/>
              <w:jc w:val="both"/>
            </w:pPr>
            <w:r w:rsidRPr="00DB6993">
              <w:lastRenderedPageBreak/>
              <w:t>22-400</w:t>
            </w:r>
            <w:r w:rsidRPr="00CB5EDB">
              <w:t xml:space="preserve"> </w:t>
            </w:r>
            <w:r w:rsidRPr="00DB6993">
              <w:t>Zamość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B6993" w:rsidRPr="00CB5EDB" w:rsidRDefault="00DB6993" w:rsidP="00C91C0D">
            <w:pPr>
              <w:spacing w:before="120" w:after="120"/>
              <w:jc w:val="center"/>
            </w:pPr>
            <w:r w:rsidRPr="00DB6993">
              <w:lastRenderedPageBreak/>
              <w:t>81 059.46 zł</w:t>
            </w:r>
          </w:p>
        </w:tc>
      </w:tr>
      <w:tr w:rsidR="00DB6993" w:rsidRPr="00075CD0" w:rsidTr="00C91C0D">
        <w:tc>
          <w:tcPr>
            <w:tcW w:w="993" w:type="dxa"/>
            <w:shd w:val="clear" w:color="auto" w:fill="auto"/>
            <w:vAlign w:val="center"/>
          </w:tcPr>
          <w:p w:rsidR="00DB6993" w:rsidRPr="00CB5EDB" w:rsidRDefault="00DB6993" w:rsidP="00C91C0D">
            <w:pPr>
              <w:spacing w:before="120" w:after="120"/>
              <w:jc w:val="center"/>
            </w:pPr>
            <w:r w:rsidRPr="00DB6993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6993" w:rsidRPr="00CB5EDB" w:rsidRDefault="00DB6993" w:rsidP="00C91C0D">
            <w:pPr>
              <w:spacing w:before="120" w:after="120"/>
              <w:jc w:val="center"/>
            </w:pPr>
            <w:r w:rsidRPr="00DB6993">
              <w:t>1</w:t>
            </w:r>
          </w:p>
        </w:tc>
        <w:tc>
          <w:tcPr>
            <w:tcW w:w="4110" w:type="dxa"/>
            <w:shd w:val="clear" w:color="auto" w:fill="auto"/>
          </w:tcPr>
          <w:p w:rsidR="00DB6993" w:rsidRPr="00C82837" w:rsidRDefault="00DB6993" w:rsidP="00C91C0D">
            <w:pPr>
              <w:spacing w:before="40"/>
            </w:pPr>
            <w:r w:rsidRPr="00DB6993">
              <w:t>Przedsiębiorstwo Produkcyjno-Usługowe ATL Anna Kawka Marek Kawka</w:t>
            </w:r>
          </w:p>
          <w:p w:rsidR="00DB6993" w:rsidRPr="00CB5EDB" w:rsidRDefault="00DB6993" w:rsidP="00C91C0D">
            <w:proofErr w:type="spellStart"/>
            <w:r w:rsidRPr="00DB6993">
              <w:t>Nawrot</w:t>
            </w:r>
            <w:proofErr w:type="spellEnd"/>
            <w:r w:rsidRPr="00CB5EDB">
              <w:t xml:space="preserve"> </w:t>
            </w:r>
            <w:r w:rsidRPr="00DB6993">
              <w:t>80</w:t>
            </w:r>
            <w:r w:rsidRPr="00CB5EDB">
              <w:t xml:space="preserve"> </w:t>
            </w:r>
          </w:p>
          <w:p w:rsidR="00DB6993" w:rsidRPr="00CB5EDB" w:rsidRDefault="00DB6993" w:rsidP="00C91C0D">
            <w:pPr>
              <w:spacing w:after="120"/>
              <w:jc w:val="both"/>
            </w:pPr>
            <w:r w:rsidRPr="00DB6993">
              <w:t>90-046</w:t>
            </w:r>
            <w:r w:rsidRPr="00CB5EDB">
              <w:t xml:space="preserve"> </w:t>
            </w:r>
            <w:r w:rsidRPr="00DB6993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B6993" w:rsidRPr="00CB5EDB" w:rsidRDefault="00DB6993" w:rsidP="00C91C0D">
            <w:pPr>
              <w:spacing w:before="120" w:after="120"/>
              <w:jc w:val="center"/>
            </w:pPr>
            <w:r w:rsidRPr="00DB6993">
              <w:t>73 817.66 zł</w:t>
            </w:r>
          </w:p>
        </w:tc>
      </w:tr>
      <w:tr w:rsidR="00DB6993" w:rsidRPr="00075CD0" w:rsidTr="00C91C0D">
        <w:tc>
          <w:tcPr>
            <w:tcW w:w="993" w:type="dxa"/>
            <w:shd w:val="clear" w:color="auto" w:fill="auto"/>
            <w:vAlign w:val="center"/>
          </w:tcPr>
          <w:p w:rsidR="00DB6993" w:rsidRPr="00CB5EDB" w:rsidRDefault="00DB6993" w:rsidP="00C91C0D">
            <w:pPr>
              <w:spacing w:before="120" w:after="120"/>
              <w:jc w:val="center"/>
            </w:pPr>
            <w:r w:rsidRPr="00DB6993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6993" w:rsidRPr="00CB5EDB" w:rsidRDefault="00DB6993" w:rsidP="00C91C0D">
            <w:pPr>
              <w:spacing w:before="120" w:after="120"/>
              <w:jc w:val="center"/>
            </w:pPr>
            <w:r w:rsidRPr="00DB6993">
              <w:t>2</w:t>
            </w:r>
          </w:p>
        </w:tc>
        <w:tc>
          <w:tcPr>
            <w:tcW w:w="4110" w:type="dxa"/>
            <w:shd w:val="clear" w:color="auto" w:fill="auto"/>
          </w:tcPr>
          <w:p w:rsidR="00DB6993" w:rsidRPr="00C82837" w:rsidRDefault="00DB6993" w:rsidP="00C91C0D">
            <w:pPr>
              <w:spacing w:before="40"/>
            </w:pPr>
            <w:r w:rsidRPr="00DB6993">
              <w:t>Przedsiębiorstwo Produkcyjno-Usługowe ATL Anna Kawka Marek Kawka</w:t>
            </w:r>
          </w:p>
          <w:p w:rsidR="00DB6993" w:rsidRPr="00CB5EDB" w:rsidRDefault="00DB6993" w:rsidP="00C91C0D">
            <w:proofErr w:type="spellStart"/>
            <w:r w:rsidRPr="00DB6993">
              <w:t>Nawrot</w:t>
            </w:r>
            <w:proofErr w:type="spellEnd"/>
            <w:r w:rsidRPr="00CB5EDB">
              <w:t xml:space="preserve"> </w:t>
            </w:r>
            <w:r w:rsidRPr="00DB6993">
              <w:t>80</w:t>
            </w:r>
            <w:r w:rsidRPr="00CB5EDB">
              <w:t xml:space="preserve"> </w:t>
            </w:r>
          </w:p>
          <w:p w:rsidR="00DB6993" w:rsidRPr="00CB5EDB" w:rsidRDefault="00DB6993" w:rsidP="00C91C0D">
            <w:pPr>
              <w:spacing w:after="120"/>
              <w:jc w:val="both"/>
            </w:pPr>
            <w:r w:rsidRPr="00DB6993">
              <w:t>90-046</w:t>
            </w:r>
            <w:r w:rsidRPr="00CB5EDB">
              <w:t xml:space="preserve"> </w:t>
            </w:r>
            <w:r w:rsidRPr="00DB6993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B6993" w:rsidRPr="00CB5EDB" w:rsidRDefault="00DB6993" w:rsidP="00C91C0D">
            <w:pPr>
              <w:spacing w:before="120" w:after="120"/>
              <w:jc w:val="center"/>
            </w:pPr>
            <w:r w:rsidRPr="00DB6993">
              <w:t>68 912.72 zł</w:t>
            </w:r>
          </w:p>
        </w:tc>
      </w:tr>
      <w:tr w:rsidR="00DB6993" w:rsidRPr="00075CD0" w:rsidTr="00C91C0D">
        <w:tc>
          <w:tcPr>
            <w:tcW w:w="993" w:type="dxa"/>
            <w:shd w:val="clear" w:color="auto" w:fill="auto"/>
            <w:vAlign w:val="center"/>
          </w:tcPr>
          <w:p w:rsidR="00DB6993" w:rsidRPr="00CB5EDB" w:rsidRDefault="00DB6993" w:rsidP="00C91C0D">
            <w:pPr>
              <w:spacing w:before="120" w:after="120"/>
              <w:jc w:val="center"/>
            </w:pPr>
            <w:r w:rsidRPr="00DB6993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6993" w:rsidRPr="00CB5EDB" w:rsidRDefault="00DB6993" w:rsidP="00C91C0D">
            <w:pPr>
              <w:spacing w:before="120" w:after="120"/>
              <w:jc w:val="center"/>
            </w:pPr>
            <w:r w:rsidRPr="00DB6993">
              <w:t>1</w:t>
            </w:r>
          </w:p>
        </w:tc>
        <w:tc>
          <w:tcPr>
            <w:tcW w:w="4110" w:type="dxa"/>
            <w:shd w:val="clear" w:color="auto" w:fill="auto"/>
          </w:tcPr>
          <w:p w:rsidR="00DB6993" w:rsidRPr="00C82837" w:rsidRDefault="00DB6993" w:rsidP="00C91C0D">
            <w:pPr>
              <w:spacing w:before="40"/>
            </w:pPr>
            <w:r w:rsidRPr="00DB6993">
              <w:t>FHU VEGA KAMIŃSKI ANDRZEJ</w:t>
            </w:r>
          </w:p>
          <w:p w:rsidR="00DB6993" w:rsidRPr="00CB5EDB" w:rsidRDefault="00DB6993" w:rsidP="00C91C0D">
            <w:r w:rsidRPr="00DB6993">
              <w:t>TUMSKA</w:t>
            </w:r>
            <w:r w:rsidRPr="00CB5EDB">
              <w:t xml:space="preserve"> </w:t>
            </w:r>
            <w:r w:rsidRPr="00DB6993">
              <w:t>22</w:t>
            </w:r>
            <w:r w:rsidRPr="00CB5EDB">
              <w:t xml:space="preserve"> </w:t>
            </w:r>
          </w:p>
          <w:p w:rsidR="00DB6993" w:rsidRPr="00CB5EDB" w:rsidRDefault="00DB6993" w:rsidP="00C91C0D">
            <w:pPr>
              <w:spacing w:after="120"/>
              <w:jc w:val="both"/>
            </w:pPr>
            <w:r w:rsidRPr="00DB6993">
              <w:t>09-402</w:t>
            </w:r>
            <w:r w:rsidRPr="00CB5EDB">
              <w:t xml:space="preserve"> </w:t>
            </w:r>
            <w:r w:rsidRPr="00DB6993">
              <w:t>PŁOCK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B6993" w:rsidRPr="00CB5EDB" w:rsidRDefault="00DB6993" w:rsidP="00C91C0D">
            <w:pPr>
              <w:spacing w:before="120" w:after="120"/>
              <w:jc w:val="center"/>
            </w:pPr>
            <w:r w:rsidRPr="00DB6993">
              <w:t>144 248.25 zł</w:t>
            </w:r>
          </w:p>
        </w:tc>
      </w:tr>
      <w:tr w:rsidR="00DB6993" w:rsidRPr="00075CD0" w:rsidTr="00C91C0D">
        <w:tc>
          <w:tcPr>
            <w:tcW w:w="993" w:type="dxa"/>
            <w:shd w:val="clear" w:color="auto" w:fill="auto"/>
            <w:vAlign w:val="center"/>
          </w:tcPr>
          <w:p w:rsidR="00DB6993" w:rsidRPr="00CB5EDB" w:rsidRDefault="00DB6993" w:rsidP="00C91C0D">
            <w:pPr>
              <w:spacing w:before="120" w:after="120"/>
              <w:jc w:val="center"/>
            </w:pPr>
            <w:r w:rsidRPr="00DB6993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6993" w:rsidRPr="00CB5EDB" w:rsidRDefault="00DB6993" w:rsidP="00C91C0D">
            <w:pPr>
              <w:spacing w:before="120" w:after="120"/>
              <w:jc w:val="center"/>
            </w:pPr>
            <w:r w:rsidRPr="00DB6993">
              <w:t>2</w:t>
            </w:r>
          </w:p>
        </w:tc>
        <w:tc>
          <w:tcPr>
            <w:tcW w:w="4110" w:type="dxa"/>
            <w:shd w:val="clear" w:color="auto" w:fill="auto"/>
          </w:tcPr>
          <w:p w:rsidR="00DB6993" w:rsidRPr="00C82837" w:rsidRDefault="00DB6993" w:rsidP="00C91C0D">
            <w:pPr>
              <w:spacing w:before="40"/>
            </w:pPr>
            <w:r w:rsidRPr="00DB6993">
              <w:t>FHU VEGA KAMIŃSKI ANDRZEJ</w:t>
            </w:r>
          </w:p>
          <w:p w:rsidR="00DB6993" w:rsidRPr="00CB5EDB" w:rsidRDefault="00DB6993" w:rsidP="00C91C0D">
            <w:r w:rsidRPr="00DB6993">
              <w:t>TUMSKA</w:t>
            </w:r>
            <w:r w:rsidRPr="00CB5EDB">
              <w:t xml:space="preserve"> </w:t>
            </w:r>
            <w:r w:rsidRPr="00DB6993">
              <w:t>22</w:t>
            </w:r>
            <w:r w:rsidRPr="00CB5EDB">
              <w:t xml:space="preserve"> </w:t>
            </w:r>
          </w:p>
          <w:p w:rsidR="00DB6993" w:rsidRPr="00CB5EDB" w:rsidRDefault="00DB6993" w:rsidP="00C91C0D">
            <w:pPr>
              <w:spacing w:after="120"/>
              <w:jc w:val="both"/>
            </w:pPr>
            <w:r w:rsidRPr="00DB6993">
              <w:t>09-402</w:t>
            </w:r>
            <w:r w:rsidRPr="00CB5EDB">
              <w:t xml:space="preserve"> </w:t>
            </w:r>
            <w:r w:rsidRPr="00DB6993">
              <w:t>PŁOCK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B6993" w:rsidRPr="00CB5EDB" w:rsidRDefault="00DB6993" w:rsidP="00C91C0D">
            <w:pPr>
              <w:spacing w:before="120" w:after="120"/>
              <w:jc w:val="center"/>
            </w:pPr>
            <w:r w:rsidRPr="00DB6993">
              <w:t>152 298.60 zł</w:t>
            </w:r>
          </w:p>
        </w:tc>
      </w:tr>
      <w:tr w:rsidR="00DB6993" w:rsidRPr="00075CD0" w:rsidTr="00C91C0D">
        <w:tc>
          <w:tcPr>
            <w:tcW w:w="993" w:type="dxa"/>
            <w:shd w:val="clear" w:color="auto" w:fill="auto"/>
            <w:vAlign w:val="center"/>
          </w:tcPr>
          <w:p w:rsidR="00DB6993" w:rsidRPr="00CB5EDB" w:rsidRDefault="00DB6993" w:rsidP="00C91C0D">
            <w:pPr>
              <w:spacing w:before="120" w:after="120"/>
              <w:jc w:val="center"/>
            </w:pPr>
            <w:r w:rsidRPr="00DB6993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6993" w:rsidRPr="00CB5EDB" w:rsidRDefault="00DB6993" w:rsidP="00C91C0D">
            <w:pPr>
              <w:spacing w:before="120" w:after="120"/>
              <w:jc w:val="center"/>
            </w:pPr>
            <w:r w:rsidRPr="00DB6993">
              <w:t>1</w:t>
            </w:r>
          </w:p>
        </w:tc>
        <w:tc>
          <w:tcPr>
            <w:tcW w:w="4110" w:type="dxa"/>
            <w:shd w:val="clear" w:color="auto" w:fill="auto"/>
          </w:tcPr>
          <w:p w:rsidR="00DB6993" w:rsidRPr="00C82837" w:rsidRDefault="00DB6993" w:rsidP="00C91C0D">
            <w:pPr>
              <w:spacing w:before="40"/>
            </w:pPr>
            <w:r w:rsidRPr="00DB6993">
              <w:t>Zakład Produkcyjno-Handlowo-Usługowy  "BARTEK" Leszek Białooki</w:t>
            </w:r>
          </w:p>
          <w:p w:rsidR="00DB6993" w:rsidRPr="00CB5EDB" w:rsidRDefault="00DB6993" w:rsidP="00C91C0D">
            <w:r w:rsidRPr="00DB6993">
              <w:t>Zielona Dolina</w:t>
            </w:r>
            <w:r w:rsidRPr="00CB5EDB">
              <w:t xml:space="preserve"> </w:t>
            </w:r>
            <w:r w:rsidRPr="00DB6993">
              <w:t>45</w:t>
            </w:r>
            <w:r w:rsidRPr="00CB5EDB">
              <w:t xml:space="preserve"> </w:t>
            </w:r>
          </w:p>
          <w:p w:rsidR="00DB6993" w:rsidRPr="00CB5EDB" w:rsidRDefault="00DB6993" w:rsidP="00C91C0D">
            <w:pPr>
              <w:spacing w:after="120"/>
              <w:jc w:val="both"/>
            </w:pPr>
            <w:r w:rsidRPr="00DB6993">
              <w:t>11-036</w:t>
            </w:r>
            <w:r w:rsidRPr="00CB5EDB">
              <w:t xml:space="preserve"> </w:t>
            </w:r>
            <w:r w:rsidRPr="00DB6993">
              <w:t>Gronity, Gietrzwałd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B6993" w:rsidRPr="00CB5EDB" w:rsidRDefault="00DB6993" w:rsidP="00C91C0D">
            <w:pPr>
              <w:spacing w:before="120" w:after="120"/>
              <w:jc w:val="center"/>
            </w:pPr>
            <w:r w:rsidRPr="00DB6993">
              <w:t>94 740.75 zł</w:t>
            </w:r>
          </w:p>
        </w:tc>
      </w:tr>
      <w:tr w:rsidR="00DB6993" w:rsidRPr="00075CD0" w:rsidTr="00C91C0D">
        <w:tc>
          <w:tcPr>
            <w:tcW w:w="993" w:type="dxa"/>
            <w:shd w:val="clear" w:color="auto" w:fill="auto"/>
            <w:vAlign w:val="center"/>
          </w:tcPr>
          <w:p w:rsidR="00DB6993" w:rsidRPr="00CB5EDB" w:rsidRDefault="00DB6993" w:rsidP="00C91C0D">
            <w:pPr>
              <w:spacing w:before="120" w:after="120"/>
              <w:jc w:val="center"/>
            </w:pPr>
            <w:r w:rsidRPr="00DB6993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6993" w:rsidRPr="00CB5EDB" w:rsidRDefault="00DB6993" w:rsidP="00C91C0D">
            <w:pPr>
              <w:spacing w:before="120" w:after="120"/>
              <w:jc w:val="center"/>
            </w:pPr>
            <w:r w:rsidRPr="00DB6993">
              <w:t>2</w:t>
            </w:r>
          </w:p>
        </w:tc>
        <w:tc>
          <w:tcPr>
            <w:tcW w:w="4110" w:type="dxa"/>
            <w:shd w:val="clear" w:color="auto" w:fill="auto"/>
          </w:tcPr>
          <w:p w:rsidR="00DB6993" w:rsidRPr="00C82837" w:rsidRDefault="00DB6993" w:rsidP="00C91C0D">
            <w:pPr>
              <w:spacing w:before="40"/>
            </w:pPr>
            <w:r w:rsidRPr="00DB6993">
              <w:t>Zakład Produkcyjno-Handlowo-Usługowy  "BARTEK" Leszek Białooki</w:t>
            </w:r>
          </w:p>
          <w:p w:rsidR="00DB6993" w:rsidRPr="00CB5EDB" w:rsidRDefault="00DB6993" w:rsidP="00C91C0D">
            <w:r w:rsidRPr="00DB6993">
              <w:t>Zielona Dolina</w:t>
            </w:r>
            <w:r w:rsidRPr="00CB5EDB">
              <w:t xml:space="preserve"> </w:t>
            </w:r>
            <w:r w:rsidRPr="00DB6993">
              <w:t>45</w:t>
            </w:r>
            <w:r w:rsidRPr="00CB5EDB">
              <w:t xml:space="preserve"> </w:t>
            </w:r>
          </w:p>
          <w:p w:rsidR="00DB6993" w:rsidRPr="00CB5EDB" w:rsidRDefault="00DB6993" w:rsidP="00C91C0D">
            <w:pPr>
              <w:spacing w:after="120"/>
              <w:jc w:val="both"/>
            </w:pPr>
            <w:r w:rsidRPr="00DB6993">
              <w:t>11-036</w:t>
            </w:r>
            <w:r w:rsidRPr="00CB5EDB">
              <w:t xml:space="preserve"> </w:t>
            </w:r>
            <w:r w:rsidRPr="00DB6993">
              <w:t>Gronity, Gietrzwałd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B6993" w:rsidRPr="00CB5EDB" w:rsidRDefault="00DB6993" w:rsidP="00C91C0D">
            <w:pPr>
              <w:spacing w:before="120" w:after="120"/>
              <w:jc w:val="center"/>
            </w:pPr>
            <w:r w:rsidRPr="00DB6993">
              <w:t>100 472.06 zł</w:t>
            </w:r>
          </w:p>
        </w:tc>
      </w:tr>
      <w:tr w:rsidR="00DB6993" w:rsidRPr="00075CD0" w:rsidTr="00C91C0D">
        <w:tc>
          <w:tcPr>
            <w:tcW w:w="993" w:type="dxa"/>
            <w:shd w:val="clear" w:color="auto" w:fill="auto"/>
            <w:vAlign w:val="center"/>
          </w:tcPr>
          <w:p w:rsidR="00DB6993" w:rsidRPr="00CB5EDB" w:rsidRDefault="00DB6993" w:rsidP="00C91C0D">
            <w:pPr>
              <w:spacing w:before="120" w:after="120"/>
              <w:jc w:val="center"/>
            </w:pPr>
            <w:r w:rsidRPr="00DB6993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6993" w:rsidRPr="00CB5EDB" w:rsidRDefault="00DB6993" w:rsidP="00C91C0D">
            <w:pPr>
              <w:spacing w:before="120" w:after="120"/>
              <w:jc w:val="center"/>
            </w:pPr>
            <w:r w:rsidRPr="00DB6993">
              <w:t>1</w:t>
            </w:r>
          </w:p>
        </w:tc>
        <w:tc>
          <w:tcPr>
            <w:tcW w:w="4110" w:type="dxa"/>
            <w:shd w:val="clear" w:color="auto" w:fill="auto"/>
          </w:tcPr>
          <w:p w:rsidR="00DB6993" w:rsidRPr="00C82837" w:rsidRDefault="00DB6993" w:rsidP="00C91C0D">
            <w:pPr>
              <w:spacing w:before="40"/>
            </w:pPr>
            <w:r w:rsidRPr="00DB6993">
              <w:t>MTS Systems sp. z o.o.</w:t>
            </w:r>
          </w:p>
          <w:p w:rsidR="00DB6993" w:rsidRPr="00CB5EDB" w:rsidRDefault="00DB6993" w:rsidP="00C91C0D">
            <w:r w:rsidRPr="00DB6993">
              <w:t>Mickiewicza</w:t>
            </w:r>
            <w:r w:rsidRPr="00CB5EDB">
              <w:t xml:space="preserve"> </w:t>
            </w:r>
            <w:r w:rsidRPr="00DB6993">
              <w:t>37/58</w:t>
            </w:r>
            <w:r w:rsidRPr="00CB5EDB">
              <w:t xml:space="preserve"> </w:t>
            </w:r>
          </w:p>
          <w:p w:rsidR="00DB6993" w:rsidRPr="00CB5EDB" w:rsidRDefault="00DB6993" w:rsidP="00C91C0D">
            <w:pPr>
              <w:spacing w:after="120"/>
              <w:jc w:val="both"/>
            </w:pPr>
            <w:r w:rsidRPr="00DB6993">
              <w:t>01-625</w:t>
            </w:r>
            <w:r w:rsidRPr="00CB5EDB">
              <w:t xml:space="preserve"> </w:t>
            </w:r>
            <w:r w:rsidRPr="00DB699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B6993" w:rsidRPr="00CB5EDB" w:rsidRDefault="00DB6993" w:rsidP="00C91C0D">
            <w:pPr>
              <w:spacing w:before="120" w:after="120"/>
              <w:jc w:val="center"/>
            </w:pPr>
            <w:r w:rsidRPr="00DB6993">
              <w:t>236 344.50 zł</w:t>
            </w:r>
          </w:p>
        </w:tc>
      </w:tr>
      <w:tr w:rsidR="00DB6993" w:rsidRPr="00075CD0" w:rsidTr="00C91C0D">
        <w:tc>
          <w:tcPr>
            <w:tcW w:w="993" w:type="dxa"/>
            <w:shd w:val="clear" w:color="auto" w:fill="auto"/>
            <w:vAlign w:val="center"/>
          </w:tcPr>
          <w:p w:rsidR="00DB6993" w:rsidRPr="00CB5EDB" w:rsidRDefault="00DB6993" w:rsidP="00C91C0D">
            <w:pPr>
              <w:spacing w:before="120" w:after="120"/>
              <w:jc w:val="center"/>
            </w:pPr>
            <w:r w:rsidRPr="00DB6993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6993" w:rsidRPr="00CB5EDB" w:rsidRDefault="00DB6993" w:rsidP="00C91C0D">
            <w:pPr>
              <w:spacing w:before="120" w:after="120"/>
              <w:jc w:val="center"/>
            </w:pPr>
            <w:r w:rsidRPr="00DB6993">
              <w:t>2</w:t>
            </w:r>
          </w:p>
        </w:tc>
        <w:tc>
          <w:tcPr>
            <w:tcW w:w="4110" w:type="dxa"/>
            <w:shd w:val="clear" w:color="auto" w:fill="auto"/>
          </w:tcPr>
          <w:p w:rsidR="00DB6993" w:rsidRPr="00C82837" w:rsidRDefault="00DB6993" w:rsidP="00C91C0D">
            <w:pPr>
              <w:spacing w:before="40"/>
            </w:pPr>
            <w:r w:rsidRPr="00DB6993">
              <w:t>MTS Systems sp. z o.o.</w:t>
            </w:r>
          </w:p>
          <w:p w:rsidR="00DB6993" w:rsidRPr="00CB5EDB" w:rsidRDefault="00DB6993" w:rsidP="00C91C0D">
            <w:r w:rsidRPr="00DB6993">
              <w:t>Mickiewicza</w:t>
            </w:r>
            <w:r w:rsidRPr="00CB5EDB">
              <w:t xml:space="preserve"> </w:t>
            </w:r>
            <w:r w:rsidRPr="00DB6993">
              <w:t>37/58</w:t>
            </w:r>
            <w:r w:rsidRPr="00CB5EDB">
              <w:t xml:space="preserve"> </w:t>
            </w:r>
          </w:p>
          <w:p w:rsidR="00DB6993" w:rsidRPr="00CB5EDB" w:rsidRDefault="00DB6993" w:rsidP="00C91C0D">
            <w:pPr>
              <w:spacing w:after="120"/>
              <w:jc w:val="both"/>
            </w:pPr>
            <w:r w:rsidRPr="00DB6993">
              <w:t>01-625</w:t>
            </w:r>
            <w:r w:rsidRPr="00CB5EDB">
              <w:t xml:space="preserve"> </w:t>
            </w:r>
            <w:r w:rsidRPr="00DB699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B6993" w:rsidRPr="00CB5EDB" w:rsidRDefault="00DB6993" w:rsidP="00C91C0D">
            <w:pPr>
              <w:spacing w:before="120" w:after="120"/>
              <w:jc w:val="center"/>
            </w:pPr>
            <w:r w:rsidRPr="00DB6993">
              <w:t>228 482.34 zł</w:t>
            </w:r>
          </w:p>
        </w:tc>
      </w:tr>
      <w:tr w:rsidR="00DB6993" w:rsidRPr="00075CD0" w:rsidTr="00C91C0D">
        <w:tc>
          <w:tcPr>
            <w:tcW w:w="993" w:type="dxa"/>
            <w:shd w:val="clear" w:color="auto" w:fill="auto"/>
            <w:vAlign w:val="center"/>
          </w:tcPr>
          <w:p w:rsidR="00DB6993" w:rsidRPr="00CB5EDB" w:rsidRDefault="00DB6993" w:rsidP="00C91C0D">
            <w:pPr>
              <w:spacing w:before="120" w:after="120"/>
              <w:jc w:val="center"/>
            </w:pPr>
            <w:r w:rsidRPr="00DB6993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6993" w:rsidRPr="00CB5EDB" w:rsidRDefault="00DB6993" w:rsidP="00C91C0D">
            <w:pPr>
              <w:spacing w:before="120" w:after="120"/>
              <w:jc w:val="center"/>
            </w:pPr>
            <w:r w:rsidRPr="00DB6993">
              <w:t>1</w:t>
            </w:r>
          </w:p>
        </w:tc>
        <w:tc>
          <w:tcPr>
            <w:tcW w:w="4110" w:type="dxa"/>
            <w:shd w:val="clear" w:color="auto" w:fill="auto"/>
          </w:tcPr>
          <w:p w:rsidR="00DB6993" w:rsidRPr="00C82837" w:rsidRDefault="00DB6993" w:rsidP="00C91C0D">
            <w:pPr>
              <w:spacing w:before="40"/>
            </w:pPr>
            <w:r w:rsidRPr="00DB6993">
              <w:t>Magnum Polska spółka z ograniczoną odpowiedzialnością</w:t>
            </w:r>
          </w:p>
          <w:p w:rsidR="00DB6993" w:rsidRPr="00CB5EDB" w:rsidRDefault="00DB6993" w:rsidP="00C91C0D">
            <w:r w:rsidRPr="00DB6993">
              <w:t>Skrajna</w:t>
            </w:r>
            <w:r w:rsidRPr="00CB5EDB">
              <w:t xml:space="preserve"> </w:t>
            </w:r>
            <w:r w:rsidRPr="00DB6993">
              <w:t>59</w:t>
            </w:r>
            <w:r w:rsidRPr="00CB5EDB">
              <w:t xml:space="preserve"> </w:t>
            </w:r>
          </w:p>
          <w:p w:rsidR="00DB6993" w:rsidRPr="00CB5EDB" w:rsidRDefault="00DB6993" w:rsidP="00C91C0D">
            <w:pPr>
              <w:spacing w:after="120"/>
              <w:jc w:val="both"/>
            </w:pPr>
            <w:r w:rsidRPr="00DB6993">
              <w:t>25-650</w:t>
            </w:r>
            <w:r w:rsidRPr="00CB5EDB">
              <w:t xml:space="preserve"> </w:t>
            </w:r>
            <w:r w:rsidRPr="00DB6993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B6993" w:rsidRPr="00CB5EDB" w:rsidRDefault="00DB6993" w:rsidP="00C91C0D">
            <w:pPr>
              <w:spacing w:before="120" w:after="120"/>
              <w:jc w:val="center"/>
            </w:pPr>
            <w:r w:rsidRPr="00DB6993">
              <w:t>104 838.21 zł</w:t>
            </w:r>
          </w:p>
        </w:tc>
      </w:tr>
      <w:tr w:rsidR="00DB6993" w:rsidRPr="00075CD0" w:rsidTr="00C91C0D">
        <w:tc>
          <w:tcPr>
            <w:tcW w:w="993" w:type="dxa"/>
            <w:shd w:val="clear" w:color="auto" w:fill="auto"/>
            <w:vAlign w:val="center"/>
          </w:tcPr>
          <w:p w:rsidR="00DB6993" w:rsidRPr="00CB5EDB" w:rsidRDefault="00DB6993" w:rsidP="00C91C0D">
            <w:pPr>
              <w:spacing w:before="120" w:after="120"/>
              <w:jc w:val="center"/>
            </w:pPr>
            <w:r w:rsidRPr="00DB6993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6993" w:rsidRPr="00CB5EDB" w:rsidRDefault="00DB6993" w:rsidP="00C91C0D">
            <w:pPr>
              <w:spacing w:before="120" w:after="120"/>
              <w:jc w:val="center"/>
            </w:pPr>
            <w:r w:rsidRPr="00DB6993">
              <w:t>2</w:t>
            </w:r>
          </w:p>
        </w:tc>
        <w:tc>
          <w:tcPr>
            <w:tcW w:w="4110" w:type="dxa"/>
            <w:shd w:val="clear" w:color="auto" w:fill="auto"/>
          </w:tcPr>
          <w:p w:rsidR="00DB6993" w:rsidRPr="00C82837" w:rsidRDefault="00DB6993" w:rsidP="00C91C0D">
            <w:pPr>
              <w:spacing w:before="40"/>
            </w:pPr>
            <w:r w:rsidRPr="00DB6993">
              <w:t>Magnum Polska spółka z ograniczoną odpowiedzialnością</w:t>
            </w:r>
          </w:p>
          <w:p w:rsidR="00DB6993" w:rsidRPr="00CB5EDB" w:rsidRDefault="00DB6993" w:rsidP="00C91C0D">
            <w:r w:rsidRPr="00DB6993">
              <w:t>Skrajna</w:t>
            </w:r>
            <w:r w:rsidRPr="00CB5EDB">
              <w:t xml:space="preserve"> </w:t>
            </w:r>
            <w:r w:rsidRPr="00DB6993">
              <w:t>59</w:t>
            </w:r>
            <w:r w:rsidRPr="00CB5EDB">
              <w:t xml:space="preserve"> </w:t>
            </w:r>
          </w:p>
          <w:p w:rsidR="00DB6993" w:rsidRPr="00CB5EDB" w:rsidRDefault="00DB6993" w:rsidP="00C91C0D">
            <w:pPr>
              <w:spacing w:after="120"/>
              <w:jc w:val="both"/>
            </w:pPr>
            <w:r w:rsidRPr="00DB6993">
              <w:t>25-650</w:t>
            </w:r>
            <w:r w:rsidRPr="00CB5EDB">
              <w:t xml:space="preserve"> </w:t>
            </w:r>
            <w:r w:rsidRPr="00DB6993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B6993" w:rsidRPr="00CB5EDB" w:rsidRDefault="00DB6993" w:rsidP="00C91C0D">
            <w:pPr>
              <w:spacing w:before="120" w:after="120"/>
              <w:jc w:val="center"/>
            </w:pPr>
            <w:r w:rsidRPr="00DB6993">
              <w:t>101 613.00 zł</w:t>
            </w:r>
          </w:p>
        </w:tc>
      </w:tr>
      <w:bookmarkEnd w:id="0"/>
    </w:tbl>
    <w:p w:rsidR="00C236D3" w:rsidRPr="006B27ED" w:rsidRDefault="00C236D3" w:rsidP="00E55BCF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2BAB" w:rsidRDefault="00902BAB">
      <w:r>
        <w:separator/>
      </w:r>
    </w:p>
  </w:endnote>
  <w:endnote w:type="continuationSeparator" w:id="0">
    <w:p w:rsidR="00902BAB" w:rsidRDefault="00902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2BAB" w:rsidRDefault="00902BAB">
      <w:r>
        <w:separator/>
      </w:r>
    </w:p>
  </w:footnote>
  <w:footnote w:type="continuationSeparator" w:id="0">
    <w:p w:rsidR="00902BAB" w:rsidRDefault="00902B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6993" w:rsidRDefault="00DB69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6993" w:rsidRDefault="00DB69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6993" w:rsidRDefault="00DB69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2BA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02BAB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DB6993"/>
    <w:rsid w:val="00E55BC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2529CC"/>
  <w15:chartTrackingRefBased/>
  <w15:docId w15:val="{C8D43FF6-D663-44B9-B2EB-C4A381678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E55BCF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365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2022-09-02T08:50:00Z</dcterms:created>
  <dcterms:modified xsi:type="dcterms:W3CDTF">2022-09-02T08:53:00Z</dcterms:modified>
</cp:coreProperties>
</file>