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5FA" w:rsidRDefault="001A75FA" w:rsidP="001A75FA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sz w:val="22"/>
          <w:szCs w:val="22"/>
        </w:rPr>
        <w:tab/>
      </w:r>
      <w:r w:rsidR="004F492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39pt;visibility:visible;mso-wrap-style:square">
            <v:imagedata r:id="rId8" o:title=""/>
          </v:shape>
        </w:pict>
      </w:r>
    </w:p>
    <w:p w:rsidR="001A75FA" w:rsidRPr="00240E71" w:rsidRDefault="001A75FA" w:rsidP="001A75FA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1A75FA" w:rsidRDefault="001A75FA" w:rsidP="001A75F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A75FA" w:rsidRPr="0022732C" w:rsidRDefault="001A75FA" w:rsidP="001A75F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1A75FA" w:rsidRDefault="001A75FA" w:rsidP="001A75F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1A75FA" w:rsidRPr="00FA50AF" w:rsidRDefault="001A75FA" w:rsidP="001A75F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A75FA" w:rsidRDefault="001A75FA" w:rsidP="001A75FA">
      <w:pPr>
        <w:spacing w:line="360" w:lineRule="auto"/>
      </w:pPr>
      <w:r>
        <w:t>Do: Nazwa i siedziba Zamawiającego:</w:t>
      </w:r>
    </w:p>
    <w:p w:rsidR="001A75FA" w:rsidRPr="00BB605B" w:rsidRDefault="001A75FA" w:rsidP="001A75FA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1A75FA" w:rsidRDefault="001A75FA" w:rsidP="001A75FA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>
        <w:rPr>
          <w:b/>
          <w:bCs/>
          <w:iCs/>
        </w:rPr>
        <w:t>w</w:t>
      </w:r>
      <w:r w:rsidRPr="004A19E5">
        <w:rPr>
          <w:b/>
          <w:bCs/>
          <w:iCs/>
        </w:rPr>
        <w:t xml:space="preserve">ykonanie usługi audytu zewnętrznego na potrzeby realizacji projektu LAST PIPE finansowanego ze środków Narodowego Centrum Badań i Rozwoju dla </w:t>
      </w:r>
      <w:proofErr w:type="spellStart"/>
      <w:r w:rsidRPr="004A19E5">
        <w:rPr>
          <w:b/>
          <w:bCs/>
          <w:iCs/>
        </w:rPr>
        <w:t>WWNiG</w:t>
      </w:r>
      <w:proofErr w:type="spellEnd"/>
      <w:r w:rsidRPr="004A19E5">
        <w:rPr>
          <w:b/>
          <w:bCs/>
          <w:iCs/>
        </w:rPr>
        <w:t xml:space="preserve"> AGH - Kc-zp.272-272/22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>
        <w:rPr>
          <w:bCs/>
        </w:rPr>
        <w:t>.</w:t>
      </w:r>
    </w:p>
    <w:p w:rsidR="001A75FA" w:rsidRDefault="001A75FA" w:rsidP="001A75FA">
      <w:pPr>
        <w:widowControl w:val="0"/>
        <w:ind w:right="1"/>
        <w:jc w:val="both"/>
      </w:pPr>
    </w:p>
    <w:p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1A75FA" w:rsidRPr="00655B33" w:rsidRDefault="001A75FA" w:rsidP="001A75F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1A75FA" w:rsidRPr="00655B33" w:rsidRDefault="001A75FA" w:rsidP="001A75F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A75FA" w:rsidRDefault="001A75FA" w:rsidP="001A75FA">
      <w:pPr>
        <w:pStyle w:val="Tekstpodstawowy"/>
        <w:rPr>
          <w:sz w:val="22"/>
          <w:szCs w:val="22"/>
        </w:rPr>
      </w:pPr>
    </w:p>
    <w:p w:rsidR="001A75FA" w:rsidRPr="00655B33" w:rsidRDefault="001A75FA" w:rsidP="001A75FA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1A75FA" w:rsidRDefault="001A75FA" w:rsidP="001A75F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 (</w:t>
      </w:r>
      <w:r w:rsidRPr="004A19E5">
        <w:rPr>
          <w:b/>
          <w:i/>
          <w:sz w:val="22"/>
          <w:szCs w:val="22"/>
        </w:rPr>
        <w:t>Kryterium oceny ofert</w:t>
      </w:r>
      <w:r>
        <w:rPr>
          <w:b/>
          <w:sz w:val="22"/>
          <w:szCs w:val="22"/>
        </w:rPr>
        <w:t>)</w:t>
      </w:r>
      <w:r w:rsidRPr="00655B33">
        <w:rPr>
          <w:b/>
          <w:sz w:val="22"/>
          <w:szCs w:val="22"/>
        </w:rPr>
        <w:t xml:space="preserve">: </w:t>
      </w:r>
      <w:r w:rsidRPr="00655B33">
        <w:rPr>
          <w:sz w:val="22"/>
          <w:szCs w:val="22"/>
        </w:rPr>
        <w:t xml:space="preserve"> do </w:t>
      </w:r>
      <w:r w:rsidRPr="004A19E5">
        <w:rPr>
          <w:sz w:val="22"/>
          <w:szCs w:val="22"/>
          <w:highlight w:val="yellow"/>
        </w:rPr>
        <w:t>………..</w:t>
      </w:r>
      <w:r w:rsidRPr="00655B33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>
        <w:rPr>
          <w:sz w:val="22"/>
          <w:szCs w:val="22"/>
        </w:rPr>
        <w:t xml:space="preserve"> roboczych</w:t>
      </w:r>
      <w:r w:rsidRPr="00655B33">
        <w:rPr>
          <w:sz w:val="22"/>
          <w:szCs w:val="22"/>
        </w:rPr>
        <w:t xml:space="preserve"> od daty podpisania umowy</w:t>
      </w:r>
      <w:r>
        <w:rPr>
          <w:sz w:val="22"/>
          <w:szCs w:val="22"/>
        </w:rPr>
        <w:t>.</w:t>
      </w:r>
    </w:p>
    <w:p w:rsidR="001A75FA" w:rsidRPr="001A75FA" w:rsidRDefault="001A75FA" w:rsidP="001A75FA">
      <w:pPr>
        <w:tabs>
          <w:tab w:val="left" w:pos="426"/>
        </w:tabs>
        <w:jc w:val="both"/>
        <w:rPr>
          <w:b/>
          <w:color w:val="000000"/>
          <w:sz w:val="22"/>
          <w:szCs w:val="22"/>
          <w:u w:val="single"/>
        </w:rPr>
      </w:pPr>
      <w:r w:rsidRPr="001A75FA">
        <w:rPr>
          <w:b/>
          <w:color w:val="000000"/>
        </w:rPr>
        <w:t>Termin płatności:</w:t>
      </w:r>
      <w:r w:rsidRPr="001A75FA">
        <w:rPr>
          <w:color w:val="000000"/>
          <w:sz w:val="20"/>
          <w:szCs w:val="20"/>
        </w:rPr>
        <w:t xml:space="preserve"> Po przeprowadzeniu </w:t>
      </w:r>
      <w:r w:rsidR="004F0C3D">
        <w:rPr>
          <w:color w:val="000000"/>
          <w:sz w:val="20"/>
          <w:szCs w:val="20"/>
        </w:rPr>
        <w:t>audytu</w:t>
      </w:r>
      <w:r w:rsidRPr="001A75FA">
        <w:rPr>
          <w:color w:val="000000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1A75FA">
        <w:rPr>
          <w:color w:val="000000"/>
        </w:rPr>
        <w:t xml:space="preserve"> </w:t>
      </w:r>
      <w:r w:rsidRPr="001A75FA">
        <w:rPr>
          <w:color w:val="000000"/>
          <w:sz w:val="20"/>
          <w:szCs w:val="20"/>
        </w:rPr>
        <w:t>za szkolenie dla faktycznej ilości osób.</w:t>
      </w:r>
    </w:p>
    <w:p w:rsidR="001A75FA" w:rsidRDefault="001A75FA" w:rsidP="001A75FA">
      <w:pPr>
        <w:rPr>
          <w:b/>
          <w:sz w:val="22"/>
          <w:szCs w:val="22"/>
          <w:u w:val="single"/>
        </w:rPr>
      </w:pPr>
    </w:p>
    <w:p w:rsidR="004F0C3D" w:rsidRDefault="004F0C3D" w:rsidP="001A75FA">
      <w:pPr>
        <w:rPr>
          <w:b/>
          <w:sz w:val="22"/>
          <w:szCs w:val="22"/>
          <w:u w:val="single"/>
        </w:rPr>
      </w:pPr>
    </w:p>
    <w:p w:rsidR="001A75FA" w:rsidRDefault="001A75FA" w:rsidP="001A75F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1A75FA" w:rsidRPr="00A3594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:rsidR="001A75FA" w:rsidRPr="000D605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1A75FA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A75FA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4F4923">
        <w:rPr>
          <w:sz w:val="22"/>
          <w:szCs w:val="22"/>
        </w:rPr>
        <w:t>3</w:t>
      </w:r>
      <w:bookmarkStart w:id="0" w:name="_GoBack"/>
      <w:bookmarkEnd w:id="0"/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1A75FA" w:rsidRPr="001D671E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5FA" w:rsidRPr="00FE545C" w:rsidTr="004D0F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1A75FA" w:rsidRPr="00FE545C" w:rsidTr="004D0F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A75FA" w:rsidRPr="00FE545C" w:rsidTr="004D0FB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A75FA" w:rsidRPr="00B11538" w:rsidRDefault="001A75FA" w:rsidP="001A75F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</w:t>
      </w:r>
      <w:r>
        <w:rPr>
          <w:sz w:val="22"/>
          <w:szCs w:val="22"/>
        </w:rPr>
        <w:t>4</w:t>
      </w:r>
      <w:r w:rsidRPr="00B11538"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A75FA" w:rsidRPr="00B11538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1A75FA" w:rsidRPr="00B11538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1A75FA" w:rsidRPr="00B11538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1A75FA" w:rsidRDefault="001A75FA" w:rsidP="001A75FA">
      <w:pPr>
        <w:jc w:val="both"/>
        <w:rPr>
          <w:sz w:val="22"/>
          <w:szCs w:val="22"/>
        </w:rPr>
      </w:pPr>
    </w:p>
    <w:p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1A75FA" w:rsidRPr="00A67735" w:rsidRDefault="001A75FA" w:rsidP="001A75FA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1A75FA" w:rsidRPr="00A67735" w:rsidRDefault="001A75FA" w:rsidP="001A75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A75FA" w:rsidRPr="00A67735" w:rsidRDefault="001A75FA" w:rsidP="001A75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1A75FA" w:rsidRPr="00C34D4B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1A75FA" w:rsidRPr="00645C19" w:rsidRDefault="001A75FA" w:rsidP="001A75FA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:rsidR="00FE545C" w:rsidRPr="001A75FA" w:rsidRDefault="00FE545C" w:rsidP="001A75FA"/>
    <w:sectPr w:rsidR="00FE545C" w:rsidRPr="001A75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118" w:rsidRDefault="00EF7118">
      <w:r>
        <w:separator/>
      </w:r>
    </w:p>
  </w:endnote>
  <w:endnote w:type="continuationSeparator" w:id="0">
    <w:p w:rsidR="00EF7118" w:rsidRDefault="00EF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716" w:rsidRDefault="00E557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716" w:rsidRDefault="00E55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118" w:rsidRDefault="00EF7118">
      <w:r>
        <w:separator/>
      </w:r>
    </w:p>
  </w:footnote>
  <w:footnote w:type="continuationSeparator" w:id="0">
    <w:p w:rsidR="00EF7118" w:rsidRDefault="00EF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716" w:rsidRDefault="00E55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716" w:rsidRDefault="00E55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1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75FA"/>
    <w:rsid w:val="001D4612"/>
    <w:rsid w:val="00207E98"/>
    <w:rsid w:val="002723B0"/>
    <w:rsid w:val="00315A4A"/>
    <w:rsid w:val="004B7300"/>
    <w:rsid w:val="004C6753"/>
    <w:rsid w:val="004F0C3D"/>
    <w:rsid w:val="004F492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5716"/>
    <w:rsid w:val="00E949B0"/>
    <w:rsid w:val="00EF711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050005"/>
  <w15:chartTrackingRefBased/>
  <w15:docId w15:val="{10A5A645-2D61-45B5-B77C-D0792ACC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5F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1A75FA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B4DB6-8FD4-4BD6-BA54-A9595D55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2022-09-01T11:44:00Z</cp:lastPrinted>
  <dcterms:created xsi:type="dcterms:W3CDTF">2022-09-01T11:44:00Z</dcterms:created>
  <dcterms:modified xsi:type="dcterms:W3CDTF">2022-09-01T11:44:00Z</dcterms:modified>
</cp:coreProperties>
</file>