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D9F10" w14:textId="77777777" w:rsidR="00A5000A" w:rsidRPr="00AF3D5C" w:rsidRDefault="00A5000A" w:rsidP="00A5000A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6ADBEDF8" w14:textId="77777777" w:rsidR="00A5000A" w:rsidRPr="00AF3D5C" w:rsidRDefault="00A5000A" w:rsidP="00A5000A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2453609" w14:textId="77777777" w:rsidR="00A5000A" w:rsidRPr="00AF3D5C" w:rsidRDefault="00A5000A" w:rsidP="00A5000A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0436C353" w14:textId="77777777" w:rsidR="00A5000A" w:rsidRPr="00946C60" w:rsidRDefault="00A5000A" w:rsidP="00A5000A">
      <w:pPr>
        <w:spacing w:before="48"/>
        <w:rPr>
          <w:b/>
        </w:rPr>
      </w:pPr>
    </w:p>
    <w:p w14:paraId="43F008A4" w14:textId="48917442" w:rsidR="00A5000A" w:rsidRPr="00946C60" w:rsidRDefault="00A5000A" w:rsidP="00A5000A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46/22</w:t>
      </w:r>
      <w:r w:rsidRPr="00946C60">
        <w:rPr>
          <w:rFonts w:ascii="Times New Roman" w:hAnsi="Times New Roman"/>
        </w:rPr>
        <w:t>,</w:t>
      </w:r>
    </w:p>
    <w:p w14:paraId="6A884BF9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09D78BD7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2D1C7EAA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39340524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1BB61790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3B2AEDA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68EABC3B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104417E0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F54AA31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E11EE06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60E515F3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4F87E6D7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2BAF9E99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0B641AEB" w14:textId="77777777" w:rsidR="00A5000A" w:rsidRPr="00946C60" w:rsidRDefault="00A5000A" w:rsidP="00A5000A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1A6959DA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</w:rPr>
      </w:pPr>
    </w:p>
    <w:p w14:paraId="56A8C7AD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24011CA1" w14:textId="3A9FC8BF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46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59B40BBA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6B32C419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599D1A5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490C6369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7B4E7D05" w14:textId="77777777" w:rsidR="00A5000A" w:rsidRPr="00946C60" w:rsidRDefault="00A5000A" w:rsidP="00A5000A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0D1F2CC5" w14:textId="77777777" w:rsidR="00A5000A" w:rsidRPr="00946C60" w:rsidRDefault="00A5000A" w:rsidP="00A5000A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0005301A" w14:textId="77777777" w:rsidR="00A5000A" w:rsidRPr="00946C60" w:rsidRDefault="00A5000A" w:rsidP="00A5000A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62130134" w14:textId="77777777" w:rsidR="00A5000A" w:rsidRPr="00946C60" w:rsidRDefault="00A5000A" w:rsidP="00A5000A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0E2204BB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4A1C3D4B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8684B66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4216A24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0F191A3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2E6CFAA6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25D88361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7E34E83E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4EBE81B7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7D833898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2E1F2DBC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7D2A4B5A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5A99B587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55D5E35E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09807980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20C1C9A4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45615D83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434D48A0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06E7FA65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0C7DA71F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4B810D1A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30E08B2B" w14:textId="77777777" w:rsidR="00A5000A" w:rsidRPr="008C1807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147B99A" w14:textId="77777777" w:rsidR="00A5000A" w:rsidRPr="008C1807" w:rsidRDefault="00A5000A" w:rsidP="00A5000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27A81FA4" w14:textId="77777777" w:rsidR="00A5000A" w:rsidRPr="008C1807" w:rsidRDefault="00A5000A" w:rsidP="00A5000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7D2901F" w14:textId="77777777" w:rsidR="00A5000A" w:rsidRPr="008C1807" w:rsidRDefault="00A5000A" w:rsidP="00A5000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3EFE248" w14:textId="77777777" w:rsidR="00A5000A" w:rsidRPr="008C1807" w:rsidRDefault="00A5000A" w:rsidP="00A5000A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04C8C917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25D71E2C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48AD34E8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37D38797" w14:textId="77777777" w:rsidR="00A5000A" w:rsidRPr="00946C60" w:rsidRDefault="00A5000A" w:rsidP="00A5000A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4905877E" w14:textId="77777777" w:rsidR="00A5000A" w:rsidRPr="00946C60" w:rsidRDefault="00A5000A" w:rsidP="00A5000A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742BCC3B" w14:textId="77777777" w:rsidR="00A5000A" w:rsidRPr="00946C60" w:rsidRDefault="00A5000A" w:rsidP="00A5000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4F46DD02" w14:textId="77777777" w:rsidR="00A5000A" w:rsidRPr="00946C60" w:rsidRDefault="00A5000A" w:rsidP="00A5000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C996D04" w14:textId="77777777" w:rsidR="00A5000A" w:rsidRPr="00946C60" w:rsidRDefault="00A5000A" w:rsidP="00A5000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54F823BE" w14:textId="77777777" w:rsidR="00A5000A" w:rsidRPr="00946C60" w:rsidRDefault="00A5000A" w:rsidP="00A5000A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4E802270" w14:textId="77777777" w:rsidR="00A5000A" w:rsidRPr="00946C60" w:rsidRDefault="00A5000A" w:rsidP="00A5000A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24B60A8A" w14:textId="77777777" w:rsidR="00A5000A" w:rsidRDefault="00A5000A" w:rsidP="00A5000A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76BF2087" w14:textId="77777777" w:rsidR="00A5000A" w:rsidRDefault="00A5000A" w:rsidP="00A5000A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1D4FD76D" w14:textId="77777777" w:rsidR="00A5000A" w:rsidRPr="00CC347C" w:rsidRDefault="00A5000A" w:rsidP="00A5000A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1B083828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255F1BEB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4CBEC17D" w14:textId="77777777" w:rsidR="00A5000A" w:rsidRPr="00946C60" w:rsidRDefault="00A5000A" w:rsidP="00A5000A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4D11BE50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3CBEDE1A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015B5986" w14:textId="77777777" w:rsidR="00A5000A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2886277F" w14:textId="77777777" w:rsidR="00A5000A" w:rsidRPr="00CC347C" w:rsidRDefault="00A5000A" w:rsidP="00A5000A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3DA6075C" w14:textId="77777777" w:rsidR="00A5000A" w:rsidRPr="00946C60" w:rsidRDefault="00A5000A" w:rsidP="00A5000A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257519B2" w14:textId="77777777" w:rsidR="00A5000A" w:rsidRPr="00946C60" w:rsidRDefault="00A5000A" w:rsidP="00A5000A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1867858D" w14:textId="77777777" w:rsidR="00A5000A" w:rsidRPr="00946C60" w:rsidRDefault="00A5000A" w:rsidP="00A5000A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567B3B6D" w14:textId="77777777" w:rsidR="00A5000A" w:rsidRPr="00946C60" w:rsidRDefault="00A5000A" w:rsidP="00A5000A">
      <w:pPr>
        <w:jc w:val="center"/>
        <w:rPr>
          <w:b/>
        </w:rPr>
      </w:pPr>
    </w:p>
    <w:p w14:paraId="50A3B032" w14:textId="77777777" w:rsidR="00A5000A" w:rsidRDefault="00A5000A" w:rsidP="00A5000A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2AB41B6" w14:textId="77777777" w:rsidR="00A5000A" w:rsidRDefault="00A5000A" w:rsidP="00A5000A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6F04AAE5" w14:textId="77777777" w:rsidR="00A5000A" w:rsidRPr="00946C60" w:rsidRDefault="00A5000A" w:rsidP="00A5000A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211D13D8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38F1AA9" w14:textId="77777777" w:rsidR="00A5000A" w:rsidRPr="00946C60" w:rsidRDefault="00A5000A" w:rsidP="00A5000A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53FEB363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6D34CFAD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E102393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6C317E77" w14:textId="77777777" w:rsidR="00A5000A" w:rsidRPr="00946C60" w:rsidRDefault="00A5000A" w:rsidP="00A5000A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41CD80AF" w14:textId="77777777" w:rsidR="00A5000A" w:rsidRPr="00946C60" w:rsidRDefault="00A5000A" w:rsidP="00A5000A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03CE9152" w14:textId="77777777" w:rsidR="00A5000A" w:rsidRPr="00946C60" w:rsidRDefault="00A5000A" w:rsidP="00A5000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26A99ECD" w14:textId="77777777" w:rsidR="00A5000A" w:rsidRPr="00946C60" w:rsidRDefault="00A5000A" w:rsidP="00A5000A">
      <w:pPr>
        <w:numPr>
          <w:ilvl w:val="0"/>
          <w:numId w:val="3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543DF829" w14:textId="77777777" w:rsidR="00A5000A" w:rsidRPr="00946C60" w:rsidRDefault="00A5000A" w:rsidP="00A5000A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686626FE" w14:textId="77777777" w:rsidR="00A5000A" w:rsidRPr="00946C60" w:rsidRDefault="00A5000A" w:rsidP="00A5000A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31F2BFE8" w14:textId="77777777" w:rsidR="00A5000A" w:rsidRPr="00946C60" w:rsidRDefault="00A5000A" w:rsidP="00A5000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48B8F4C2" w14:textId="77777777" w:rsidR="00A5000A" w:rsidRPr="00946C60" w:rsidRDefault="00A5000A" w:rsidP="00A5000A">
      <w:pPr>
        <w:numPr>
          <w:ilvl w:val="0"/>
          <w:numId w:val="3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7A928945" w14:textId="77777777" w:rsidR="00A5000A" w:rsidRPr="00946C60" w:rsidRDefault="00A5000A" w:rsidP="00A5000A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2A91141" w14:textId="77777777" w:rsidR="00A5000A" w:rsidRPr="00946C60" w:rsidRDefault="00A5000A" w:rsidP="00A5000A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0B07C7C1" w14:textId="77777777" w:rsidR="00A5000A" w:rsidRPr="00946C60" w:rsidRDefault="00A5000A" w:rsidP="00A5000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4486E21F" w14:textId="77777777" w:rsidR="00A5000A" w:rsidRPr="00946C60" w:rsidRDefault="00A5000A" w:rsidP="00A5000A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59DA325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0B887ACA" w14:textId="77777777" w:rsidR="00A5000A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0DDB61A4" w14:textId="77777777" w:rsidR="00A5000A" w:rsidRPr="0038770C" w:rsidRDefault="00A5000A" w:rsidP="00A5000A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343D8448" w14:textId="77777777" w:rsidR="00A5000A" w:rsidRPr="0038770C" w:rsidRDefault="00A5000A" w:rsidP="00A5000A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37087E5F" w14:textId="77777777" w:rsidR="00A5000A" w:rsidRPr="0038770C" w:rsidRDefault="00A5000A" w:rsidP="00A5000A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5BE4CF89" w14:textId="77777777" w:rsidR="00A5000A" w:rsidRPr="0038770C" w:rsidRDefault="00A5000A" w:rsidP="00A5000A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3FAB07B" w14:textId="77777777" w:rsidR="00A5000A" w:rsidRPr="0038770C" w:rsidRDefault="00A5000A" w:rsidP="00A5000A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7351463B" w14:textId="77777777" w:rsidR="00A5000A" w:rsidRDefault="00A5000A" w:rsidP="00A5000A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100046D7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5AA4DE4" w14:textId="77777777" w:rsidR="00A5000A" w:rsidRPr="00946C60" w:rsidRDefault="00A5000A" w:rsidP="00A5000A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217B0EFA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08FA5D12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7D143A0" w14:textId="77777777" w:rsidR="00A5000A" w:rsidRPr="00946C60" w:rsidRDefault="00A5000A" w:rsidP="00A5000A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021BFA91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06682AF3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65446E70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0D4DBE6F" w14:textId="77777777" w:rsidR="00A5000A" w:rsidRPr="00946C60" w:rsidRDefault="00A5000A" w:rsidP="00A5000A">
      <w:pPr>
        <w:pStyle w:val="Tekstpodstawowy"/>
        <w:ind w:right="-47"/>
        <w:rPr>
          <w:rFonts w:ascii="Times New Roman" w:hAnsi="Times New Roman"/>
        </w:rPr>
      </w:pPr>
    </w:p>
    <w:p w14:paraId="7A8F6743" w14:textId="77777777" w:rsidR="00A5000A" w:rsidRPr="00946C60" w:rsidRDefault="00A5000A" w:rsidP="00A5000A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6A79655B" w14:textId="77777777" w:rsidR="00A5000A" w:rsidRPr="004F0507" w:rsidRDefault="00A5000A" w:rsidP="00A5000A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4E32432D" w14:textId="77777777" w:rsidR="00A5000A" w:rsidRDefault="00A5000A" w:rsidP="00A5000A">
      <w:pPr>
        <w:pStyle w:val="Tekstpodstawowy2"/>
        <w:spacing w:line="240" w:lineRule="auto"/>
        <w:ind w:right="-47"/>
      </w:pPr>
    </w:p>
    <w:p w14:paraId="7947FD7F" w14:textId="77777777" w:rsidR="00A5000A" w:rsidRPr="004F0507" w:rsidRDefault="00A5000A" w:rsidP="00A5000A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59D4DD68" w14:textId="77777777" w:rsidR="00A5000A" w:rsidRPr="000936CA" w:rsidRDefault="00A5000A" w:rsidP="00A5000A"/>
    <w:p w14:paraId="563ECAC0" w14:textId="77777777" w:rsidR="00A5000A" w:rsidRDefault="00A5000A" w:rsidP="00A5000A">
      <w:pPr>
        <w:pStyle w:val="Zwykytekst"/>
      </w:pPr>
    </w:p>
    <w:p w14:paraId="41F51E23" w14:textId="77777777" w:rsidR="00A5000A" w:rsidRDefault="00A5000A" w:rsidP="00A5000A">
      <w:pPr>
        <w:pStyle w:val="Zwykytekst"/>
      </w:pPr>
    </w:p>
    <w:p w14:paraId="7391FE40" w14:textId="77777777" w:rsidR="00A5000A" w:rsidRPr="00496551" w:rsidRDefault="00A5000A" w:rsidP="00A5000A">
      <w:pPr>
        <w:pStyle w:val="Zwykytekst"/>
        <w:rPr>
          <w:sz w:val="16"/>
          <w:szCs w:val="16"/>
        </w:rPr>
      </w:pPr>
    </w:p>
    <w:p w14:paraId="42D3DFC6" w14:textId="77777777" w:rsidR="00A5000A" w:rsidRPr="00877B92" w:rsidRDefault="00A5000A" w:rsidP="00A5000A"/>
    <w:p w14:paraId="553C98F4" w14:textId="77777777" w:rsidR="00A5000A" w:rsidRDefault="00A5000A" w:rsidP="00A5000A"/>
    <w:p w14:paraId="10C4A34F" w14:textId="77777777" w:rsidR="00A5000A" w:rsidRPr="009B06ED" w:rsidRDefault="00A5000A" w:rsidP="00A5000A">
      <w:r>
        <w:t>* Egzemplarz dla Wykonawcy / AGH</w:t>
      </w:r>
    </w:p>
    <w:p w14:paraId="62B9B8EE" w14:textId="77777777" w:rsidR="00A5000A" w:rsidRPr="00456B64" w:rsidRDefault="00A5000A" w:rsidP="00A5000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09F87B40" w14:textId="77777777" w:rsidR="00A5000A" w:rsidRPr="00456B64" w:rsidRDefault="00A5000A" w:rsidP="00A5000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1C9CF23C" w14:textId="77777777" w:rsidR="00A5000A" w:rsidRPr="00456B64" w:rsidRDefault="00A5000A" w:rsidP="00A5000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4C05B32D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11B794DA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4AD617F5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1261E4A7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508D9B8E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63957BF6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78C1835A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32D8FE9E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49ACD508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06756163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6025BF65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232C7AE2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7C72E6DF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5F0FF0BF" w14:textId="77777777" w:rsidR="00A5000A" w:rsidRDefault="00A5000A" w:rsidP="00A5000A">
      <w:pPr>
        <w:widowControl w:val="0"/>
        <w:autoSpaceDE w:val="0"/>
        <w:autoSpaceDN w:val="0"/>
        <w:jc w:val="right"/>
        <w:textAlignment w:val="baseline"/>
      </w:pPr>
    </w:p>
    <w:p w14:paraId="0193B36C" w14:textId="77777777" w:rsidR="00A5000A" w:rsidRPr="00456B64" w:rsidRDefault="00A5000A" w:rsidP="00A5000A">
      <w:pPr>
        <w:widowControl w:val="0"/>
        <w:autoSpaceDE w:val="0"/>
        <w:autoSpaceDN w:val="0"/>
        <w:jc w:val="right"/>
        <w:textAlignment w:val="baseline"/>
      </w:pPr>
      <w:r w:rsidRPr="00456B64">
        <w:t>Załącznik nr 2 do umowy</w:t>
      </w:r>
    </w:p>
    <w:p w14:paraId="1A56D628" w14:textId="77777777" w:rsidR="00A5000A" w:rsidRPr="00456B64" w:rsidRDefault="00A5000A" w:rsidP="00A5000A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10627E8C" w14:textId="77777777" w:rsidR="00A5000A" w:rsidRPr="00456B64" w:rsidRDefault="00A5000A" w:rsidP="00A5000A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2D9D80D0" w14:textId="77777777" w:rsidR="00A5000A" w:rsidRPr="00456B64" w:rsidRDefault="00A5000A" w:rsidP="00A5000A">
      <w:pPr>
        <w:widowControl w:val="0"/>
        <w:autoSpaceDE w:val="0"/>
        <w:autoSpaceDN w:val="0"/>
        <w:textAlignment w:val="baseline"/>
      </w:pPr>
    </w:p>
    <w:p w14:paraId="0E637362" w14:textId="77777777" w:rsidR="00A5000A" w:rsidRPr="00456B64" w:rsidRDefault="00A5000A" w:rsidP="00A5000A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184E4132" w14:textId="77777777" w:rsidR="00A5000A" w:rsidRPr="00456B64" w:rsidRDefault="00A5000A" w:rsidP="00A5000A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0D27DB0B" w14:textId="77777777" w:rsidR="00A5000A" w:rsidRPr="00456B64" w:rsidRDefault="00A5000A" w:rsidP="00A5000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4D0AF5D9" w14:textId="77777777" w:rsidR="00A5000A" w:rsidRPr="00456B64" w:rsidRDefault="00A5000A" w:rsidP="00A5000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886548C" w14:textId="77777777" w:rsidR="00A5000A" w:rsidRPr="00456B64" w:rsidRDefault="00A5000A" w:rsidP="00A5000A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14663E67" w14:textId="77777777" w:rsidR="00A5000A" w:rsidRPr="00456B64" w:rsidRDefault="00A5000A" w:rsidP="00A5000A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3174AA18" w14:textId="77777777" w:rsidR="00A5000A" w:rsidRPr="00456B64" w:rsidRDefault="00A5000A" w:rsidP="00A5000A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63AE28CB" w14:textId="77777777" w:rsidR="00A5000A" w:rsidRPr="00456B64" w:rsidRDefault="00A5000A" w:rsidP="00A5000A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2B5FD7ED" w14:textId="77777777" w:rsidR="00A5000A" w:rsidRPr="00456B64" w:rsidRDefault="00A5000A" w:rsidP="00A5000A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16EB7352" w14:textId="77777777" w:rsidR="00A5000A" w:rsidRPr="00456B64" w:rsidRDefault="00A5000A" w:rsidP="00A5000A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61B3CA8F" w14:textId="77777777" w:rsidR="00A5000A" w:rsidRPr="00456B64" w:rsidRDefault="00A5000A" w:rsidP="00A5000A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496EAB83" w14:textId="77777777" w:rsidR="00A5000A" w:rsidRPr="00456B64" w:rsidRDefault="00A5000A" w:rsidP="00A5000A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35B69915" w14:textId="77777777" w:rsidR="00A5000A" w:rsidRPr="00456B64" w:rsidRDefault="00A5000A" w:rsidP="00A5000A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391B81F6" w14:textId="77777777" w:rsidR="00A5000A" w:rsidRPr="00456B64" w:rsidRDefault="00A5000A" w:rsidP="00A5000A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6F559135" w14:textId="77777777" w:rsidR="00A5000A" w:rsidRPr="00456B64" w:rsidRDefault="00A5000A" w:rsidP="00A5000A">
      <w:pPr>
        <w:spacing w:after="200" w:line="276" w:lineRule="auto"/>
        <w:ind w:left="780"/>
        <w:contextualSpacing/>
        <w:textAlignment w:val="baseline"/>
      </w:pPr>
    </w:p>
    <w:p w14:paraId="40B08C19" w14:textId="77777777" w:rsidR="00A5000A" w:rsidRPr="00456B64" w:rsidRDefault="00A5000A" w:rsidP="00A5000A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4FFB8003" w14:textId="77777777" w:rsidR="00A5000A" w:rsidRPr="00456B64" w:rsidRDefault="00A5000A" w:rsidP="00A5000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E6AC043" w14:textId="77777777" w:rsidR="00A5000A" w:rsidRPr="00456B64" w:rsidRDefault="00A5000A" w:rsidP="00A5000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605ECDFD" w14:textId="77777777" w:rsidR="00A5000A" w:rsidRPr="00456B64" w:rsidRDefault="00A5000A" w:rsidP="00A5000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011424C" w14:textId="77777777" w:rsidR="00A5000A" w:rsidRPr="00456B64" w:rsidRDefault="00A5000A" w:rsidP="00A5000A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A5000A" w:rsidRPr="005B3AD3" w14:paraId="44489A5B" w14:textId="77777777" w:rsidTr="00BB708A">
        <w:tc>
          <w:tcPr>
            <w:tcW w:w="4105" w:type="dxa"/>
            <w:shd w:val="clear" w:color="auto" w:fill="auto"/>
          </w:tcPr>
          <w:p w14:paraId="212919DB" w14:textId="77777777" w:rsidR="00A5000A" w:rsidRPr="001A7899" w:rsidRDefault="00A5000A" w:rsidP="00BB708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0D19B88" w14:textId="77777777" w:rsidR="00A5000A" w:rsidRPr="001A7899" w:rsidRDefault="00A5000A" w:rsidP="00BB708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05668C1" w14:textId="77777777" w:rsidR="00A5000A" w:rsidRPr="001A7899" w:rsidRDefault="00A5000A" w:rsidP="00A5000A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DFD89D4" w14:textId="77777777" w:rsidR="00A5000A" w:rsidRPr="001A7899" w:rsidRDefault="00A5000A" w:rsidP="00A5000A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029D826E" w14:textId="77777777" w:rsidR="00A5000A" w:rsidRPr="001A7899" w:rsidRDefault="00A5000A" w:rsidP="00A5000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3786F1" w14:textId="77777777" w:rsidR="00496551" w:rsidRPr="00670A30" w:rsidRDefault="00496551" w:rsidP="00670A30"/>
    <w:sectPr w:rsidR="00496551" w:rsidRPr="00670A30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32993" w14:textId="77777777" w:rsidR="0090245B" w:rsidRDefault="0090245B">
      <w:r>
        <w:separator/>
      </w:r>
    </w:p>
  </w:endnote>
  <w:endnote w:type="continuationSeparator" w:id="0">
    <w:p w14:paraId="69E9CBF2" w14:textId="77777777" w:rsidR="0090245B" w:rsidRDefault="00902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AB703" w14:textId="77777777" w:rsidR="00A5000A" w:rsidRDefault="00A5000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B87193" w14:textId="77777777" w:rsidR="00A5000A" w:rsidRDefault="00A500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6583C" w14:textId="77777777" w:rsidR="0090245B" w:rsidRDefault="0090245B">
      <w:r>
        <w:separator/>
      </w:r>
    </w:p>
  </w:footnote>
  <w:footnote w:type="continuationSeparator" w:id="0">
    <w:p w14:paraId="056281A7" w14:textId="77777777" w:rsidR="0090245B" w:rsidRDefault="0090245B">
      <w:r>
        <w:continuationSeparator/>
      </w:r>
    </w:p>
  </w:footnote>
  <w:footnote w:id="1">
    <w:p w14:paraId="6FA1658A" w14:textId="77777777" w:rsidR="00A5000A" w:rsidRPr="00456B64" w:rsidRDefault="00A5000A" w:rsidP="00A5000A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1DC14617" w14:textId="77777777" w:rsidR="00A5000A" w:rsidRPr="00456B64" w:rsidRDefault="00A5000A" w:rsidP="00A5000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AA9A94" w14:textId="77777777" w:rsidR="00A5000A" w:rsidRPr="00456B64" w:rsidRDefault="00A5000A" w:rsidP="00A5000A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F8D86A" w14:textId="77777777" w:rsidR="00A5000A" w:rsidRPr="00456B64" w:rsidRDefault="00A5000A" w:rsidP="00A5000A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31A45" w14:textId="77777777" w:rsidR="00A5000A" w:rsidRPr="00456B64" w:rsidRDefault="00A5000A" w:rsidP="00A5000A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63B903" w14:textId="77777777" w:rsidR="00A5000A" w:rsidRPr="00456B64" w:rsidRDefault="00A5000A" w:rsidP="00A5000A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BD69F4" w14:textId="77777777" w:rsidR="00A5000A" w:rsidRPr="00456B64" w:rsidRDefault="00A5000A" w:rsidP="00A5000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968284" w14:textId="77777777" w:rsidR="00A5000A" w:rsidRPr="00456B64" w:rsidRDefault="00A5000A" w:rsidP="00A5000A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A19E9BC" w14:textId="77777777" w:rsidR="00A5000A" w:rsidRPr="00456B64" w:rsidRDefault="00A5000A" w:rsidP="00A5000A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28745E" w14:textId="77777777" w:rsidR="00A5000A" w:rsidRPr="00456B64" w:rsidRDefault="00A5000A" w:rsidP="00A5000A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4EDEC" w14:textId="77777777" w:rsidR="00A5000A" w:rsidRPr="00456B64" w:rsidRDefault="00A5000A" w:rsidP="00A5000A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86447" w14:textId="77777777" w:rsidR="00A5000A" w:rsidRPr="00456B64" w:rsidRDefault="00A5000A" w:rsidP="00A5000A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9BE735" w14:textId="77777777" w:rsidR="00A5000A" w:rsidRPr="00456B64" w:rsidRDefault="00A5000A" w:rsidP="00A5000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E01E047" w14:textId="77777777" w:rsidR="00A5000A" w:rsidRPr="00456B64" w:rsidRDefault="00A5000A" w:rsidP="00A5000A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6905DFBA" w14:textId="77777777" w:rsidR="00A5000A" w:rsidRPr="00456B64" w:rsidRDefault="00A5000A" w:rsidP="00A5000A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2164DDE8" w14:textId="77777777" w:rsidR="00A5000A" w:rsidRPr="00456B64" w:rsidRDefault="00A5000A" w:rsidP="00A5000A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35A1C002" w14:textId="77777777" w:rsidR="00A5000A" w:rsidRPr="00456B64" w:rsidRDefault="00A5000A" w:rsidP="00A5000A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94FE572" w14:textId="77777777" w:rsidR="00A5000A" w:rsidRPr="00456B64" w:rsidRDefault="00A5000A" w:rsidP="00A5000A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921FC4A" w14:textId="77777777" w:rsidR="00A5000A" w:rsidRPr="00456B64" w:rsidRDefault="00A5000A" w:rsidP="00A5000A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7D86D5D" w14:textId="77777777" w:rsidR="00A5000A" w:rsidRPr="00456B64" w:rsidRDefault="00A5000A" w:rsidP="00A5000A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64E85164" w14:textId="77777777" w:rsidR="00A5000A" w:rsidRPr="00456B64" w:rsidRDefault="00A5000A" w:rsidP="00A5000A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3F87438B" w14:textId="77777777" w:rsidR="00A5000A" w:rsidRPr="00456B64" w:rsidRDefault="00A5000A" w:rsidP="00A5000A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4336F9A5" w14:textId="77777777" w:rsidR="00A5000A" w:rsidRPr="00456B64" w:rsidRDefault="00A5000A" w:rsidP="00A5000A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2F141A17" w14:textId="77777777" w:rsidR="00A5000A" w:rsidRPr="00456B64" w:rsidRDefault="00A5000A" w:rsidP="00A5000A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3139B474" w14:textId="77777777" w:rsidR="00A5000A" w:rsidRPr="00456B64" w:rsidRDefault="00A5000A" w:rsidP="00A5000A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0DCCA6A7" w14:textId="77777777" w:rsidR="00A5000A" w:rsidRPr="00456B64" w:rsidRDefault="00A5000A" w:rsidP="00A5000A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7F220658" w14:textId="77777777" w:rsidR="00A5000A" w:rsidRPr="00456B64" w:rsidRDefault="00A5000A" w:rsidP="00A5000A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575A4837" w14:textId="77777777" w:rsidR="00A5000A" w:rsidRPr="00456B64" w:rsidRDefault="00A5000A" w:rsidP="00A5000A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D9155B3" w14:textId="77777777" w:rsidR="00A5000A" w:rsidRPr="00456B64" w:rsidRDefault="00A5000A" w:rsidP="00A5000A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0B918734" w14:textId="77777777" w:rsidR="00A5000A" w:rsidRPr="00456B64" w:rsidRDefault="00A5000A" w:rsidP="00A5000A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9200524">
    <w:abstractNumId w:val="5"/>
  </w:num>
  <w:num w:numId="2" w16cid:durableId="207553923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424972">
    <w:abstractNumId w:val="9"/>
  </w:num>
  <w:num w:numId="4" w16cid:durableId="762456680">
    <w:abstractNumId w:val="11"/>
  </w:num>
  <w:num w:numId="5" w16cid:durableId="1244561381">
    <w:abstractNumId w:val="10"/>
  </w:num>
  <w:num w:numId="6" w16cid:durableId="210845743">
    <w:abstractNumId w:val="8"/>
  </w:num>
  <w:num w:numId="7" w16cid:durableId="136262606">
    <w:abstractNumId w:val="1"/>
  </w:num>
  <w:num w:numId="8" w16cid:durableId="663898222">
    <w:abstractNumId w:val="6"/>
  </w:num>
  <w:num w:numId="9" w16cid:durableId="1431195023">
    <w:abstractNumId w:val="4"/>
  </w:num>
  <w:num w:numId="10" w16cid:durableId="429397238">
    <w:abstractNumId w:val="2"/>
  </w:num>
  <w:num w:numId="11" w16cid:durableId="1506091223">
    <w:abstractNumId w:val="3"/>
  </w:num>
  <w:num w:numId="12" w16cid:durableId="29249132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45B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70A30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0245B"/>
    <w:rsid w:val="0092337E"/>
    <w:rsid w:val="0092730E"/>
    <w:rsid w:val="009561DA"/>
    <w:rsid w:val="0098432D"/>
    <w:rsid w:val="00997B0E"/>
    <w:rsid w:val="009A694A"/>
    <w:rsid w:val="009A7064"/>
    <w:rsid w:val="009D1E96"/>
    <w:rsid w:val="009F7ECA"/>
    <w:rsid w:val="00A5000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3724CD"/>
  <w15:chartTrackingRefBased/>
  <w15:docId w15:val="{66C4D0D0-C4A2-48D8-BADC-DCE5871C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00A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00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A5000A"/>
    <w:rPr>
      <w:rFonts w:ascii="Cambria" w:hAnsi="Cambria"/>
      <w:b/>
      <w:bCs/>
      <w:i/>
      <w:iCs/>
      <w:sz w:val="28"/>
      <w:szCs w:val="28"/>
    </w:rPr>
  </w:style>
  <w:style w:type="character" w:customStyle="1" w:styleId="NagwekZnak">
    <w:name w:val="Nagłówek Znak"/>
    <w:link w:val="Nagwek"/>
    <w:uiPriority w:val="99"/>
    <w:rsid w:val="00A5000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A500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1995</Words>
  <Characters>11972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13940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2022-08-30T06:41:00Z</cp:lastPrinted>
  <dcterms:created xsi:type="dcterms:W3CDTF">2022-08-30T06:37:00Z</dcterms:created>
  <dcterms:modified xsi:type="dcterms:W3CDTF">2022-08-30T06:41:00Z</dcterms:modified>
</cp:coreProperties>
</file>