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704C2" w14:textId="77777777" w:rsidR="0099369C" w:rsidRPr="00240E71" w:rsidRDefault="0099369C" w:rsidP="0099369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12E3A67" w14:textId="77777777" w:rsidR="0099369C" w:rsidRDefault="0099369C" w:rsidP="0099369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583568A" w14:textId="77777777" w:rsidR="0099369C" w:rsidRPr="0022732C" w:rsidRDefault="0099369C" w:rsidP="0099369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A9BACCC" w14:textId="77777777" w:rsidR="0099369C" w:rsidRDefault="0099369C" w:rsidP="0099369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140DE95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0A7D71E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1F45D56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6AD7200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FB47F6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10479AB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73BC4BAB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9AFC1F4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6B07799" w14:textId="77777777" w:rsidR="0099369C" w:rsidRPr="0022732C" w:rsidRDefault="0099369C" w:rsidP="009936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AE8E6C6" w14:textId="77777777" w:rsidR="0099369C" w:rsidRDefault="0099369C" w:rsidP="0099369C">
      <w:pPr>
        <w:spacing w:line="360" w:lineRule="auto"/>
      </w:pPr>
      <w:r>
        <w:t>Do: Nazwa i siedziba Zamawiającego:</w:t>
      </w:r>
    </w:p>
    <w:p w14:paraId="13EA0AA1" w14:textId="77777777" w:rsidR="0099369C" w:rsidRPr="00247153" w:rsidRDefault="0099369C" w:rsidP="0099369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14A68E05" w14:textId="77777777" w:rsidR="0099369C" w:rsidRPr="00247153" w:rsidRDefault="0099369C" w:rsidP="0099369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4A30CE3" w14:textId="77777777" w:rsidR="0099369C" w:rsidRDefault="0099369C" w:rsidP="0099369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0E324DB7" w14:textId="77777777" w:rsidR="0099369C" w:rsidRDefault="0099369C" w:rsidP="0099369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ADC1283" w14:textId="77777777" w:rsidR="0099369C" w:rsidRDefault="0099369C" w:rsidP="0099369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27BF0BCD" w14:textId="77777777" w:rsidR="0099369C" w:rsidRDefault="0099369C" w:rsidP="0099369C">
      <w:pPr>
        <w:ind w:firstLine="3969"/>
        <w:rPr>
          <w:b/>
        </w:rPr>
      </w:pPr>
    </w:p>
    <w:p w14:paraId="673473A3" w14:textId="61CEEDE3" w:rsidR="0099369C" w:rsidRDefault="0099369C" w:rsidP="0099369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546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62452EF2" w14:textId="77777777" w:rsidR="0099369C" w:rsidRDefault="0099369C" w:rsidP="0099369C">
      <w:pPr>
        <w:tabs>
          <w:tab w:val="right" w:pos="9000"/>
        </w:tabs>
      </w:pPr>
    </w:p>
    <w:p w14:paraId="1326E7FD" w14:textId="77777777" w:rsidR="0099369C" w:rsidRPr="005F7BDF" w:rsidRDefault="0099369C" w:rsidP="0099369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69E81DE" w14:textId="77777777" w:rsidR="0099369C" w:rsidRPr="005F7BDF" w:rsidRDefault="0099369C" w:rsidP="0099369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9E8FAE4" w14:textId="77777777" w:rsidR="0099369C" w:rsidRPr="005F7BDF" w:rsidRDefault="0099369C" w:rsidP="0099369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19EDBD1F" w14:textId="77777777" w:rsidR="0099369C" w:rsidRPr="005F7BDF" w:rsidRDefault="0099369C" w:rsidP="0099369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7CFBE4" w14:textId="77777777" w:rsidR="0099369C" w:rsidRPr="005F7BDF" w:rsidRDefault="0099369C" w:rsidP="0099369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5D84B6B" w14:textId="77777777" w:rsidR="0099369C" w:rsidRPr="002969BE" w:rsidRDefault="0099369C" w:rsidP="0099369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5D22FCC" w14:textId="77777777" w:rsidR="0099369C" w:rsidRPr="002969BE" w:rsidRDefault="0099369C" w:rsidP="0099369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B807C79" w14:textId="77777777" w:rsidR="0099369C" w:rsidRPr="002969BE" w:rsidRDefault="0099369C" w:rsidP="0099369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B342637" w14:textId="77777777" w:rsidR="0099369C" w:rsidRPr="002969BE" w:rsidRDefault="0099369C" w:rsidP="0099369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4AAAFA46" w14:textId="77777777" w:rsidR="0099369C" w:rsidRPr="002969BE" w:rsidRDefault="0099369C" w:rsidP="0099369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C5037A8" w14:textId="77777777" w:rsidR="0099369C" w:rsidRPr="00FE545C" w:rsidRDefault="0099369C" w:rsidP="0099369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C73F4E8" w14:textId="77777777" w:rsidR="0099369C" w:rsidRPr="00FE545C" w:rsidRDefault="0099369C" w:rsidP="0099369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787500F" w14:textId="77777777" w:rsidR="0099369C" w:rsidRDefault="0099369C" w:rsidP="0099369C">
      <w:pPr>
        <w:jc w:val="both"/>
        <w:rPr>
          <w:sz w:val="18"/>
          <w:szCs w:val="18"/>
        </w:rPr>
      </w:pPr>
    </w:p>
    <w:p w14:paraId="3D1718E1" w14:textId="77777777" w:rsidR="0099369C" w:rsidRDefault="0099369C" w:rsidP="0099369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A2249E1" w14:textId="77777777" w:rsidR="0099369C" w:rsidRPr="00730EFE" w:rsidRDefault="0099369C" w:rsidP="0099369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07903EB" w14:textId="77777777" w:rsidR="0099369C" w:rsidRPr="001D671E" w:rsidRDefault="0099369C" w:rsidP="009936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D983DA4" w14:textId="77777777" w:rsidR="0099369C" w:rsidRDefault="0099369C" w:rsidP="009936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4818C4D" w14:textId="77777777" w:rsidR="0099369C" w:rsidRDefault="0099369C" w:rsidP="009936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F04A00" w14:textId="77777777" w:rsidR="0099369C" w:rsidRDefault="0099369C" w:rsidP="0099369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553CEA6" w14:textId="77777777" w:rsidR="0099369C" w:rsidRPr="001D671E" w:rsidRDefault="0099369C" w:rsidP="0099369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369C" w:rsidRPr="00FE545C" w14:paraId="59385890" w14:textId="77777777" w:rsidTr="00BB70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B7851" w14:textId="77777777" w:rsidR="0099369C" w:rsidRPr="00FE545C" w:rsidRDefault="0099369C" w:rsidP="00BB70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3963D" w14:textId="77777777" w:rsidR="0099369C" w:rsidRPr="00FE545C" w:rsidRDefault="0099369C" w:rsidP="00BB70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D9781B1" w14:textId="77777777" w:rsidR="0099369C" w:rsidRPr="00FE545C" w:rsidRDefault="0099369C" w:rsidP="00BB70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753D8" w14:textId="77777777" w:rsidR="0099369C" w:rsidRPr="00FE545C" w:rsidRDefault="0099369C" w:rsidP="00BB708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9369C" w:rsidRPr="00FE545C" w14:paraId="4A872FFC" w14:textId="77777777" w:rsidTr="00BB70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A7702" w14:textId="77777777" w:rsidR="0099369C" w:rsidRPr="00FE545C" w:rsidRDefault="0099369C" w:rsidP="00BB708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47ABD" w14:textId="77777777" w:rsidR="0099369C" w:rsidRPr="00FE545C" w:rsidRDefault="0099369C" w:rsidP="00BB70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9DE5" w14:textId="77777777" w:rsidR="0099369C" w:rsidRPr="00FE545C" w:rsidRDefault="0099369C" w:rsidP="00BB70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9369C" w:rsidRPr="00FE545C" w14:paraId="3DB7934E" w14:textId="77777777" w:rsidTr="00BB70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8AF90" w14:textId="77777777" w:rsidR="0099369C" w:rsidRPr="00FE545C" w:rsidRDefault="0099369C" w:rsidP="00BB708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3F90F" w14:textId="77777777" w:rsidR="0099369C" w:rsidRPr="00FE545C" w:rsidRDefault="0099369C" w:rsidP="00BB70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694CE" w14:textId="77777777" w:rsidR="0099369C" w:rsidRPr="00FE545C" w:rsidRDefault="0099369C" w:rsidP="00BB708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69AE38A" w14:textId="77777777" w:rsidR="0099369C" w:rsidRDefault="0099369C" w:rsidP="009936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F17F48F" w14:textId="77777777" w:rsidR="0099369C" w:rsidRPr="00D638CC" w:rsidRDefault="0099369C" w:rsidP="0099369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50DDA1C" w14:textId="77777777" w:rsidR="0099369C" w:rsidRPr="002F276A" w:rsidRDefault="0099369C" w:rsidP="0099369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F751493" w14:textId="77777777" w:rsidR="0099369C" w:rsidRPr="002F276A" w:rsidRDefault="0099369C" w:rsidP="009936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9A33247" w14:textId="77777777" w:rsidR="0099369C" w:rsidRPr="002F276A" w:rsidRDefault="0099369C" w:rsidP="009936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4CCB6B1" w14:textId="77777777" w:rsidR="0099369C" w:rsidRPr="002F276A" w:rsidRDefault="0099369C" w:rsidP="009936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C898988" w14:textId="77777777" w:rsidR="0099369C" w:rsidRPr="002F276A" w:rsidRDefault="0099369C" w:rsidP="0099369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36DE917" w14:textId="77777777" w:rsidR="0099369C" w:rsidRDefault="0099369C" w:rsidP="009936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A940A86" w14:textId="77777777" w:rsidR="0099369C" w:rsidRDefault="0099369C" w:rsidP="0099369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64711F" w14:textId="77777777" w:rsidR="0099369C" w:rsidRDefault="0099369C" w:rsidP="0099369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54A62D" w14:textId="77777777" w:rsidR="0099369C" w:rsidRDefault="0099369C" w:rsidP="009936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E77E630" w14:textId="77777777" w:rsidR="0099369C" w:rsidRDefault="0099369C" w:rsidP="009936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8C6911B" w14:textId="77777777" w:rsidR="0099369C" w:rsidRDefault="0099369C" w:rsidP="009936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4B9B88F" w14:textId="77777777" w:rsidR="0099369C" w:rsidRDefault="0099369C" w:rsidP="009936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2509934" w14:textId="39BEDDD8" w:rsidR="0099369C" w:rsidRPr="000467A1" w:rsidRDefault="0099369C" w:rsidP="0099369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9123D06" w14:textId="77777777" w:rsidR="0099369C" w:rsidRDefault="0099369C" w:rsidP="0099369C">
      <w:pPr>
        <w:jc w:val="both"/>
        <w:rPr>
          <w:sz w:val="22"/>
          <w:szCs w:val="22"/>
        </w:rPr>
      </w:pPr>
    </w:p>
    <w:p w14:paraId="2BBC06EB" w14:textId="77777777" w:rsidR="0099369C" w:rsidRDefault="0099369C" w:rsidP="0099369C">
      <w:pPr>
        <w:jc w:val="right"/>
        <w:rPr>
          <w:sz w:val="20"/>
          <w:szCs w:val="20"/>
        </w:rPr>
      </w:pPr>
    </w:p>
    <w:p w14:paraId="676222E3" w14:textId="77777777" w:rsidR="0099369C" w:rsidRPr="00423B06" w:rsidRDefault="0099369C" w:rsidP="0099369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AE13D2D" w14:textId="77777777" w:rsidR="0099369C" w:rsidRPr="00A36883" w:rsidRDefault="0099369C" w:rsidP="0099369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DF4B199" w14:textId="77777777" w:rsidR="0099369C" w:rsidRPr="00593349" w:rsidRDefault="0099369C" w:rsidP="0099369C"/>
    <w:p w14:paraId="5F4E3B02" w14:textId="77777777" w:rsidR="0099369C" w:rsidRPr="00B44A9A" w:rsidRDefault="0099369C" w:rsidP="0099369C"/>
    <w:p w14:paraId="573AA274" w14:textId="77777777" w:rsidR="0099369C" w:rsidRPr="00DF7EF3" w:rsidRDefault="0099369C" w:rsidP="0099369C"/>
    <w:p w14:paraId="53924541" w14:textId="77777777" w:rsidR="00FE545C" w:rsidRPr="001D4F5C" w:rsidRDefault="00FE545C" w:rsidP="001D4F5C"/>
    <w:sectPr w:rsidR="00FE545C" w:rsidRPr="001D4F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BDC22" w14:textId="77777777" w:rsidR="00B65EC2" w:rsidRDefault="00B65EC2">
      <w:r>
        <w:separator/>
      </w:r>
    </w:p>
  </w:endnote>
  <w:endnote w:type="continuationSeparator" w:id="0">
    <w:p w14:paraId="00BF1E47" w14:textId="77777777" w:rsidR="00B65EC2" w:rsidRDefault="00B65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595FB" w14:textId="77777777" w:rsidR="00B708BA" w:rsidRDefault="00B708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4A2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D92E2" w14:textId="77777777" w:rsidR="00B708BA" w:rsidRDefault="00B70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040AD" w14:textId="77777777" w:rsidR="00B65EC2" w:rsidRDefault="00B65EC2">
      <w:r>
        <w:separator/>
      </w:r>
    </w:p>
  </w:footnote>
  <w:footnote w:type="continuationSeparator" w:id="0">
    <w:p w14:paraId="51E87336" w14:textId="77777777" w:rsidR="00B65EC2" w:rsidRDefault="00B65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88586" w14:textId="77777777" w:rsidR="00B708BA" w:rsidRDefault="00B70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4333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A8AF" w14:textId="77777777" w:rsidR="00B708BA" w:rsidRDefault="00B708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07400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0465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1590516">
    <w:abstractNumId w:val="0"/>
  </w:num>
  <w:num w:numId="4" w16cid:durableId="203710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EC2"/>
    <w:rsid w:val="00012286"/>
    <w:rsid w:val="000467A1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4F5C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369C"/>
    <w:rsid w:val="00A0022B"/>
    <w:rsid w:val="00A346FE"/>
    <w:rsid w:val="00A47B4D"/>
    <w:rsid w:val="00A83018"/>
    <w:rsid w:val="00B65EC2"/>
    <w:rsid w:val="00B708B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C4709"/>
  <w15:chartTrackingRefBased/>
  <w15:docId w15:val="{88ABA207-F957-413B-BD8D-1F4A546D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36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Dorota Achrem-Achremowicz</cp:lastModifiedBy>
  <cp:revision>2</cp:revision>
  <cp:lastPrinted>2022-08-31T09:43:00Z</cp:lastPrinted>
  <dcterms:created xsi:type="dcterms:W3CDTF">2022-08-31T09:43:00Z</dcterms:created>
  <dcterms:modified xsi:type="dcterms:W3CDTF">2022-08-31T09:43:00Z</dcterms:modified>
</cp:coreProperties>
</file>