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052FB" w14:textId="559D741A" w:rsidR="00615B02" w:rsidRDefault="00615B02" w:rsidP="00615B02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</w:t>
      </w:r>
      <w:r>
        <w:rPr>
          <w:rFonts w:ascii="Verdana" w:hAnsi="Verdana"/>
          <w:b/>
          <w:sz w:val="16"/>
          <w:szCs w:val="16"/>
        </w:rPr>
        <w:t>46/22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29DC2FF1" w14:textId="77777777" w:rsidR="00615B02" w:rsidRDefault="00615B02" w:rsidP="00615B02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7F27F256" w14:textId="77777777" w:rsidR="00615B02" w:rsidRDefault="00615B02" w:rsidP="00615B0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3A88B984" w14:textId="77777777" w:rsidR="00615B02" w:rsidRDefault="00615B02" w:rsidP="00615B0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A41C290" w14:textId="77777777" w:rsidR="00615B02" w:rsidRDefault="00615B02" w:rsidP="00615B0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37D1DE56" w14:textId="77777777" w:rsidR="00615B02" w:rsidRDefault="00615B02" w:rsidP="00615B02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094B62C9" w14:textId="77777777" w:rsidR="00615B02" w:rsidRDefault="00615B02" w:rsidP="00615B02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2C196ED2" w14:textId="77777777" w:rsidR="00615B02" w:rsidRDefault="00615B02" w:rsidP="00615B0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66BD31CC" w14:textId="77777777" w:rsidR="00615B02" w:rsidRDefault="00615B02" w:rsidP="00615B02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032C5234" w14:textId="77777777" w:rsidR="00615B02" w:rsidRDefault="00615B02" w:rsidP="00615B02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65A485E" w14:textId="77777777" w:rsidR="00615B02" w:rsidRDefault="00615B02" w:rsidP="00615B0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0970FD2" w14:textId="77777777" w:rsidR="00615B02" w:rsidRDefault="00615B02" w:rsidP="00615B02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E46DBAF" w14:textId="77777777" w:rsidR="00615B02" w:rsidRDefault="00615B02" w:rsidP="00615B02">
      <w:pPr>
        <w:spacing w:line="252" w:lineRule="auto"/>
        <w:rPr>
          <w:rFonts w:ascii="Arial" w:hAnsi="Arial" w:cs="Arial"/>
        </w:rPr>
      </w:pPr>
    </w:p>
    <w:p w14:paraId="1F668DBC" w14:textId="77777777" w:rsidR="00615B02" w:rsidRDefault="00615B02" w:rsidP="00615B0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3C5831E0" w14:textId="77777777" w:rsidR="00615B02" w:rsidRDefault="00615B02" w:rsidP="00615B0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E7E2A48" w14:textId="77777777" w:rsidR="00615B02" w:rsidRDefault="00615B02" w:rsidP="00615B0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6928BFB4" w14:textId="77777777" w:rsidR="00615B02" w:rsidRDefault="00615B02" w:rsidP="00615B02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B4F5B65" w14:textId="719CE43D" w:rsidR="00615B02" w:rsidRDefault="00615B02" w:rsidP="00615B02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</w:t>
      </w:r>
      <w:r>
        <w:rPr>
          <w:b/>
        </w:rPr>
        <w:t>5</w:t>
      </w:r>
      <w:r>
        <w:rPr>
          <w:b/>
        </w:rPr>
        <w:t>46/22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0E7206F7" w14:textId="77777777" w:rsidR="00615B02" w:rsidRDefault="00615B02" w:rsidP="00615B02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781D9F8" w14:textId="77777777" w:rsidR="00615B02" w:rsidRDefault="00615B02" w:rsidP="00615B0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B93C753" w14:textId="77777777" w:rsidR="00615B02" w:rsidRDefault="00615B02" w:rsidP="00615B0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4F5298E3" w14:textId="77777777" w:rsidR="00615B02" w:rsidRDefault="00615B02" w:rsidP="00615B0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2EC01F39" w14:textId="77777777" w:rsidR="00615B02" w:rsidRDefault="00615B02" w:rsidP="00615B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1B7A909F" w14:textId="77777777" w:rsidR="00615B02" w:rsidRDefault="00615B02" w:rsidP="00615B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80ADF1B" w14:textId="77777777" w:rsidR="00615B02" w:rsidRDefault="00615B02" w:rsidP="00615B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41DE340" w14:textId="77777777" w:rsidR="00615B02" w:rsidRDefault="00615B02" w:rsidP="00615B02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69A40349" w14:textId="77777777" w:rsidR="00615B02" w:rsidRDefault="00615B02" w:rsidP="00615B0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541EFD15" w14:textId="77777777" w:rsidR="00615B02" w:rsidRDefault="00615B02" w:rsidP="00615B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3DFE83E" w14:textId="77777777" w:rsidR="00615B02" w:rsidRDefault="00615B02" w:rsidP="00615B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FDD75A6" w14:textId="77777777" w:rsidR="00615B02" w:rsidRDefault="00615B02" w:rsidP="00615B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DF76D6B" w14:textId="77777777" w:rsidR="00615B02" w:rsidRDefault="00615B02" w:rsidP="00615B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82D957C" w14:textId="77777777" w:rsidR="00615B02" w:rsidRDefault="00615B02" w:rsidP="00615B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7CC9A61" w14:textId="77777777" w:rsidR="00615B02" w:rsidRDefault="00615B02" w:rsidP="00615B0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F4B3709" w14:textId="77777777" w:rsidR="00615B02" w:rsidRDefault="00615B02" w:rsidP="00615B0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38B05CD" w14:textId="77777777" w:rsidR="00615B02" w:rsidRDefault="00615B02" w:rsidP="00615B0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76A3F6C" w14:textId="77777777" w:rsidR="00615B02" w:rsidRDefault="00615B02" w:rsidP="00615B0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20FE3AF" w14:textId="77777777" w:rsidR="00615B02" w:rsidRDefault="00615B02" w:rsidP="00615B02"/>
    <w:p w14:paraId="269E7510" w14:textId="77777777" w:rsidR="00615B02" w:rsidRDefault="00615B02" w:rsidP="00615B02"/>
    <w:p w14:paraId="27FD9B0A" w14:textId="77777777" w:rsidR="00615B02" w:rsidRPr="007760CA" w:rsidRDefault="00615B02" w:rsidP="00615B02"/>
    <w:p w14:paraId="47319943" w14:textId="77777777" w:rsidR="00615B02" w:rsidRPr="00347132" w:rsidRDefault="00615B02" w:rsidP="00615B02"/>
    <w:p w14:paraId="54D175E2" w14:textId="77777777" w:rsidR="00615B02" w:rsidRPr="00E87C48" w:rsidRDefault="00615B02" w:rsidP="00615B02"/>
    <w:p w14:paraId="02A43114" w14:textId="77777777" w:rsidR="00615B02" w:rsidRPr="002E23C3" w:rsidRDefault="00615B02" w:rsidP="00615B02"/>
    <w:p w14:paraId="7FBD2A5A" w14:textId="77777777" w:rsidR="005103B9" w:rsidRPr="0055708F" w:rsidRDefault="005103B9" w:rsidP="0055708F"/>
    <w:sectPr w:rsidR="005103B9" w:rsidRPr="0055708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B60C7" w14:textId="77777777" w:rsidR="00837DB8" w:rsidRDefault="00837DB8" w:rsidP="0038231F">
      <w:pPr>
        <w:spacing w:after="0" w:line="240" w:lineRule="auto"/>
      </w:pPr>
      <w:r>
        <w:separator/>
      </w:r>
    </w:p>
  </w:endnote>
  <w:endnote w:type="continuationSeparator" w:id="0">
    <w:p w14:paraId="211E4134" w14:textId="77777777" w:rsidR="00837DB8" w:rsidRDefault="00837D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D2FAF" w14:textId="77777777" w:rsidR="001F739F" w:rsidRDefault="001F73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735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A1C81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377BB" w14:textId="77777777" w:rsidR="001F739F" w:rsidRDefault="001F73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76B5E" w14:textId="77777777" w:rsidR="00837DB8" w:rsidRDefault="00837DB8" w:rsidP="0038231F">
      <w:pPr>
        <w:spacing w:after="0" w:line="240" w:lineRule="auto"/>
      </w:pPr>
      <w:r>
        <w:separator/>
      </w:r>
    </w:p>
  </w:footnote>
  <w:footnote w:type="continuationSeparator" w:id="0">
    <w:p w14:paraId="30F73029" w14:textId="77777777" w:rsidR="00837DB8" w:rsidRDefault="00837DB8" w:rsidP="0038231F">
      <w:pPr>
        <w:spacing w:after="0" w:line="240" w:lineRule="auto"/>
      </w:pPr>
      <w:r>
        <w:continuationSeparator/>
      </w:r>
    </w:p>
  </w:footnote>
  <w:footnote w:id="1">
    <w:p w14:paraId="6FFB74CD" w14:textId="77777777" w:rsidR="00615B02" w:rsidRDefault="00615B02" w:rsidP="00615B0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CBCC095" w14:textId="77777777" w:rsidR="00615B02" w:rsidRDefault="00615B02" w:rsidP="00615B0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6219C" w14:textId="77777777" w:rsidR="001F739F" w:rsidRDefault="001F73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95B0" w14:textId="77777777" w:rsidR="001F739F" w:rsidRDefault="001F73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C367" w14:textId="77777777" w:rsidR="001F739F" w:rsidRDefault="001F73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150968">
    <w:abstractNumId w:val="7"/>
  </w:num>
  <w:num w:numId="2" w16cid:durableId="1689941087">
    <w:abstractNumId w:val="0"/>
  </w:num>
  <w:num w:numId="3" w16cid:durableId="670915065">
    <w:abstractNumId w:val="6"/>
  </w:num>
  <w:num w:numId="4" w16cid:durableId="1792362217">
    <w:abstractNumId w:val="9"/>
  </w:num>
  <w:num w:numId="5" w16cid:durableId="609242596">
    <w:abstractNumId w:val="8"/>
  </w:num>
  <w:num w:numId="6" w16cid:durableId="2088064841">
    <w:abstractNumId w:val="5"/>
  </w:num>
  <w:num w:numId="7" w16cid:durableId="1441949350">
    <w:abstractNumId w:val="1"/>
  </w:num>
  <w:num w:numId="8" w16cid:durableId="1123034073">
    <w:abstractNumId w:val="3"/>
  </w:num>
  <w:num w:numId="9" w16cid:durableId="2039155557">
    <w:abstractNumId w:val="2"/>
  </w:num>
  <w:num w:numId="10" w16cid:durableId="1088964287">
    <w:abstractNumId w:val="4"/>
  </w:num>
  <w:num w:numId="11" w16cid:durableId="1597709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DB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739F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708F"/>
    <w:rsid w:val="005641F0"/>
    <w:rsid w:val="005C39CA"/>
    <w:rsid w:val="005E176A"/>
    <w:rsid w:val="00615B0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DB8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190B4"/>
  <w15:chartTrackingRefBased/>
  <w15:docId w15:val="{062E445B-3464-4EB5-A7E6-67C0F570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B02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2022-08-30T06:36:00Z</cp:lastPrinted>
  <dcterms:created xsi:type="dcterms:W3CDTF">2022-08-30T06:33:00Z</dcterms:created>
  <dcterms:modified xsi:type="dcterms:W3CDTF">2022-08-30T06:37:00Z</dcterms:modified>
</cp:coreProperties>
</file>