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7AE14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54775" w:rsidRPr="0075477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20E0BBC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3FE4F64D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DC9BAFE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4F178601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47CA523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CD8023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5D9AAEF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5A7F5A14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2AFA780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07B9CB7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DBF78A2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3583C7FA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B9B95AB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3AC97E6A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5F037250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22453DAF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555C1526" w14:textId="77777777"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54775" w:rsidRPr="0075477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3 sztuk pomp magnetycznych do budowy stanowiska badawczego dla </w:t>
      </w:r>
      <w:proofErr w:type="spellStart"/>
      <w:r w:rsidR="00754775" w:rsidRPr="00754775">
        <w:rPr>
          <w:rFonts w:ascii="Arial" w:eastAsia="Times New Roman" w:hAnsi="Arial" w:cs="Arial"/>
          <w:b/>
          <w:sz w:val="20"/>
          <w:szCs w:val="20"/>
          <w:lang w:eastAsia="pl-PL"/>
        </w:rPr>
        <w:t>WEiP</w:t>
      </w:r>
      <w:proofErr w:type="spellEnd"/>
      <w:r w:rsidR="00754775" w:rsidRPr="00754775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KC-zp.272-527/22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1610F51F" w14:textId="77777777" w:rsidR="00AD342B" w:rsidRPr="00AD342B" w:rsidRDefault="00AD342B" w:rsidP="00AD342B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AD342B">
        <w:rPr>
          <w:rFonts w:eastAsia="Times New Roman" w:cs="Calibri"/>
          <w:b/>
          <w:lang w:eastAsia="pl-PL"/>
        </w:rPr>
        <w:t>OŚWIADCZENIA DOTYCZĄCE WYKONAWCY:</w:t>
      </w:r>
    </w:p>
    <w:p w14:paraId="23985372" w14:textId="77777777" w:rsidR="00AD342B" w:rsidRPr="00AD342B" w:rsidRDefault="00AD342B" w:rsidP="00AD342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D342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D342B">
        <w:rPr>
          <w:rFonts w:eastAsia="Times New Roman" w:cs="Calibri"/>
          <w:lang w:eastAsia="pl-PL"/>
        </w:rPr>
        <w:t>Pzp</w:t>
      </w:r>
      <w:proofErr w:type="spellEnd"/>
      <w:r w:rsidRPr="00AD342B">
        <w:rPr>
          <w:rFonts w:eastAsia="Times New Roman" w:cs="Calibri"/>
          <w:lang w:eastAsia="pl-PL"/>
        </w:rPr>
        <w:t>.</w:t>
      </w:r>
    </w:p>
    <w:p w14:paraId="25C60433" w14:textId="77777777" w:rsidR="00AD342B" w:rsidRPr="00AD342B" w:rsidRDefault="00AD342B" w:rsidP="00AD342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D342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D342B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D342B">
        <w:rPr>
          <w:rFonts w:eastAsia="Times New Roman" w:cs="Calibri"/>
          <w:lang w:eastAsia="pl-PL"/>
        </w:rPr>
        <w:t xml:space="preserve">ustawy </w:t>
      </w:r>
      <w:proofErr w:type="spellStart"/>
      <w:r w:rsidRPr="00AD342B">
        <w:rPr>
          <w:rFonts w:eastAsia="Times New Roman" w:cs="Calibri"/>
          <w:lang w:eastAsia="pl-PL"/>
        </w:rPr>
        <w:t>Pzp</w:t>
      </w:r>
      <w:proofErr w:type="spellEnd"/>
      <w:r w:rsidRPr="00AD342B">
        <w:rPr>
          <w:rFonts w:eastAsia="Times New Roman" w:cs="Calibri"/>
          <w:lang w:eastAsia="pl-PL"/>
        </w:rPr>
        <w:t>.</w:t>
      </w:r>
    </w:p>
    <w:p w14:paraId="389BCC74" w14:textId="77777777" w:rsidR="00AD342B" w:rsidRPr="00AD342B" w:rsidRDefault="00AD342B" w:rsidP="00AD342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AD342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D342B">
        <w:rPr>
          <w:rFonts w:eastAsia="Times New Roman" w:cs="Calibri"/>
          <w:vertAlign w:val="superscript"/>
          <w:lang w:eastAsia="pl-PL"/>
        </w:rPr>
        <w:footnoteReference w:id="1"/>
      </w:r>
      <w:r w:rsidRPr="00AD342B">
        <w:rPr>
          <w:rFonts w:eastAsia="Times New Roman" w:cs="Calibri"/>
          <w:lang w:eastAsia="pl-PL"/>
        </w:rPr>
        <w:t xml:space="preserve"> ustawy </w:t>
      </w:r>
      <w:proofErr w:type="spellStart"/>
      <w:r w:rsidRPr="00AD342B">
        <w:rPr>
          <w:rFonts w:eastAsia="Times New Roman" w:cs="Calibri"/>
          <w:lang w:eastAsia="pl-PL"/>
        </w:rPr>
        <w:t>Pzp</w:t>
      </w:r>
      <w:proofErr w:type="spellEnd"/>
      <w:r w:rsidRPr="00AD342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D342B">
        <w:rPr>
          <w:rFonts w:eastAsia="Times New Roman" w:cs="Calibri"/>
          <w:lang w:eastAsia="pl-PL"/>
        </w:rPr>
        <w:t>Pzp</w:t>
      </w:r>
      <w:proofErr w:type="spellEnd"/>
      <w:r w:rsidRPr="00AD342B">
        <w:rPr>
          <w:rFonts w:eastAsia="Times New Roman" w:cs="Calibri"/>
          <w:lang w:eastAsia="pl-PL"/>
        </w:rPr>
        <w:t xml:space="preserve"> podjąłem następujące środki naprawcze</w:t>
      </w:r>
      <w:r w:rsidRPr="00AD342B">
        <w:rPr>
          <w:rFonts w:eastAsia="Times New Roman" w:cs="Calibri"/>
          <w:vertAlign w:val="superscript"/>
          <w:lang w:eastAsia="pl-PL"/>
        </w:rPr>
        <w:footnoteReference w:id="2"/>
      </w:r>
      <w:r w:rsidRPr="00AD342B">
        <w:rPr>
          <w:rFonts w:eastAsia="Times New Roman" w:cs="Calibri"/>
          <w:lang w:eastAsia="pl-PL"/>
        </w:rPr>
        <w:t>:</w:t>
      </w:r>
      <w:r w:rsidRPr="00AD342B">
        <w:rPr>
          <w:rFonts w:eastAsia="Times New Roman" w:cs="Calibri"/>
          <w:vertAlign w:val="superscript"/>
          <w:lang w:eastAsia="pl-PL"/>
        </w:rPr>
        <w:t xml:space="preserve"> </w:t>
      </w:r>
    </w:p>
    <w:p w14:paraId="4BFF5342" w14:textId="77777777" w:rsidR="00AD342B" w:rsidRPr="00AD342B" w:rsidRDefault="00AD342B" w:rsidP="00AD3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D342B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29F201" w14:textId="77777777" w:rsidR="00AD342B" w:rsidRPr="00AD342B" w:rsidRDefault="00AD342B" w:rsidP="00AD3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D35E0D5" w14:textId="77777777" w:rsidR="00AD342B" w:rsidRPr="00AD342B" w:rsidRDefault="00AD342B" w:rsidP="00AD342B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AD342B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AD342B">
        <w:rPr>
          <w:rFonts w:eastAsia="Times New Roman" w:cs="Calibri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46FF4EBA" w14:textId="77777777" w:rsidR="00AD342B" w:rsidRPr="00AD342B" w:rsidRDefault="00AD342B" w:rsidP="00AD342B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D342B">
        <w:rPr>
          <w:rFonts w:eastAsia="Times New Roman" w:cs="Calibri"/>
          <w:b/>
          <w:lang w:eastAsia="pl-PL"/>
        </w:rPr>
        <w:t>OŚWIADCZENIE DOTYCZĄCE PODANYCH INFORMACJI:</w:t>
      </w:r>
    </w:p>
    <w:p w14:paraId="4B7C1F72" w14:textId="77777777" w:rsidR="00AD342B" w:rsidRPr="00AD342B" w:rsidRDefault="00AD342B" w:rsidP="00AD3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D342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D342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CF2523" w14:textId="77777777" w:rsidR="00AD342B" w:rsidRPr="00AD342B" w:rsidRDefault="00AD342B" w:rsidP="00AD3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D0AFEA" w14:textId="77777777" w:rsidR="00AD342B" w:rsidRPr="00AD342B" w:rsidRDefault="00AD342B" w:rsidP="00AD342B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CF99C1F" w14:textId="77777777" w:rsidR="00AD342B" w:rsidRPr="00AD342B" w:rsidRDefault="00AD342B" w:rsidP="00AD342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D342B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EE70B55" w14:textId="77777777" w:rsidR="00AD342B" w:rsidRPr="00AD342B" w:rsidRDefault="00AD342B" w:rsidP="00AD342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D342B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64AE4EF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AF63EB" w14:textId="77777777" w:rsidR="000201E0" w:rsidRDefault="000201E0" w:rsidP="0038231F">
      <w:pPr>
        <w:spacing w:after="0" w:line="240" w:lineRule="auto"/>
      </w:pPr>
      <w:r>
        <w:separator/>
      </w:r>
    </w:p>
  </w:endnote>
  <w:endnote w:type="continuationSeparator" w:id="0">
    <w:p w14:paraId="3E5BCE21" w14:textId="77777777" w:rsidR="000201E0" w:rsidRDefault="000201E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EE222" w14:textId="77777777" w:rsidR="00754775" w:rsidRDefault="007547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F1CD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421030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55361" w14:textId="77777777" w:rsidR="00754775" w:rsidRDefault="007547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A88B1" w14:textId="77777777" w:rsidR="000201E0" w:rsidRDefault="000201E0" w:rsidP="0038231F">
      <w:pPr>
        <w:spacing w:after="0" w:line="240" w:lineRule="auto"/>
      </w:pPr>
      <w:r>
        <w:separator/>
      </w:r>
    </w:p>
  </w:footnote>
  <w:footnote w:type="continuationSeparator" w:id="0">
    <w:p w14:paraId="295A34CB" w14:textId="77777777" w:rsidR="000201E0" w:rsidRDefault="000201E0" w:rsidP="0038231F">
      <w:pPr>
        <w:spacing w:after="0" w:line="240" w:lineRule="auto"/>
      </w:pPr>
      <w:r>
        <w:continuationSeparator/>
      </w:r>
    </w:p>
  </w:footnote>
  <w:footnote w:id="1">
    <w:p w14:paraId="70AA8CF3" w14:textId="77777777" w:rsidR="00AD342B" w:rsidRDefault="00AD342B" w:rsidP="00AD342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9EE34A5" w14:textId="77777777" w:rsidR="00AD342B" w:rsidRDefault="00AD342B" w:rsidP="00AD342B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CB771" w14:textId="77777777" w:rsidR="00754775" w:rsidRDefault="007547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FEEDC" w14:textId="77777777" w:rsidR="00754775" w:rsidRDefault="007547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4576C" w14:textId="77777777" w:rsidR="00754775" w:rsidRDefault="007547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5640592">
    <w:abstractNumId w:val="7"/>
  </w:num>
  <w:num w:numId="2" w16cid:durableId="1190950802">
    <w:abstractNumId w:val="0"/>
  </w:num>
  <w:num w:numId="3" w16cid:durableId="1802459419">
    <w:abstractNumId w:val="6"/>
  </w:num>
  <w:num w:numId="4" w16cid:durableId="682709377">
    <w:abstractNumId w:val="9"/>
  </w:num>
  <w:num w:numId="5" w16cid:durableId="414017513">
    <w:abstractNumId w:val="8"/>
  </w:num>
  <w:num w:numId="6" w16cid:durableId="747310857">
    <w:abstractNumId w:val="5"/>
  </w:num>
  <w:num w:numId="7" w16cid:durableId="2082168423">
    <w:abstractNumId w:val="1"/>
  </w:num>
  <w:num w:numId="8" w16cid:durableId="1381172959">
    <w:abstractNumId w:val="3"/>
  </w:num>
  <w:num w:numId="9" w16cid:durableId="987246113">
    <w:abstractNumId w:val="2"/>
  </w:num>
  <w:num w:numId="10" w16cid:durableId="1432236697">
    <w:abstractNumId w:val="4"/>
  </w:num>
  <w:num w:numId="11" w16cid:durableId="16764930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1E0"/>
    <w:rsid w:val="000201E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477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D342B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20B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0F833D"/>
  <w15:chartTrackingRefBased/>
  <w15:docId w15:val="{D4E7EE47-6074-463B-8F22-358E59CA5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2022-08-25T06:41:00Z</dcterms:created>
  <dcterms:modified xsi:type="dcterms:W3CDTF">2022-08-25T06:41:00Z</dcterms:modified>
</cp:coreProperties>
</file>