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B58AE" w14:textId="7D2E4C0A" w:rsidR="008D2AB8" w:rsidRPr="00063E26" w:rsidRDefault="008D2AB8" w:rsidP="00063E2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78601A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1A53715" w14:textId="77777777" w:rsidR="00D44D63" w:rsidRPr="00BE7642" w:rsidRDefault="00D44D63" w:rsidP="00D44D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6A3F1511" w14:textId="0D54B240" w:rsidR="00D44D63" w:rsidRPr="00BE7642" w:rsidRDefault="00D44D63" w:rsidP="00D44D63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………………………………………………………………………………….</w:t>
      </w:r>
    </w:p>
    <w:p w14:paraId="11181182" w14:textId="77777777" w:rsidR="00D44D63" w:rsidRPr="00BE7642" w:rsidRDefault="00D44D63" w:rsidP="00D44D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63646404" w14:textId="77777777" w:rsidR="00D44D63" w:rsidRPr="00BE7642" w:rsidRDefault="00D44D63" w:rsidP="00D44D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D5DEBB6" w14:textId="77777777" w:rsidR="00D44D63" w:rsidRPr="00BE7642" w:rsidRDefault="00D44D63" w:rsidP="00D44D6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37285B11" w14:textId="77777777" w:rsidR="00D44D63" w:rsidRPr="00BE7642" w:rsidRDefault="00D44D63" w:rsidP="00D44D6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223A6CA0" w14:textId="77777777" w:rsidR="00D44D63" w:rsidRPr="00BE7642" w:rsidRDefault="00D44D63" w:rsidP="00D44D6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665FA9C" w14:textId="77777777" w:rsidR="00D44D63" w:rsidRPr="00BE7642" w:rsidRDefault="00D44D63" w:rsidP="00D44D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014C0D44" w14:textId="77777777" w:rsidR="00D44D63" w:rsidRDefault="00D44D63" w:rsidP="00D44D63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0F601171" w14:textId="5210A754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7389D23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952BB10" w14:textId="77777777" w:rsidR="00D730C6" w:rsidRPr="00D730C6" w:rsidRDefault="00D730C6" w:rsidP="008D2AB8">
      <w:pPr>
        <w:ind w:right="-110"/>
        <w:rPr>
          <w:b/>
        </w:rPr>
      </w:pPr>
      <w:r w:rsidRPr="00D730C6">
        <w:rPr>
          <w:b/>
        </w:rPr>
        <w:t>Akademia Górniczo - Hutnicza</w:t>
      </w:r>
    </w:p>
    <w:p w14:paraId="45DF0D15" w14:textId="77777777" w:rsidR="00D730C6" w:rsidRPr="00D730C6" w:rsidRDefault="00D730C6" w:rsidP="008D2AB8">
      <w:pPr>
        <w:ind w:right="-110"/>
        <w:rPr>
          <w:b/>
        </w:rPr>
      </w:pPr>
      <w:r w:rsidRPr="00D730C6">
        <w:rPr>
          <w:b/>
        </w:rPr>
        <w:t>im. Stanisława Staszica w Krakowie</w:t>
      </w:r>
    </w:p>
    <w:p w14:paraId="1905C848" w14:textId="77777777" w:rsidR="008D2AB8" w:rsidRDefault="00D730C6" w:rsidP="008D2AB8">
      <w:pPr>
        <w:ind w:right="-110"/>
        <w:rPr>
          <w:b/>
        </w:rPr>
      </w:pPr>
      <w:r w:rsidRPr="00D730C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DE129FB" w14:textId="77777777" w:rsidR="008D2AB8" w:rsidRDefault="00D730C6" w:rsidP="008D2AB8">
      <w:pPr>
        <w:ind w:right="-110"/>
        <w:rPr>
          <w:b/>
        </w:rPr>
      </w:pPr>
      <w:r w:rsidRPr="00D730C6">
        <w:rPr>
          <w:b/>
        </w:rPr>
        <w:t>Al. Mickiewicza</w:t>
      </w:r>
      <w:r w:rsidR="008D2AB8">
        <w:rPr>
          <w:b/>
        </w:rPr>
        <w:t xml:space="preserve"> </w:t>
      </w:r>
      <w:r w:rsidRPr="00D730C6">
        <w:rPr>
          <w:b/>
        </w:rPr>
        <w:t>30</w:t>
      </w:r>
      <w:r w:rsidR="008D2AB8">
        <w:rPr>
          <w:b/>
        </w:rPr>
        <w:t xml:space="preserve"> </w:t>
      </w:r>
    </w:p>
    <w:p w14:paraId="12144207" w14:textId="77777777" w:rsidR="008D2AB8" w:rsidRDefault="00D730C6" w:rsidP="008D2AB8">
      <w:pPr>
        <w:rPr>
          <w:b/>
        </w:rPr>
      </w:pPr>
      <w:r w:rsidRPr="00D730C6">
        <w:rPr>
          <w:b/>
        </w:rPr>
        <w:t>30-059</w:t>
      </w:r>
      <w:r w:rsidR="008D2AB8">
        <w:rPr>
          <w:b/>
        </w:rPr>
        <w:t xml:space="preserve"> </w:t>
      </w:r>
      <w:r w:rsidRPr="00D730C6">
        <w:rPr>
          <w:b/>
        </w:rPr>
        <w:t>Kraków</w:t>
      </w:r>
      <w:r w:rsidR="008D2AB8">
        <w:rPr>
          <w:b/>
        </w:rPr>
        <w:t xml:space="preserve">,  </w:t>
      </w:r>
    </w:p>
    <w:p w14:paraId="2E35B0BB" w14:textId="77777777" w:rsidR="008D2AB8" w:rsidRDefault="008D2AB8" w:rsidP="008D2AB8">
      <w:pPr>
        <w:ind w:firstLine="3969"/>
        <w:rPr>
          <w:b/>
        </w:rPr>
      </w:pPr>
    </w:p>
    <w:p w14:paraId="5CC9B386" w14:textId="4BDB6801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730C6" w:rsidRPr="00D730C6">
        <w:rPr>
          <w:b/>
        </w:rPr>
        <w:t xml:space="preserve">dostawa 3 sztuk pomp magnetycznych do budowy stanowiska badawczego dla </w:t>
      </w:r>
      <w:proofErr w:type="spellStart"/>
      <w:r w:rsidR="00D730C6" w:rsidRPr="00D730C6">
        <w:rPr>
          <w:b/>
        </w:rPr>
        <w:t>WEiP</w:t>
      </w:r>
      <w:proofErr w:type="spellEnd"/>
      <w:r w:rsidR="00D730C6" w:rsidRPr="00D730C6">
        <w:rPr>
          <w:b/>
        </w:rPr>
        <w:t xml:space="preserve"> - KC-zp.272-527/22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E22B19">
        <w:t xml:space="preserve"> </w:t>
      </w:r>
      <w:r>
        <w:t>zgodnie z zasadami określonymi w specyfikacji</w:t>
      </w:r>
      <w:r w:rsidR="00E22B19">
        <w:t xml:space="preserve"> </w:t>
      </w:r>
      <w:r>
        <w:t>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275"/>
        <w:gridCol w:w="993"/>
        <w:gridCol w:w="691"/>
        <w:gridCol w:w="2001"/>
      </w:tblGrid>
      <w:tr w:rsidR="00AF105D" w14:paraId="2904B1F4" w14:textId="77777777" w:rsidTr="00047CF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68E346" w14:textId="77777777" w:rsidR="00AF105D" w:rsidRDefault="00AF105D" w:rsidP="00047C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E3B1F3" w14:textId="77777777" w:rsidR="00AF105D" w:rsidRDefault="00AF105D" w:rsidP="00047C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142E6FA0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7D1761" w14:textId="763FB3FC" w:rsidR="00AF105D" w:rsidRDefault="00AF105D" w:rsidP="00047CFF">
            <w:pPr>
              <w:jc w:val="center"/>
              <w:rPr>
                <w:b/>
                <w:sz w:val="20"/>
                <w:szCs w:val="20"/>
              </w:rPr>
            </w:pPr>
            <w:r w:rsidRPr="00E44B55">
              <w:rPr>
                <w:b/>
                <w:sz w:val="20"/>
                <w:szCs w:val="20"/>
              </w:rPr>
              <w:t>Producent</w:t>
            </w:r>
            <w:r>
              <w:rPr>
                <w:b/>
                <w:sz w:val="20"/>
                <w:szCs w:val="20"/>
              </w:rPr>
              <w:t>, model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F6BE4D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DEF768C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A3CC40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DF829A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5DA20F22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2B663E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74FE18A9" w14:textId="77777777" w:rsidR="00AF105D" w:rsidRDefault="00AF105D" w:rsidP="00047C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04F7D1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0A3E07A" w14:textId="77777777" w:rsidR="00AF105D" w:rsidRDefault="00AF105D" w:rsidP="00047C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9E749BD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F105D" w14:paraId="35780C2F" w14:textId="77777777" w:rsidTr="00047CFF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2B97E6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6F21DF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731288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9ADB89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E4FD20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CF6CC0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8BB71A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FC2082" w14:textId="77777777" w:rsidR="00AF105D" w:rsidRDefault="00AF105D" w:rsidP="00047C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AF105D" w14:paraId="5BF43A77" w14:textId="77777777" w:rsidTr="00047CFF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826FD" w14:textId="77777777" w:rsidR="00AF105D" w:rsidRDefault="00AF105D" w:rsidP="00047CF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C8F6C" w14:textId="00C03897" w:rsidR="00AF105D" w:rsidRDefault="00AF105D" w:rsidP="00047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 magnetyczna nr 1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286E" w14:textId="77777777" w:rsidR="00AF105D" w:rsidRDefault="00AF105D" w:rsidP="00047CF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6EA17" w14:textId="1DE4DA42" w:rsidR="00AF105D" w:rsidRDefault="00AF105D" w:rsidP="00047C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3DF0" w14:textId="77777777" w:rsidR="00AF105D" w:rsidRDefault="00AF105D" w:rsidP="00047CF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E1E7" w14:textId="77777777" w:rsidR="00AF105D" w:rsidRDefault="00AF105D" w:rsidP="00047CF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2219DB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46D693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  <w:p w14:paraId="6BA2B485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</w:tc>
      </w:tr>
      <w:tr w:rsidR="00AF105D" w14:paraId="6BFEFE9B" w14:textId="77777777" w:rsidTr="00047CF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3D3A7" w14:textId="77777777" w:rsidR="00AF105D" w:rsidRDefault="00AF105D" w:rsidP="00047CF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8123" w14:textId="23766533" w:rsidR="00AF105D" w:rsidRDefault="00AF105D" w:rsidP="00047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 magnetyczna nr 2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02E3" w14:textId="77777777" w:rsidR="00AF105D" w:rsidRDefault="00AF105D" w:rsidP="00047CF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9C33D" w14:textId="6F95D48A" w:rsidR="00AF105D" w:rsidRDefault="00AF105D" w:rsidP="00047C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CFE8" w14:textId="77777777" w:rsidR="00AF105D" w:rsidRDefault="00AF105D" w:rsidP="00047CF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BB77" w14:textId="77777777" w:rsidR="00AF105D" w:rsidRDefault="00AF105D" w:rsidP="00047CF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73A94F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3316D0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</w:tc>
      </w:tr>
      <w:tr w:rsidR="00AF105D" w14:paraId="2C5D96BC" w14:textId="77777777" w:rsidTr="00047CFF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DED073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  <w:p w14:paraId="34EF93A2" w14:textId="77777777" w:rsidR="00AF105D" w:rsidRDefault="00AF105D" w:rsidP="00047CFF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14:paraId="65FF8F1B" w14:textId="77777777" w:rsidR="00AF105D" w:rsidRDefault="00AF105D" w:rsidP="00047CFF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F62C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EDB705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932E21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</w:tc>
      </w:tr>
      <w:tr w:rsidR="00AF105D" w14:paraId="0132610C" w14:textId="77777777" w:rsidTr="00047CFF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C6F9C" w14:textId="77777777" w:rsidR="00AF105D" w:rsidRDefault="00AF105D" w:rsidP="00047CF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40267D2" w14:textId="77777777" w:rsidR="00AF105D" w:rsidRDefault="00AF105D" w:rsidP="00047CF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CD50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B250BA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CFC12C" w14:textId="77777777" w:rsidR="00AF105D" w:rsidRDefault="00AF105D" w:rsidP="00047CFF">
            <w:pPr>
              <w:ind w:right="425"/>
              <w:rPr>
                <w:sz w:val="20"/>
                <w:szCs w:val="20"/>
              </w:rPr>
            </w:pPr>
          </w:p>
        </w:tc>
      </w:tr>
    </w:tbl>
    <w:p w14:paraId="05D13A60" w14:textId="77777777" w:rsidR="00AF105D" w:rsidRDefault="00AF105D" w:rsidP="008D2AB8">
      <w:pPr>
        <w:widowControl w:val="0"/>
        <w:spacing w:line="360" w:lineRule="auto"/>
        <w:ind w:right="1"/>
        <w:jc w:val="both"/>
        <w:rPr>
          <w:b/>
        </w:rPr>
      </w:pPr>
    </w:p>
    <w:p w14:paraId="3960E79F" w14:textId="2B7D6D2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150C0F" w:rsidRPr="00150C0F">
        <w:rPr>
          <w:b/>
          <w:bCs/>
        </w:rPr>
        <w:t>…… dni od daty podpisania umowy</w:t>
      </w:r>
      <w:r w:rsidR="00150C0F">
        <w:t xml:space="preserve"> </w:t>
      </w:r>
      <w:r w:rsidR="00150C0F" w:rsidRPr="00150C0F">
        <w:rPr>
          <w:highlight w:val="yellow"/>
        </w:rPr>
        <w:t>(</w:t>
      </w:r>
      <w:r w:rsidRPr="00150C0F">
        <w:rPr>
          <w:i/>
          <w:highlight w:val="yellow"/>
        </w:rPr>
        <w:t>k</w:t>
      </w:r>
      <w:r w:rsidRPr="0022732C">
        <w:rPr>
          <w:i/>
          <w:highlight w:val="yellow"/>
        </w:rPr>
        <w:t>ryterium oceny ofert)</w:t>
      </w:r>
    </w:p>
    <w:p w14:paraId="5CA72B6E" w14:textId="77777777" w:rsidR="007D7C23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 w:rsidRPr="00FB1B4F">
        <w:t xml:space="preserve"> </w:t>
      </w:r>
    </w:p>
    <w:p w14:paraId="55A28C89" w14:textId="09A6D9D7" w:rsidR="008D2AB8" w:rsidRDefault="007D7C23" w:rsidP="008D2AB8">
      <w:pPr>
        <w:widowControl w:val="0"/>
        <w:spacing w:line="360" w:lineRule="auto"/>
        <w:ind w:right="1"/>
        <w:jc w:val="both"/>
        <w:rPr>
          <w:i/>
        </w:rPr>
      </w:pPr>
      <w:r w:rsidRPr="007D7C23">
        <w:rPr>
          <w:b/>
          <w:bCs/>
        </w:rPr>
        <w:t>Pompa nr 1:</w:t>
      </w:r>
      <w:r>
        <w:t xml:space="preserve"> </w:t>
      </w:r>
      <w:r w:rsidR="008D2AB8" w:rsidRPr="00150C0F">
        <w:rPr>
          <w:b/>
          <w:bCs/>
        </w:rPr>
        <w:t>…………</w:t>
      </w:r>
      <w:r w:rsidR="00150C0F" w:rsidRPr="00150C0F">
        <w:rPr>
          <w:b/>
          <w:bCs/>
        </w:rPr>
        <w:t xml:space="preserve"> miesięcy</w:t>
      </w:r>
    </w:p>
    <w:p w14:paraId="2D91F930" w14:textId="7E161BAE" w:rsidR="007D7C23" w:rsidRDefault="007D7C23" w:rsidP="008D2AB8">
      <w:pPr>
        <w:widowControl w:val="0"/>
        <w:spacing w:line="360" w:lineRule="auto"/>
        <w:ind w:right="1"/>
        <w:jc w:val="both"/>
        <w:rPr>
          <w:b/>
        </w:rPr>
      </w:pPr>
      <w:r w:rsidRPr="007D7C23">
        <w:rPr>
          <w:b/>
          <w:bCs/>
        </w:rPr>
        <w:lastRenderedPageBreak/>
        <w:t xml:space="preserve">Pompa nr </w:t>
      </w:r>
      <w:r w:rsidR="00063E26">
        <w:rPr>
          <w:b/>
          <w:bCs/>
        </w:rPr>
        <w:t>2</w:t>
      </w:r>
      <w:r w:rsidRPr="007D7C23">
        <w:rPr>
          <w:b/>
          <w:bCs/>
        </w:rPr>
        <w:t>:</w:t>
      </w:r>
      <w:r>
        <w:t xml:space="preserve"> </w:t>
      </w:r>
      <w:r w:rsidRPr="00150C0F">
        <w:rPr>
          <w:b/>
          <w:bCs/>
        </w:rPr>
        <w:t>………… miesięcy</w:t>
      </w:r>
      <w:r>
        <w:t xml:space="preserve"> </w:t>
      </w:r>
    </w:p>
    <w:p w14:paraId="57F65270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FC57765" w14:textId="464D2B83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433EA3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58215F6" w14:textId="77777777" w:rsidR="008D2AB8" w:rsidRDefault="008D2AB8" w:rsidP="008D2AB8">
      <w:pPr>
        <w:jc w:val="both"/>
        <w:rPr>
          <w:sz w:val="18"/>
          <w:szCs w:val="18"/>
        </w:rPr>
      </w:pPr>
    </w:p>
    <w:p w14:paraId="55425E11" w14:textId="42BF616E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6282466F" w14:textId="77777777" w:rsidR="00704113" w:rsidRDefault="00704113" w:rsidP="0070411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AD5013E" w14:textId="77777777" w:rsidR="00704113" w:rsidRDefault="00704113" w:rsidP="0070411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89D771A" w14:textId="77777777" w:rsidR="00704113" w:rsidRDefault="00704113" w:rsidP="0070411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EED02C" w14:textId="77777777" w:rsidR="00704113" w:rsidRDefault="00704113" w:rsidP="0070411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B51CDF" w14:textId="77777777" w:rsidR="00704113" w:rsidRDefault="00704113" w:rsidP="0070411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217EA4" w14:textId="77777777" w:rsidR="00704113" w:rsidRDefault="00704113" w:rsidP="0070411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04113" w14:paraId="00DD9DB0" w14:textId="77777777" w:rsidTr="003B265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41513" w14:textId="77777777" w:rsidR="00704113" w:rsidRDefault="00704113" w:rsidP="003B26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A935EC" w14:textId="77777777" w:rsidR="00704113" w:rsidRDefault="00704113" w:rsidP="003B26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F86652A" w14:textId="77777777" w:rsidR="00704113" w:rsidRDefault="00704113" w:rsidP="003B26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3F291" w14:textId="77777777" w:rsidR="00704113" w:rsidRDefault="00704113" w:rsidP="003B26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704113" w14:paraId="2CA57A2E" w14:textId="77777777" w:rsidTr="003B265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729D3" w14:textId="77777777" w:rsidR="00704113" w:rsidRDefault="00704113" w:rsidP="003B265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C6908" w14:textId="77777777" w:rsidR="00704113" w:rsidRDefault="00704113" w:rsidP="003B26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633FE" w14:textId="77777777" w:rsidR="00704113" w:rsidRDefault="00704113" w:rsidP="003B26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04113" w14:paraId="300E1E06" w14:textId="77777777" w:rsidTr="003B265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D078F" w14:textId="77777777" w:rsidR="00704113" w:rsidRDefault="00704113" w:rsidP="003B265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7D26B" w14:textId="77777777" w:rsidR="00704113" w:rsidRDefault="00704113" w:rsidP="003B26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001B4" w14:textId="77777777" w:rsidR="00704113" w:rsidRDefault="00704113" w:rsidP="003B26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8A29889" w14:textId="77777777" w:rsidR="00704113" w:rsidRDefault="00704113" w:rsidP="0070411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0C276C5" w14:textId="77777777" w:rsidR="00704113" w:rsidRPr="003C1C97" w:rsidRDefault="00704113" w:rsidP="0070411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F53237B" w14:textId="77777777" w:rsidR="00704113" w:rsidRDefault="00704113" w:rsidP="0070411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384FD33" w14:textId="77777777" w:rsidR="00704113" w:rsidRDefault="00704113" w:rsidP="0070411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FF278D3" w14:textId="77777777" w:rsidR="00704113" w:rsidRDefault="00704113" w:rsidP="0070411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41214B0" w14:textId="77777777" w:rsidR="00704113" w:rsidRDefault="00704113" w:rsidP="0070411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4B07C33" w14:textId="77777777" w:rsidR="00704113" w:rsidRDefault="00704113" w:rsidP="0070411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199AFAE" w14:textId="77777777" w:rsidR="00704113" w:rsidRDefault="00704113" w:rsidP="0070411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FF5896A" w14:textId="77777777" w:rsidR="00704113" w:rsidRDefault="00704113" w:rsidP="0070411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9A5943A" w14:textId="77777777" w:rsidR="00704113" w:rsidRDefault="00704113" w:rsidP="0070411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034646B" w14:textId="77777777" w:rsidR="00704113" w:rsidRDefault="00704113" w:rsidP="0070411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FD0D33" w14:textId="77777777" w:rsidR="00704113" w:rsidRDefault="00704113" w:rsidP="0070411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EB9ECD2" w14:textId="56E9B907" w:rsidR="00704113" w:rsidRPr="00AF105D" w:rsidRDefault="00704113" w:rsidP="00AF105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EA95CE2" w14:textId="0CB707AB" w:rsidR="00FE545C" w:rsidRPr="00063E26" w:rsidRDefault="00704113" w:rsidP="00063E2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063E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4AB1A" w14:textId="77777777" w:rsidR="000C6D36" w:rsidRDefault="000C6D36">
      <w:r>
        <w:separator/>
      </w:r>
    </w:p>
  </w:endnote>
  <w:endnote w:type="continuationSeparator" w:id="0">
    <w:p w14:paraId="3BF19B30" w14:textId="77777777" w:rsidR="000C6D36" w:rsidRDefault="000C6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B82DE" w14:textId="77777777" w:rsidR="00D730C6" w:rsidRDefault="00D730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5AE8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E988E" w14:textId="77777777" w:rsidR="00D730C6" w:rsidRDefault="00D730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ED610" w14:textId="77777777" w:rsidR="000C6D36" w:rsidRDefault="000C6D36">
      <w:r>
        <w:separator/>
      </w:r>
    </w:p>
  </w:footnote>
  <w:footnote w:type="continuationSeparator" w:id="0">
    <w:p w14:paraId="255BBF46" w14:textId="77777777" w:rsidR="000C6D36" w:rsidRDefault="000C6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ABDC5" w14:textId="77777777" w:rsidR="00D730C6" w:rsidRDefault="00D730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DF63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CBF3E" w14:textId="77777777" w:rsidR="00D730C6" w:rsidRDefault="00D730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31690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54519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5048218">
    <w:abstractNumId w:val="0"/>
  </w:num>
  <w:num w:numId="4" w16cid:durableId="18058481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6D36"/>
    <w:rsid w:val="00012286"/>
    <w:rsid w:val="00044A17"/>
    <w:rsid w:val="00063E26"/>
    <w:rsid w:val="00071CCC"/>
    <w:rsid w:val="000B731D"/>
    <w:rsid w:val="000C6D36"/>
    <w:rsid w:val="000D6134"/>
    <w:rsid w:val="000E09C7"/>
    <w:rsid w:val="000F6589"/>
    <w:rsid w:val="00106636"/>
    <w:rsid w:val="00116EC6"/>
    <w:rsid w:val="00150C0F"/>
    <w:rsid w:val="001801DD"/>
    <w:rsid w:val="001D4612"/>
    <w:rsid w:val="00207E98"/>
    <w:rsid w:val="002723B0"/>
    <w:rsid w:val="00315A4A"/>
    <w:rsid w:val="00433EA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4113"/>
    <w:rsid w:val="007748F0"/>
    <w:rsid w:val="007A4321"/>
    <w:rsid w:val="007D7C23"/>
    <w:rsid w:val="00833933"/>
    <w:rsid w:val="00853083"/>
    <w:rsid w:val="008B2F0C"/>
    <w:rsid w:val="008B4928"/>
    <w:rsid w:val="008D2AB8"/>
    <w:rsid w:val="008F1C66"/>
    <w:rsid w:val="00970FE4"/>
    <w:rsid w:val="00974BD4"/>
    <w:rsid w:val="00A0022B"/>
    <w:rsid w:val="00A346FE"/>
    <w:rsid w:val="00A47B4D"/>
    <w:rsid w:val="00A83018"/>
    <w:rsid w:val="00AF105D"/>
    <w:rsid w:val="00B774DC"/>
    <w:rsid w:val="00C969A6"/>
    <w:rsid w:val="00CA7D36"/>
    <w:rsid w:val="00D24208"/>
    <w:rsid w:val="00D44D63"/>
    <w:rsid w:val="00D60C38"/>
    <w:rsid w:val="00D66893"/>
    <w:rsid w:val="00D730C6"/>
    <w:rsid w:val="00D90ACB"/>
    <w:rsid w:val="00DC1500"/>
    <w:rsid w:val="00E22B19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1D2048"/>
  <w15:chartTrackingRefBased/>
  <w15:docId w15:val="{CB5743CA-462E-4DDA-87CA-D6D6CF6AB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533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2022-08-25T08:46:00Z</dcterms:created>
  <dcterms:modified xsi:type="dcterms:W3CDTF">2022-08-31T06:34:00Z</dcterms:modified>
</cp:coreProperties>
</file>