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AAA3146" w14:textId="79690393" w:rsidR="00612A2A" w:rsidRPr="00612A2A" w:rsidRDefault="00C437AC" w:rsidP="00612A2A">
      <w:pPr>
        <w:jc w:val="both"/>
        <w:rPr>
          <w:b/>
          <w:sz w:val="20"/>
          <w:szCs w:val="20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</w:t>
      </w:r>
      <w:proofErr w:type="gramStart"/>
      <w:r w:rsidR="00114568" w:rsidRPr="00114568">
        <w:rPr>
          <w:sz w:val="22"/>
          <w:szCs w:val="22"/>
        </w:rPr>
        <w:t xml:space="preserve">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w</w:t>
      </w:r>
      <w:proofErr w:type="gramEnd"/>
      <w:r w:rsidR="00114568" w:rsidRPr="00114568">
        <w:rPr>
          <w:sz w:val="22"/>
          <w:szCs w:val="22"/>
        </w:rPr>
        <w:t xml:space="preserve"> trybie </w:t>
      </w:r>
      <w:r w:rsidR="00DB30F2" w:rsidRPr="00DB30F2">
        <w:rPr>
          <w:b/>
          <w:sz w:val="22"/>
          <w:szCs w:val="22"/>
        </w:rPr>
        <w:t>przetarg</w:t>
      </w:r>
      <w:r w:rsidR="00612A2A">
        <w:rPr>
          <w:b/>
          <w:sz w:val="22"/>
          <w:szCs w:val="22"/>
        </w:rPr>
        <w:t>u</w:t>
      </w:r>
      <w:r w:rsidR="00DB30F2" w:rsidRPr="00DB30F2">
        <w:rPr>
          <w:b/>
          <w:sz w:val="22"/>
          <w:szCs w:val="22"/>
        </w:rPr>
        <w:t xml:space="preserve"> nieograniczon</w:t>
      </w:r>
      <w:r w:rsidR="00612A2A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</w:t>
      </w:r>
      <w:r w:rsidR="003541C5" w:rsidRPr="003541C5">
        <w:rPr>
          <w:b/>
        </w:rPr>
        <w:t>Zakup, dostawa, uruchomienie lub uruchomienie i montaż sprzętu medycznego wraz ze szkoleniem personelu dla potrzeb Oddziałów Szpitala w ramach 27 grup asortymentowych, zgodnie z opisem przedmiotu zamówienia w zał. nr 1 do SWZ</w:t>
      </w:r>
      <w:r w:rsidR="00612A2A">
        <w:rPr>
          <w:b/>
          <w:sz w:val="20"/>
          <w:szCs w:val="20"/>
        </w:rPr>
        <w:t>,</w:t>
      </w:r>
    </w:p>
    <w:p w14:paraId="1A0B9C4A" w14:textId="2E3121F3" w:rsidR="00114568" w:rsidRPr="00114568" w:rsidRDefault="00114568" w:rsidP="00612A2A">
      <w:pPr>
        <w:pStyle w:val="Nagwek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77777777"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A9351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38404584" w:rsidR="00A87EC6" w:rsidRDefault="003541C5" w:rsidP="00D522B8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</w:rPr>
              <w:t>Aparat USG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2DCE4FC3" w:rsidR="00A87EC6" w:rsidRDefault="00A93517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77777777" w:rsidR="00F5022E" w:rsidRDefault="00F5022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78EF766A" w14:textId="1F22D7EC" w:rsidR="00D522B8" w:rsidRDefault="00D522B8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4F5D8F">
        <w:rPr>
          <w:rFonts w:ascii="Calibri Light" w:hAnsi="Calibri Light" w:cs="Calibri Light"/>
          <w:b/>
          <w:bCs/>
          <w:sz w:val="20"/>
          <w:szCs w:val="20"/>
        </w:rPr>
        <w:t>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D522B8" w14:paraId="16FAD60D" w14:textId="77777777" w:rsidTr="004B6F50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9EB71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4E3E86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5827A4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F57F1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197E41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0D68D7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7BE928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C707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640D6E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C63FA4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285039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E72ECA" w14:textId="77777777" w:rsidR="00D522B8" w:rsidRDefault="00D522B8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D522B8" w14:paraId="369C9A2C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F272F6" w14:textId="77777777" w:rsidR="00D522B8" w:rsidRDefault="00D522B8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3110BA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5B5C62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3C08C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2E7405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25C51D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07AADF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3315D6" w14:textId="77777777" w:rsidR="00D522B8" w:rsidRDefault="00D522B8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D99100" w14:textId="77777777" w:rsidR="00D522B8" w:rsidRDefault="00D522B8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B6F50" w14:paraId="4129D926" w14:textId="77777777" w:rsidTr="004B6F5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3A3A65" w14:textId="025221F8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DF059C" w14:textId="12717AF3" w:rsidR="004B6F50" w:rsidRPr="004B6F50" w:rsidRDefault="003541C5" w:rsidP="004B6F50">
            <w:pPr>
              <w:pStyle w:val="Normalny1"/>
              <w:snapToGrid w:val="0"/>
            </w:pPr>
            <w:r>
              <w:rPr>
                <w:b/>
              </w:rPr>
              <w:t xml:space="preserve">Defibrylator </w:t>
            </w:r>
            <w:r>
              <w:rPr>
                <w:b/>
              </w:rPr>
              <w:lastRenderedPageBreak/>
              <w:t>kliniczny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E73877" w14:textId="3783FE68" w:rsidR="004B6F50" w:rsidRDefault="000C78F3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1</w:t>
            </w:r>
            <w:r w:rsidR="004B6F50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E24BE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845C12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D1094" w14:textId="5E87768D" w:rsidR="004B6F50" w:rsidRDefault="006B2162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01E923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59C8B7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760EFC" w14:textId="77777777" w:rsidR="004B6F50" w:rsidRDefault="004B6F50" w:rsidP="004B6F5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E0F034E" w14:textId="02CC39A9" w:rsidR="00F43C37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239D498" w14:textId="3FBCC89B" w:rsidR="004B6F50" w:rsidRDefault="004B6F50" w:rsidP="004B6F50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GRUPA </w:t>
      </w:r>
      <w:r w:rsidR="00612A2A"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4B6F50" w14:paraId="28B57136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F9D9699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A73B15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9263C0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09B5C3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8EBACE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1A136D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0C0F07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52B3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E8BD9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E426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D06C051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C94CE" w14:textId="77777777" w:rsidR="004B6F50" w:rsidRDefault="004B6F50" w:rsidP="004B6F5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4B6F50" w14:paraId="187372DB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C4FE4E" w14:textId="77777777" w:rsidR="004B6F50" w:rsidRDefault="004B6F50" w:rsidP="004B6F5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5CE06F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1AE3F4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A7FB7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67707B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52ED82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6E715C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FFCE28" w14:textId="77777777" w:rsidR="004B6F50" w:rsidRDefault="004B6F50" w:rsidP="004B6F5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94B869" w14:textId="77777777" w:rsidR="004B6F50" w:rsidRDefault="004B6F50" w:rsidP="004B6F5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4E3B5E" w14:paraId="4FDE2DC5" w14:textId="67025A4B" w:rsidTr="00E8101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647F71" w14:textId="7EF0924D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79DFAD" w14:textId="587D31CA" w:rsidR="004E3B5E" w:rsidRDefault="003541C5" w:rsidP="004E3B5E">
            <w:pPr>
              <w:pStyle w:val="Normalny1"/>
              <w:snapToGrid w:val="0"/>
            </w:pPr>
            <w:proofErr w:type="spellStart"/>
            <w:r>
              <w:rPr>
                <w:b/>
              </w:rPr>
              <w:t>Holter</w:t>
            </w:r>
            <w:proofErr w:type="spellEnd"/>
            <w:r>
              <w:rPr>
                <w:b/>
              </w:rPr>
              <w:t xml:space="preserve"> EKG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86D094" w14:textId="59DE8866" w:rsidR="004E3B5E" w:rsidRDefault="00E81011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4E3B5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FCAAB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DE601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DD7EB1" w14:textId="6D3AFB7D" w:rsidR="004E3B5E" w:rsidRDefault="004E3B5E" w:rsidP="004E3B5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22D5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A1F855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0C8A6" w14:textId="77777777" w:rsidR="004E3B5E" w:rsidRDefault="004E3B5E" w:rsidP="004E3B5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4EE987" w14:textId="77777777" w:rsidR="004E3B5E" w:rsidRDefault="004E3B5E" w:rsidP="004E3B5E"/>
        </w:tc>
      </w:tr>
    </w:tbl>
    <w:p w14:paraId="3F62894B" w14:textId="027A955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45B637" w14:textId="44D360AC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15B5B80E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6C468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DA8E4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90D61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7309B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347F8D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B21F74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18D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3D87C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38F54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A0415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AF7117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6646C4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7FC42BBD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62A54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E6CB8B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F634D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56147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5B01F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66AB6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C99BD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6CDE7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79EBCF7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06636E8A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CEF3F6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1F969" w14:textId="00E9A675" w:rsidR="007D511C" w:rsidRDefault="003541C5" w:rsidP="00DA4CBA">
            <w:pPr>
              <w:pStyle w:val="Normalny1"/>
              <w:snapToGrid w:val="0"/>
            </w:pPr>
            <w:r>
              <w:rPr>
                <w:b/>
              </w:rPr>
              <w:t xml:space="preserve">Łóżko </w:t>
            </w:r>
            <w:proofErr w:type="spellStart"/>
            <w:r>
              <w:rPr>
                <w:b/>
              </w:rPr>
              <w:t>bariatryczne</w:t>
            </w:r>
            <w:proofErr w:type="spellEnd"/>
            <w:r>
              <w:rPr>
                <w:b/>
              </w:rPr>
              <w:t xml:space="preserve"> dla OIOM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7A1135" w14:textId="03C02A8D" w:rsidR="007D511C" w:rsidRDefault="003541C5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F2CC7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9B8DA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096535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087E0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D8E1B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6E7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9F8BC79" w14:textId="77777777" w:rsidR="007D511C" w:rsidRDefault="007D511C" w:rsidP="00DA4CBA"/>
        </w:tc>
      </w:tr>
    </w:tbl>
    <w:p w14:paraId="4E1E5924" w14:textId="2F944BEC" w:rsidR="004B6F50" w:rsidRDefault="004B6F50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C76FB6A" w14:textId="6DF3C816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39142987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97F20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2C5B7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3BEDB0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E53E8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CE0F1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16E48DA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EDC216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3BBF9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932493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2FADC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52998BD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D5330C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37453474" w14:textId="77777777" w:rsidTr="000C78F3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89F589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9D6C4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A4F9B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138142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5272C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0B1AA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0A865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D13D6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2D8B48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4E1FC182" w14:textId="77777777" w:rsidTr="000C78F3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FA242C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4AAA9D" w14:textId="0BA211AD" w:rsidR="007D511C" w:rsidRDefault="003541C5" w:rsidP="00DA4CBA">
            <w:pPr>
              <w:pStyle w:val="Normalny1"/>
              <w:snapToGrid w:val="0"/>
            </w:pPr>
            <w:r>
              <w:rPr>
                <w:b/>
              </w:rPr>
              <w:t>Aparat do elektrokoagulacji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8021FA" w14:textId="6007F086" w:rsidR="007D511C" w:rsidRDefault="00E81011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A43E99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2581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F9278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6ECF2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0D9B80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36E6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7C7FCE71" w14:textId="77777777" w:rsidR="007D511C" w:rsidRDefault="007D511C" w:rsidP="00DA4CBA"/>
        </w:tc>
      </w:tr>
    </w:tbl>
    <w:p w14:paraId="67316184" w14:textId="334F66D4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8D89DA0" w14:textId="601ECD84" w:rsidR="007D511C" w:rsidRDefault="007D511C" w:rsidP="007D511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7D511C" w14:paraId="444D2EE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23BF84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77143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4FD6C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EF64B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F8755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BBA3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A0F69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0DE3A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AE3FDA0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85A92E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B8438C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412AB" w14:textId="77777777" w:rsidR="007D511C" w:rsidRDefault="007D511C" w:rsidP="00DA4CB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7D511C" w14:paraId="5B410F25" w14:textId="77777777" w:rsidTr="00DA4CBA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0CDBEF" w14:textId="77777777" w:rsidR="007D511C" w:rsidRDefault="007D511C" w:rsidP="00DA4CB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85E4A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58039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F8E92F8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A90923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D063C5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907787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462C5F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20E012" w14:textId="77777777" w:rsidR="007D511C" w:rsidRDefault="007D511C" w:rsidP="00DA4CB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7D511C" w14:paraId="6CE1BC75" w14:textId="77777777" w:rsidTr="00DA4CBA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EEDAF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38F2D" w14:textId="18A816DF" w:rsidR="007D511C" w:rsidRDefault="003541C5" w:rsidP="00DA4CBA">
            <w:pPr>
              <w:pStyle w:val="Normalny1"/>
              <w:snapToGrid w:val="0"/>
            </w:pPr>
            <w:r>
              <w:rPr>
                <w:b/>
              </w:rPr>
              <w:t>Łóżko szpitalne młodzieżowe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86979" w14:textId="32FE8866" w:rsidR="007D511C" w:rsidRDefault="003541C5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7D511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E2FC4F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622C4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A0784B" w14:textId="77777777" w:rsidR="007D511C" w:rsidRDefault="007D511C" w:rsidP="00DA4CB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33ACD7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7A748A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D5DA6D" w14:textId="77777777" w:rsidR="007D511C" w:rsidRDefault="007D511C" w:rsidP="00DA4CB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C297105" w14:textId="77777777" w:rsidR="007D511C" w:rsidRDefault="007D511C" w:rsidP="00DA4CBA"/>
        </w:tc>
      </w:tr>
    </w:tbl>
    <w:p w14:paraId="08289B40" w14:textId="2B07C712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76E91A8" w14:textId="6AB5A52F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916"/>
        <w:gridCol w:w="769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550005E2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7D6D59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CCC97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5A8CC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D6F23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674F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919A1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D1627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BB173E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A777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824B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85621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11C003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74AFA7BA" w14:textId="77777777" w:rsidTr="00E8101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EEA449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A2188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36BF94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466A3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8648E0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A96D2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CE15E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2B7F3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ABB0B5B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2583BD85" w14:textId="77777777" w:rsidTr="00E8101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C28C9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9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979C92" w14:textId="083EAD83" w:rsidR="000C78F3" w:rsidRDefault="003541C5" w:rsidP="00225C34">
            <w:pPr>
              <w:pStyle w:val="Normalny1"/>
              <w:snapToGrid w:val="0"/>
            </w:pPr>
            <w:r>
              <w:rPr>
                <w:b/>
              </w:rPr>
              <w:t>Łóżeczko niemowlęce</w:t>
            </w:r>
          </w:p>
        </w:tc>
        <w:tc>
          <w:tcPr>
            <w:tcW w:w="7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E7D95" w14:textId="128968CD" w:rsidR="000C78F3" w:rsidRDefault="003541C5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04906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23852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B7C7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625C9A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874EB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E2D8D6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8A538DF" w14:textId="77777777" w:rsidR="000C78F3" w:rsidRDefault="000C78F3" w:rsidP="00225C34"/>
        </w:tc>
      </w:tr>
    </w:tbl>
    <w:p w14:paraId="4439B51C" w14:textId="5D081299" w:rsidR="007D511C" w:rsidRDefault="007D511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620E414" w14:textId="655D9068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25F772C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6DAA65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2D021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B72B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1C82E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D5C78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C54856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F51F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48EA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25D807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1669F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EEC08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011625E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38332293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FA68AD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8E73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0EE76B0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4BF4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7FD7B3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6D621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582BF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9CBF36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6051EA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5204A7E4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C22D75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56A2FD" w14:textId="4063D9D1" w:rsidR="000C78F3" w:rsidRDefault="00E1417E" w:rsidP="00225C34">
            <w:pPr>
              <w:pStyle w:val="Normalny1"/>
              <w:snapToGrid w:val="0"/>
            </w:pPr>
            <w:r>
              <w:rPr>
                <w:b/>
              </w:rPr>
              <w:t xml:space="preserve">Łóżeczko </w:t>
            </w:r>
            <w:r>
              <w:rPr>
                <w:b/>
              </w:rPr>
              <w:lastRenderedPageBreak/>
              <w:t>noworodkowe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B7BAAB" w14:textId="33C5214D" w:rsidR="000C78F3" w:rsidRDefault="00E1417E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3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12E82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E1D26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23E9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392059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9AADDB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C74E3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6ED2081" w14:textId="77777777" w:rsidR="000C78F3" w:rsidRDefault="000C78F3" w:rsidP="00225C34"/>
        </w:tc>
      </w:tr>
    </w:tbl>
    <w:p w14:paraId="19BE571E" w14:textId="5179E54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FDF72B7" w14:textId="73C19AED" w:rsidR="000C78F3" w:rsidRDefault="000C78F3" w:rsidP="000C78F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0C78F3" w14:paraId="3D3E94DF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0C7B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239E3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CD750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0EE65C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A80AF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9B9CB1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B15359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D7724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C4895D8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A936D7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1A9B8DD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25B932" w14:textId="77777777" w:rsidR="000C78F3" w:rsidRDefault="000C78F3" w:rsidP="00225C34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0C78F3" w14:paraId="623D0D30" w14:textId="77777777" w:rsidTr="00225C34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20375" w14:textId="77777777" w:rsidR="000C78F3" w:rsidRDefault="000C78F3" w:rsidP="00225C34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AB6E2F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AEA9E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B92942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70AC1B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2876D91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82FA6A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CD8AD4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753BB15" w14:textId="77777777" w:rsidR="000C78F3" w:rsidRDefault="000C78F3" w:rsidP="00225C34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C78F3" w14:paraId="6A92C7C7" w14:textId="77777777" w:rsidTr="00225C34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2FCE51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0AD822" w14:textId="56BD1E4D" w:rsidR="000C78F3" w:rsidRDefault="00E1417E" w:rsidP="00225C34">
            <w:pPr>
              <w:pStyle w:val="Normalny1"/>
              <w:snapToGrid w:val="0"/>
            </w:pPr>
            <w:r>
              <w:rPr>
                <w:b/>
              </w:rPr>
              <w:t>Łóżko do intensywnej terapii z materacem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1280F8" w14:textId="7546030B" w:rsidR="000C78F3" w:rsidRDefault="00E81011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0C78F3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EA8428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DCD91C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81D433" w14:textId="77777777" w:rsidR="000C78F3" w:rsidRDefault="000C78F3" w:rsidP="00225C34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B677E0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21B3E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0065FD" w14:textId="77777777" w:rsidR="000C78F3" w:rsidRDefault="000C78F3" w:rsidP="00225C34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9555B0C" w14:textId="77777777" w:rsidR="000C78F3" w:rsidRDefault="000C78F3" w:rsidP="00225C34"/>
        </w:tc>
      </w:tr>
    </w:tbl>
    <w:p w14:paraId="4C5EE762" w14:textId="1519FD7F" w:rsidR="000C78F3" w:rsidRDefault="000C78F3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00B27CB" w14:textId="3CAF6D5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26D06BEC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026CF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1C025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93D5E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8194E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39115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C5A364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E02FA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921EC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AB34F7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BFBA71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04740E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90D1E1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33C1F1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C905A4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EA344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E5520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87B6A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76C05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BCBE3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DB09B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0FBB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FA6209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3F7331A0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81629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0EFC9" w14:textId="1F2A9402" w:rsidR="00E81011" w:rsidRDefault="007B795D" w:rsidP="00C60051">
            <w:pPr>
              <w:pStyle w:val="Normalny1"/>
              <w:snapToGrid w:val="0"/>
            </w:pPr>
            <w:r>
              <w:rPr>
                <w:b/>
              </w:rPr>
              <w:t xml:space="preserve">Fotel </w:t>
            </w:r>
            <w:r w:rsidR="00E1417E">
              <w:rPr>
                <w:b/>
              </w:rPr>
              <w:t>medy</w:t>
            </w:r>
            <w:r>
              <w:rPr>
                <w:b/>
              </w:rPr>
              <w:t>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EBDF3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DE273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3C06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48EB3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44E8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F4AD8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2589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8FD109E" w14:textId="77777777" w:rsidR="00E81011" w:rsidRDefault="00E81011" w:rsidP="00C60051"/>
        </w:tc>
      </w:tr>
    </w:tbl>
    <w:p w14:paraId="211EA776" w14:textId="7FF7A474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1E2E2295" w14:textId="35BCEDA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90112A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F16B1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7588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FD26C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4E5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9B9C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2E2A6D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26AB5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8910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F41AF6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F222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52881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0FA386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38254FD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34D195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58F6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02EC1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2872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BB580B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D179B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DAE13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36600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30E56D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BF200E8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74C2A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5B2D98" w14:textId="7AEE9E70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Panel wzmożonego nadzoru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F1064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8A6E0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AC61D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31E6F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759F1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6512A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88FCE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545A6C1A" w14:textId="77777777" w:rsidR="00E81011" w:rsidRDefault="00E81011" w:rsidP="00C60051"/>
        </w:tc>
      </w:tr>
    </w:tbl>
    <w:p w14:paraId="5A6CE230" w14:textId="40B8CFA2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E14F62E" w14:textId="6051587D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7E408877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3510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C373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8400E4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7131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850F0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49E98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54C8F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AF9A6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9C445D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B898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9BF84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51A555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E7C679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C02E3A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BA174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51AC43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E68D9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D357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CD4AC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B9D8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BF38F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FA402B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49E2C6B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9E1D7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DE08E5" w14:textId="3B3CADED" w:rsidR="00E81011" w:rsidRDefault="00E1417E" w:rsidP="00C60051">
            <w:pPr>
              <w:pStyle w:val="Normalny1"/>
              <w:snapToGrid w:val="0"/>
            </w:pPr>
            <w:proofErr w:type="spellStart"/>
            <w:r>
              <w:rPr>
                <w:b/>
              </w:rPr>
              <w:t>Bilirubinometr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813C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EBAA4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F0891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C6FCC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DC79E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3E108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C57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435C602F" w14:textId="77777777" w:rsidR="00E81011" w:rsidRDefault="00E81011" w:rsidP="00C60051"/>
        </w:tc>
      </w:tr>
    </w:tbl>
    <w:p w14:paraId="0D0258CA" w14:textId="0E1CF13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B575C99" w14:textId="735A536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C571D32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8822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9D054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8DFC3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5B7ED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1D84D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77E600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360B2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56127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B0EFD2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11A0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44DBD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56AC6BE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71544485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07ED84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2FBF9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D5C72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A458E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7546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1626F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3E2111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B6C2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4F9D5A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CF80084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D59B1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AA96E5" w14:textId="7EC0E1C5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System ogrzewania noworodka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BA01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EA58F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3F32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7480A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77695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10378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FB7A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FA52136" w14:textId="77777777" w:rsidR="00E81011" w:rsidRDefault="00E81011" w:rsidP="00C60051"/>
        </w:tc>
      </w:tr>
    </w:tbl>
    <w:p w14:paraId="075D8F84" w14:textId="022674F6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497D458" w14:textId="58E2196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8E62798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FBA1AB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9EF9B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DE3C8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C5654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1CB4B6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F189CF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979F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D86C8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0C7ECD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0D64C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83EB4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8972151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783ED571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9E623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4E801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F95C99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63F67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5F2B45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FDD65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7145B7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059CE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960238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3523DCE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F384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6EC8BF" w14:textId="43ECB81B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Otoskop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180FC5" w14:textId="51324F8A" w:rsidR="00E81011" w:rsidRDefault="00E1417E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1BDE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E14E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432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1C01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726A8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C830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6EA49F4" w14:textId="77777777" w:rsidR="00E81011" w:rsidRDefault="00E81011" w:rsidP="00C60051"/>
        </w:tc>
      </w:tr>
    </w:tbl>
    <w:p w14:paraId="1861A230" w14:textId="344FFE9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7ACFD49" w14:textId="078F93D8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59829D2B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7DBCA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CBB120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FB0968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48C8C8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F88AD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FF3F60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318DA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1350B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D0BBC7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4B02F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6BDABB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71CAEC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42C5F0D8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467DF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A1830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42D1D3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C64D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9519E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0F7B7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FFBE0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29BE7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C7C2C8C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05469B55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B55D3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C60383" w14:textId="4E514B8E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Pompa do żywienia dojelitowego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818E16" w14:textId="76C64FB8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349F2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C9BD9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7ADBF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56511A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2244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62C0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533F4E4" w14:textId="77777777" w:rsidR="00E81011" w:rsidRDefault="00E81011" w:rsidP="00C60051"/>
        </w:tc>
      </w:tr>
    </w:tbl>
    <w:p w14:paraId="7BE5BDBD" w14:textId="08CFF3AF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CFC94AD" w14:textId="38A6CE97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4A396D3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E0B87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811A4B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E9DBF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1A9BC2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A4CB7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81E41C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CEA6A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DBCDA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86C4A1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6436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8849DF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ACCCCB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2B55A7AC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1F151F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7A06B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35FE2F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092BA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806D73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7C31B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8C7C1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4808D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C78568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4232BCCB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0E308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676F20" w14:textId="1195A555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 xml:space="preserve">Łóżko </w:t>
            </w:r>
            <w:proofErr w:type="spellStart"/>
            <w:r>
              <w:rPr>
                <w:b/>
              </w:rPr>
              <w:t>bariatryczne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1EE330" w14:textId="22134605" w:rsidR="00E81011" w:rsidRDefault="00E1417E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FE63A2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1045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51145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61C0F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EF25BF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7D00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2437D83" w14:textId="77777777" w:rsidR="00E81011" w:rsidRDefault="00E81011" w:rsidP="00C60051"/>
        </w:tc>
      </w:tr>
    </w:tbl>
    <w:p w14:paraId="2CC42CEF" w14:textId="43A3521F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5E01E0E" w14:textId="2AB9961B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06612E5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EDF00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01D25F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453E4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731EA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6CEF3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6D223A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3841D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A42B92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CC53A0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54ED40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C2851E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DAEA74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01774D82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AD2E2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0B912C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130F2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138117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040AE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924257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BE8B1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E9EB8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AFDB0E0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91A44E2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E5165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961411" w14:textId="5505BAED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Aparat USG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8CB209" w14:textId="6B395DAB" w:rsidR="00E81011" w:rsidRDefault="00E1417E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96BF4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35405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F1335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4CBC86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E921A4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C7CE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4115C9A" w14:textId="77777777" w:rsidR="00E81011" w:rsidRDefault="00E81011" w:rsidP="00C60051"/>
        </w:tc>
      </w:tr>
    </w:tbl>
    <w:p w14:paraId="6B9247F9" w14:textId="1ED246F7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0A541A10" w14:textId="471DC47F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18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831DAD1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7789E9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96A063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7C43C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40985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621D95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B9AAE60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206A5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E9BB6A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6BA65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E05A7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4FB5DC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A4946E6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463E00BF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A4681B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D3AA80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E4CF4A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536C6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072D0A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FBAC48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1305B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3CE91F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6C1DCBD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6B60EC46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AF812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FB2A09" w14:textId="541D6DE9" w:rsidR="00E81011" w:rsidRDefault="00E1417E" w:rsidP="00C60051">
            <w:pPr>
              <w:pStyle w:val="Normalny1"/>
              <w:snapToGrid w:val="0"/>
            </w:pPr>
            <w:r>
              <w:rPr>
                <w:b/>
              </w:rPr>
              <w:t>Aparat EKG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8865D2" w14:textId="0E0A53F2" w:rsidR="00E81011" w:rsidRDefault="00EA71FC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B71F3B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5CA2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997BC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E8F4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3B9F03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01878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1EC7A064" w14:textId="77777777" w:rsidR="00E81011" w:rsidRDefault="00E81011" w:rsidP="00C60051"/>
        </w:tc>
      </w:tr>
    </w:tbl>
    <w:p w14:paraId="03F93432" w14:textId="0792876F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278D3121" w14:textId="5C0815AD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19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6287FA63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A290B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975CA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CA634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4FC1A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3C5379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FF1F1A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D1233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408C4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85292C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D6AAD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06521B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CB7658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6A52C3FF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9DA1CD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B54F649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792CE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BD7B34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2C647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1601E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54570F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F9CA74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7C9230F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276C73D5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60DC5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BAE2E9" w14:textId="4DD80787" w:rsidR="00E81011" w:rsidRDefault="00EA71FC" w:rsidP="00C60051">
            <w:pPr>
              <w:pStyle w:val="Normalny1"/>
              <w:snapToGrid w:val="0"/>
            </w:pPr>
            <w:proofErr w:type="spellStart"/>
            <w:r>
              <w:rPr>
                <w:b/>
              </w:rPr>
              <w:t>Videobronchoskop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9FBBCB" w14:textId="32C88039" w:rsidR="00E81011" w:rsidRDefault="00EA71FC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F42899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644DC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4C6625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F7521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14FC1E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8FAD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95BF256" w14:textId="77777777" w:rsidR="00E81011" w:rsidRDefault="00E81011" w:rsidP="00C60051"/>
        </w:tc>
      </w:tr>
    </w:tbl>
    <w:p w14:paraId="1B625CC2" w14:textId="040C9711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55926866" w14:textId="3B5DB8AC" w:rsidR="00E81011" w:rsidRDefault="00E81011" w:rsidP="00E81011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20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81011" w14:paraId="00FAAD4A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BBF96D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5CCBC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D024A77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EF816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E44833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56BC328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2AA30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BC5686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C502182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9224601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2E45CAB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C3F0D4" w14:textId="77777777" w:rsidR="00E81011" w:rsidRDefault="00E81011" w:rsidP="00C60051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81011" w14:paraId="1F641088" w14:textId="77777777" w:rsidTr="00C60051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D6B32C" w14:textId="77777777" w:rsidR="00E81011" w:rsidRDefault="00E81011" w:rsidP="00C60051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6A456C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9A30E8A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71A34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9241F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6F8C89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3517DC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E1312E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6289EE2" w14:textId="77777777" w:rsidR="00E81011" w:rsidRDefault="00E81011" w:rsidP="00C60051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81011" w14:paraId="1DF25E65" w14:textId="77777777" w:rsidTr="00C6005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AEF5F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1DF1AB" w14:textId="24943E2E" w:rsidR="00E81011" w:rsidRDefault="00EA71FC" w:rsidP="00C60051">
            <w:pPr>
              <w:pStyle w:val="Normalny1"/>
              <w:snapToGrid w:val="0"/>
            </w:pPr>
            <w:r>
              <w:rPr>
                <w:b/>
              </w:rPr>
              <w:t xml:space="preserve">Aparat do </w:t>
            </w:r>
            <w:r>
              <w:rPr>
                <w:b/>
              </w:rPr>
              <w:lastRenderedPageBreak/>
              <w:t>wysokoprzepływowej tlenoterapii donosowej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CD0503" w14:textId="66222707" w:rsidR="00E81011" w:rsidRDefault="007B795D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2</w:t>
            </w:r>
            <w:r w:rsidR="00E81011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462067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55E0DD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A06923" w14:textId="77777777" w:rsidR="00E81011" w:rsidRDefault="00E81011" w:rsidP="00C6005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EE17F0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19432E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331241" w14:textId="77777777" w:rsidR="00E81011" w:rsidRDefault="00E81011" w:rsidP="00C6005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A501995" w14:textId="77777777" w:rsidR="00E81011" w:rsidRDefault="00E81011" w:rsidP="00C60051"/>
        </w:tc>
      </w:tr>
    </w:tbl>
    <w:p w14:paraId="720C1BC6" w14:textId="207E6D9C" w:rsidR="00E81011" w:rsidRDefault="00E81011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00C266E2" w14:textId="5110DB92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21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26EE2097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CF1A17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CB9F3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A77EC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B89AC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316740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F6DD8B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41F590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A6D05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7792491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0A711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5A04E4D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E8B17F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22256C67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651753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3C962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594F8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4DB7F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D96DC6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92A10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377CC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B9C65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FFAC35C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403846FD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BC65F1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9F7CB5" w14:textId="40A46849" w:rsidR="00EA71FC" w:rsidRDefault="00EA71FC" w:rsidP="00ED5EE0">
            <w:pPr>
              <w:pStyle w:val="Normalny1"/>
              <w:snapToGrid w:val="0"/>
            </w:pPr>
            <w:r>
              <w:rPr>
                <w:b/>
              </w:rPr>
              <w:t>Łóżko elektryczne z regulacją wysokości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800165" w14:textId="34A144B5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C27121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7AFF57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A28C4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ECCAF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489D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995BA5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05D8EB4" w14:textId="77777777" w:rsidR="00EA71FC" w:rsidRDefault="00EA71FC" w:rsidP="00ED5EE0"/>
        </w:tc>
      </w:tr>
    </w:tbl>
    <w:p w14:paraId="2D3FB9AA" w14:textId="023AF0BF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EDEA971" w14:textId="1A367B37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22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4AD257AB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F1733F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8312B0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14C6A1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B8F815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B62109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C245CB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05676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5C46C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B14769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167C6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8B098A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DCE88E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1D6058B6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7A0AEC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F01C45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D732A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BFF03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970226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E3FBB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3C8DE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41C720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4FE066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65ECB7B2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3805A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3E833B" w14:textId="0DD36E43" w:rsidR="00EA71FC" w:rsidRDefault="00EA71FC" w:rsidP="00ED5EE0">
            <w:pPr>
              <w:pStyle w:val="Normalny1"/>
              <w:snapToGrid w:val="0"/>
            </w:pPr>
            <w:r>
              <w:rPr>
                <w:b/>
              </w:rPr>
              <w:t xml:space="preserve">Łóżko dla pacjentów </w:t>
            </w:r>
            <w:proofErr w:type="spellStart"/>
            <w:r>
              <w:rPr>
                <w:b/>
              </w:rPr>
              <w:t>bariatrycznych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3D4FEB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2FA9E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62AAE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F049A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46497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7DEE43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2A86D6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3A839B61" w14:textId="77777777" w:rsidR="00EA71FC" w:rsidRDefault="00EA71FC" w:rsidP="00ED5EE0"/>
        </w:tc>
      </w:tr>
    </w:tbl>
    <w:p w14:paraId="2A32832A" w14:textId="7BA70AC7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3334FFF4" w14:textId="23AA70EC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23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46083368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4C093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70A20B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965DA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94BB7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E7D91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A7FDE3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7C808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15B9CC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299463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26BAD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1DA994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381EF4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048EF1E4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A90289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5D30ED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EE575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9914F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1C5632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7A987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638661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B0CAFF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5687CF7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2C754DAC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E2695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0A45E" w14:textId="566C4AC3" w:rsidR="00EA71FC" w:rsidRDefault="00EA71FC" w:rsidP="00ED5EE0">
            <w:pPr>
              <w:pStyle w:val="Normalny1"/>
              <w:snapToGrid w:val="0"/>
            </w:pPr>
            <w:r>
              <w:rPr>
                <w:b/>
              </w:rPr>
              <w:t xml:space="preserve">Stanowisko wzmożonego nadzoru </w:t>
            </w:r>
            <w:r w:rsidR="007218C7">
              <w:rPr>
                <w:b/>
              </w:rPr>
              <w:t>z pełnym monitorowaniem parametrów życiowych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DEA1F5" w14:textId="3EF10449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F81ED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C46BC9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67C8A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895ED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87CCE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8B9B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EEA4566" w14:textId="77777777" w:rsidR="00EA71FC" w:rsidRDefault="00EA71FC" w:rsidP="00ED5EE0"/>
        </w:tc>
      </w:tr>
    </w:tbl>
    <w:p w14:paraId="5255734C" w14:textId="7DCE6F57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4F8C73B4" w14:textId="4F8C9C61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 w:rsidR="007218C7">
        <w:rPr>
          <w:rFonts w:ascii="Calibri Light" w:hAnsi="Calibri Light" w:cs="Calibri Light"/>
          <w:b/>
          <w:bCs/>
          <w:sz w:val="20"/>
          <w:szCs w:val="20"/>
        </w:rPr>
        <w:t>4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1FA32DB4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3FA25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430D2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5BE06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0BC2CA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E09D1B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9BF4B8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C118B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CDCFD0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4E35D9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18958B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D1D6AE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9AF484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1ADEB15F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1D27F5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92CC7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BB426D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0553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0133E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B3135D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EAEB1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49D2D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2A0A6C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15A926C3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473EB5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3DA49D" w14:textId="3E34356C" w:rsidR="00EA71FC" w:rsidRDefault="007218C7" w:rsidP="00ED5EE0">
            <w:pPr>
              <w:pStyle w:val="Normalny1"/>
              <w:snapToGrid w:val="0"/>
            </w:pPr>
            <w:r>
              <w:rPr>
                <w:b/>
              </w:rPr>
              <w:t>Łóżko do intensywnej terapii z materacem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E0BC14" w14:textId="2DFCF003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9C2914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E0A7A1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8B8A4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4A7E1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90D4C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AFFD0C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E8B6B89" w14:textId="77777777" w:rsidR="00EA71FC" w:rsidRDefault="00EA71FC" w:rsidP="00ED5EE0"/>
        </w:tc>
      </w:tr>
    </w:tbl>
    <w:p w14:paraId="73925324" w14:textId="0BF23D82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7A264C32" w14:textId="4DC2AE6A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 w:rsidR="007218C7">
        <w:rPr>
          <w:rFonts w:ascii="Calibri Light" w:hAnsi="Calibri Light" w:cs="Calibri Light"/>
          <w:b/>
          <w:bCs/>
          <w:sz w:val="20"/>
          <w:szCs w:val="20"/>
        </w:rPr>
        <w:t>5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634C72E9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46075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943AB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09E765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A2E05D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2A247E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Wartość netto</w:t>
            </w:r>
          </w:p>
          <w:p w14:paraId="76ADDB28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6BD971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5A86C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5F255D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lastRenderedPageBreak/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D3099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Wartość brutto</w:t>
            </w:r>
          </w:p>
          <w:p w14:paraId="5724D24E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A4E75B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lastRenderedPageBreak/>
              <w:t>numer katalogowy</w:t>
            </w:r>
          </w:p>
        </w:tc>
      </w:tr>
      <w:tr w:rsidR="00EA71FC" w14:paraId="3AAB15D1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E14138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8FBC6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3B00E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9E56B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71782D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1C646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644F8F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F10205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8B60A04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35A9C16A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70CF03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C28900" w14:textId="758C1341" w:rsidR="00EA71FC" w:rsidRDefault="007218C7" w:rsidP="00ED5EE0">
            <w:pPr>
              <w:pStyle w:val="Normalny1"/>
              <w:snapToGrid w:val="0"/>
            </w:pPr>
            <w:r>
              <w:rPr>
                <w:b/>
              </w:rPr>
              <w:t>Głowica ultrasonograficzna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C0E6F7C" w14:textId="3AF0B0A1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D7C182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2793C8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5D4DA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78CC05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37B92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C7D99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25F4A6A5" w14:textId="77777777" w:rsidR="00EA71FC" w:rsidRDefault="00EA71FC" w:rsidP="00ED5EE0"/>
        </w:tc>
      </w:tr>
    </w:tbl>
    <w:p w14:paraId="672E66B0" w14:textId="05065CA8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1AD8AA2" w14:textId="3CD2449B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 w:rsidR="007218C7">
        <w:rPr>
          <w:rFonts w:ascii="Calibri Light" w:hAnsi="Calibri Light" w:cs="Calibri Light"/>
          <w:b/>
          <w:bCs/>
          <w:sz w:val="20"/>
          <w:szCs w:val="20"/>
        </w:rPr>
        <w:t>6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472E0F16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9AC635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56C999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24CEF2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80697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5AC51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647A21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5219EE0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D8C77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48694D7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ACDA64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E708F5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36DFA2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64A99E81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059289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D37FE9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DF0E4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344EB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BD1C9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FEEA0D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D65F81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EAB46A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6181350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2C77D18B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2AEC7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67E20E" w14:textId="5B5C5895" w:rsidR="00EA71FC" w:rsidRDefault="007218C7" w:rsidP="00ED5EE0">
            <w:pPr>
              <w:pStyle w:val="Normalny1"/>
              <w:snapToGrid w:val="0"/>
            </w:pPr>
            <w:r>
              <w:rPr>
                <w:b/>
              </w:rPr>
              <w:t>Wózek akumulatorowy do przewozu pacjentów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582427" w14:textId="442E1E14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6FC9AE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98E60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EC31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4F03B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4EBD28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BB5F0D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053A666B" w14:textId="77777777" w:rsidR="00EA71FC" w:rsidRDefault="00EA71FC" w:rsidP="00ED5EE0"/>
        </w:tc>
      </w:tr>
    </w:tbl>
    <w:p w14:paraId="601D5E0A" w14:textId="41A0C22F" w:rsidR="00EA71FC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5A74A003" w14:textId="4197DE1B" w:rsidR="00EA71FC" w:rsidRDefault="00EA71FC" w:rsidP="00EA71FC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  <w:r w:rsidR="007218C7">
        <w:rPr>
          <w:rFonts w:ascii="Calibri Light" w:hAnsi="Calibri Light" w:cs="Calibri Light"/>
          <w:b/>
          <w:bCs/>
          <w:sz w:val="20"/>
          <w:szCs w:val="20"/>
        </w:rPr>
        <w:t>7</w:t>
      </w:r>
    </w:p>
    <w:tbl>
      <w:tblPr>
        <w:tblW w:w="1071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  <w:gridCol w:w="975"/>
      </w:tblGrid>
      <w:tr w:rsidR="00EA71FC" w14:paraId="53B8F6F1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2B8B4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AE3C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7504F7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F052E85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D67731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02A7423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A4AA7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2BCF8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0C53F0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104A1C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6DF7E81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8FA4FA" w14:textId="77777777" w:rsidR="00EA71FC" w:rsidRDefault="00EA71FC" w:rsidP="00ED5EE0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EA71FC" w14:paraId="79CB2938" w14:textId="77777777" w:rsidTr="00ED5EE0">
        <w:trPr>
          <w:gridAfter w:val="1"/>
          <w:wAfter w:w="975" w:type="dxa"/>
        </w:trPr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E65982" w14:textId="77777777" w:rsidR="00EA71FC" w:rsidRDefault="00EA71FC" w:rsidP="00ED5EE0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504C7E4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3752C7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1372193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B0FF086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D8B22B7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BF9ED2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B3CBE0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453B171" w14:textId="77777777" w:rsidR="00EA71FC" w:rsidRDefault="00EA71FC" w:rsidP="00ED5EE0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EA71FC" w14:paraId="6D4A999E" w14:textId="77777777" w:rsidTr="00ED5EE0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93C23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84C8AE" w14:textId="30E98E8A" w:rsidR="00EA71FC" w:rsidRDefault="007218C7" w:rsidP="00ED5EE0">
            <w:pPr>
              <w:pStyle w:val="Normalny1"/>
              <w:snapToGrid w:val="0"/>
            </w:pPr>
            <w:r>
              <w:rPr>
                <w:b/>
              </w:rPr>
              <w:t>Fotel kąpielowy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139D5E" w14:textId="36927749" w:rsidR="00EA71FC" w:rsidRDefault="007218C7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EA71FC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890E0C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EC8F3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B400FCB" w14:textId="77777777" w:rsidR="00EA71FC" w:rsidRDefault="00EA71FC" w:rsidP="00ED5EE0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AAD505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BAEC1F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0129CA" w14:textId="77777777" w:rsidR="00EA71FC" w:rsidRDefault="00EA71FC" w:rsidP="00ED5EE0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</w:tcPr>
          <w:p w14:paraId="60AD23FD" w14:textId="77777777" w:rsidR="00EA71FC" w:rsidRDefault="00EA71FC" w:rsidP="00ED5EE0"/>
        </w:tc>
      </w:tr>
    </w:tbl>
    <w:p w14:paraId="4F4663EF" w14:textId="77777777" w:rsidR="00EA71FC" w:rsidRPr="00457E10" w:rsidRDefault="00EA71FC" w:rsidP="00457E10">
      <w:pPr>
        <w:spacing w:line="276" w:lineRule="auto"/>
        <w:ind w:left="284"/>
        <w:contextualSpacing/>
        <w:jc w:val="both"/>
        <w:rPr>
          <w:sz w:val="22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9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3428"/>
        <w:gridCol w:w="1984"/>
        <w:gridCol w:w="1984"/>
      </w:tblGrid>
      <w:tr w:rsidR="00120FCB" w:rsidRPr="001661BD" w14:paraId="4056AA3D" w14:textId="6E4A9F46" w:rsidTr="00120F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120FCB" w:rsidRPr="001661BD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D3757" w14:textId="0C52BF2A" w:rsidR="00120FCB" w:rsidRDefault="00120FCB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120FCB" w:rsidRPr="001661BD" w14:paraId="5A598077" w14:textId="3ED0E8A3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97B7F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20FCB" w:rsidRPr="001661BD" w14:paraId="15892390" w14:textId="22839F84" w:rsidTr="00120FCB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B3F7B" w14:textId="77777777" w:rsidR="00120FCB" w:rsidRPr="001661BD" w:rsidRDefault="00120FCB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36154A22" w:rsidR="00E330B3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</w:t>
      </w:r>
      <w:proofErr w:type="gramStart"/>
      <w:r w:rsidR="00E330B3">
        <w:rPr>
          <w:sz w:val="22"/>
        </w:rPr>
        <w:t>terminie</w:t>
      </w:r>
      <w:r w:rsidR="00F956E4">
        <w:rPr>
          <w:sz w:val="22"/>
        </w:rPr>
        <w:t xml:space="preserve">:   </w:t>
      </w:r>
      <w:proofErr w:type="gramEnd"/>
      <w:r w:rsidR="00F956E4">
        <w:rPr>
          <w:sz w:val="22"/>
        </w:rPr>
        <w:t>…………… tygodni od daty zawarcia umowy (wpisać 8 tygodni lub 6 tygodni – vide kryteria oceny ofert)</w:t>
      </w:r>
      <w:r w:rsidR="002C28EE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39B56B1C" w14:textId="77777777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 xml:space="preserve">(podpis osoby uprawnionej do składania </w:t>
      </w:r>
      <w:proofErr w:type="gramStart"/>
      <w:r w:rsidRPr="00114568">
        <w:rPr>
          <w:i/>
          <w:sz w:val="18"/>
          <w:szCs w:val="18"/>
        </w:rPr>
        <w:t>oświadczeń  woli</w:t>
      </w:r>
      <w:proofErr w:type="gramEnd"/>
      <w:r w:rsidRPr="00114568">
        <w:rPr>
          <w:i/>
          <w:sz w:val="18"/>
          <w:szCs w:val="18"/>
        </w:rPr>
        <w:t xml:space="preserve">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1968E" w14:textId="77777777" w:rsidR="00D128DC" w:rsidRDefault="00D128DC">
      <w:r>
        <w:separator/>
      </w:r>
    </w:p>
  </w:endnote>
  <w:endnote w:type="continuationSeparator" w:id="0">
    <w:p w14:paraId="300AE104" w14:textId="77777777" w:rsidR="00D128DC" w:rsidRDefault="00D1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21408" w14:textId="77777777" w:rsidR="00D128DC" w:rsidRDefault="00D128DC">
      <w:r>
        <w:separator/>
      </w:r>
    </w:p>
  </w:footnote>
  <w:footnote w:type="continuationSeparator" w:id="0">
    <w:p w14:paraId="781BF73A" w14:textId="77777777" w:rsidR="00D128DC" w:rsidRDefault="00D128DC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16F688E0" w:rsidR="004B6F50" w:rsidRPr="000F2C92" w:rsidRDefault="004B6F50" w:rsidP="000F2C92">
    <w:pPr>
      <w:pStyle w:val="Nagwek"/>
    </w:pPr>
    <w:r w:rsidRPr="000F2C92">
      <w:t xml:space="preserve">Znak sprawy </w:t>
    </w:r>
    <w:r>
      <w:t xml:space="preserve">ZP </w:t>
    </w:r>
    <w:r w:rsidR="009F2366">
      <w:t>2</w:t>
    </w:r>
    <w:r w:rsidR="003541C5">
      <w:t>6</w:t>
    </w:r>
    <w:r>
      <w:t>/202</w:t>
    </w:r>
    <w:r w:rsidR="00F956E4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5"/>
  </w:num>
  <w:num w:numId="4" w16cid:durableId="1720013667">
    <w:abstractNumId w:val="7"/>
  </w:num>
  <w:num w:numId="5" w16cid:durableId="668411828">
    <w:abstractNumId w:val="28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1"/>
  </w:num>
  <w:num w:numId="9" w16cid:durableId="930577974">
    <w:abstractNumId w:val="6"/>
  </w:num>
  <w:num w:numId="10" w16cid:durableId="1072313776">
    <w:abstractNumId w:val="30"/>
  </w:num>
  <w:num w:numId="11" w16cid:durableId="834494195">
    <w:abstractNumId w:val="27"/>
  </w:num>
  <w:num w:numId="12" w16cid:durableId="311519009">
    <w:abstractNumId w:val="13"/>
  </w:num>
  <w:num w:numId="13" w16cid:durableId="860242533">
    <w:abstractNumId w:val="26"/>
  </w:num>
  <w:num w:numId="14" w16cid:durableId="470708794">
    <w:abstractNumId w:val="38"/>
  </w:num>
  <w:num w:numId="15" w16cid:durableId="1350716978">
    <w:abstractNumId w:val="24"/>
  </w:num>
  <w:num w:numId="16" w16cid:durableId="2146848953">
    <w:abstractNumId w:val="37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5"/>
  </w:num>
  <w:num w:numId="20" w16cid:durableId="751707079">
    <w:abstractNumId w:val="3"/>
  </w:num>
  <w:num w:numId="21" w16cid:durableId="981424218">
    <w:abstractNumId w:val="29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3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0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6"/>
  </w:num>
  <w:num w:numId="37" w16cid:durableId="777333364">
    <w:abstractNumId w:val="34"/>
  </w:num>
  <w:num w:numId="38" w16cid:durableId="357658949">
    <w:abstractNumId w:val="39"/>
  </w:num>
  <w:num w:numId="39" w16cid:durableId="982781899">
    <w:abstractNumId w:val="15"/>
  </w:num>
  <w:num w:numId="40" w16cid:durableId="1228498037">
    <w:abstractNumId w:val="32"/>
  </w:num>
  <w:num w:numId="41" w16cid:durableId="65399456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F18FA"/>
    <w:rsid w:val="000F2C92"/>
    <w:rsid w:val="00111F07"/>
    <w:rsid w:val="00114568"/>
    <w:rsid w:val="00120FCB"/>
    <w:rsid w:val="001714EC"/>
    <w:rsid w:val="00213E99"/>
    <w:rsid w:val="002B47CF"/>
    <w:rsid w:val="002C28EE"/>
    <w:rsid w:val="002F04CF"/>
    <w:rsid w:val="00306360"/>
    <w:rsid w:val="003075AC"/>
    <w:rsid w:val="003541C5"/>
    <w:rsid w:val="00354AC4"/>
    <w:rsid w:val="003F0331"/>
    <w:rsid w:val="0041131B"/>
    <w:rsid w:val="00445B78"/>
    <w:rsid w:val="00457E10"/>
    <w:rsid w:val="00480118"/>
    <w:rsid w:val="004B6F50"/>
    <w:rsid w:val="004D6C0C"/>
    <w:rsid w:val="004E3B5E"/>
    <w:rsid w:val="004F5D8F"/>
    <w:rsid w:val="00522C40"/>
    <w:rsid w:val="00543947"/>
    <w:rsid w:val="00562AB5"/>
    <w:rsid w:val="005716ED"/>
    <w:rsid w:val="00581C84"/>
    <w:rsid w:val="005C6029"/>
    <w:rsid w:val="005D3C35"/>
    <w:rsid w:val="005F07A6"/>
    <w:rsid w:val="00612A2A"/>
    <w:rsid w:val="006247C7"/>
    <w:rsid w:val="00637863"/>
    <w:rsid w:val="006703E0"/>
    <w:rsid w:val="00684AE0"/>
    <w:rsid w:val="006B2162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66E4F"/>
    <w:rsid w:val="0087071C"/>
    <w:rsid w:val="00876B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62BEA"/>
    <w:rsid w:val="00A77662"/>
    <w:rsid w:val="00A87EC6"/>
    <w:rsid w:val="00A93517"/>
    <w:rsid w:val="00AE692A"/>
    <w:rsid w:val="00B21345"/>
    <w:rsid w:val="00B70888"/>
    <w:rsid w:val="00BB6239"/>
    <w:rsid w:val="00C33979"/>
    <w:rsid w:val="00C437AC"/>
    <w:rsid w:val="00C47CF9"/>
    <w:rsid w:val="00C57DDD"/>
    <w:rsid w:val="00CA5B85"/>
    <w:rsid w:val="00D00D7B"/>
    <w:rsid w:val="00D128DC"/>
    <w:rsid w:val="00D274F5"/>
    <w:rsid w:val="00D522B8"/>
    <w:rsid w:val="00DB30F2"/>
    <w:rsid w:val="00DC4DFD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EE653C"/>
    <w:rsid w:val="00F43C37"/>
    <w:rsid w:val="00F46EEC"/>
    <w:rsid w:val="00F5022E"/>
    <w:rsid w:val="00F52B87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A71FC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1513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2</cp:revision>
  <cp:lastPrinted>2001-01-24T13:21:00Z</cp:lastPrinted>
  <dcterms:created xsi:type="dcterms:W3CDTF">2022-08-31T07:18:00Z</dcterms:created>
  <dcterms:modified xsi:type="dcterms:W3CDTF">2022-08-31T07:18:00Z</dcterms:modified>
</cp:coreProperties>
</file>