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D1C9F" w14:textId="77777777" w:rsidR="00D665F5" w:rsidRPr="00BB547B" w:rsidRDefault="004F61B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F61BF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F61BF">
        <w:rPr>
          <w:rFonts w:ascii="Arial" w:hAnsi="Arial" w:cs="Arial"/>
          <w:sz w:val="24"/>
          <w:szCs w:val="24"/>
        </w:rPr>
        <w:t>2022-08-31</w:t>
      </w:r>
    </w:p>
    <w:p w14:paraId="29AFDBA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A895720" w14:textId="02DBFEBD" w:rsidR="00D665F5" w:rsidRPr="00BB547B" w:rsidRDefault="004F61B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F61B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1E043D6" w14:textId="77777777" w:rsidR="00D665F5" w:rsidRPr="00BB547B" w:rsidRDefault="004F61BF" w:rsidP="00D665F5">
      <w:pPr>
        <w:rPr>
          <w:rFonts w:ascii="Arial" w:hAnsi="Arial" w:cs="Arial"/>
          <w:sz w:val="24"/>
          <w:szCs w:val="24"/>
        </w:rPr>
      </w:pPr>
      <w:r w:rsidRPr="004F61BF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F61BF">
        <w:rPr>
          <w:rFonts w:ascii="Arial" w:hAnsi="Arial" w:cs="Arial"/>
          <w:sz w:val="24"/>
          <w:szCs w:val="24"/>
        </w:rPr>
        <w:t>66</w:t>
      </w:r>
    </w:p>
    <w:p w14:paraId="73974114" w14:textId="77777777" w:rsidR="00D665F5" w:rsidRPr="00BB547B" w:rsidRDefault="004F61BF" w:rsidP="00D665F5">
      <w:pPr>
        <w:rPr>
          <w:rFonts w:ascii="Arial" w:hAnsi="Arial" w:cs="Arial"/>
          <w:sz w:val="24"/>
          <w:szCs w:val="24"/>
        </w:rPr>
      </w:pPr>
      <w:r w:rsidRPr="004F61BF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F61BF">
        <w:rPr>
          <w:rFonts w:ascii="Arial" w:hAnsi="Arial" w:cs="Arial"/>
          <w:sz w:val="24"/>
          <w:szCs w:val="24"/>
        </w:rPr>
        <w:t>Kraków</w:t>
      </w:r>
    </w:p>
    <w:p w14:paraId="0CA8A26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C6A8F3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F046C32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7B79DB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DC16E37" w14:textId="77777777" w:rsidR="00693AC5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F61BF" w:rsidRPr="004F61BF">
        <w:rPr>
          <w:rFonts w:ascii="Arial" w:hAnsi="Arial" w:cs="Arial"/>
          <w:b/>
          <w:sz w:val="24"/>
          <w:szCs w:val="24"/>
        </w:rPr>
        <w:t>ZP/24/2022</w:t>
      </w:r>
    </w:p>
    <w:p w14:paraId="6A2B6B38" w14:textId="78A2C72E" w:rsidR="00A80738" w:rsidRPr="00BB547B" w:rsidRDefault="00693AC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SZP.271 - </w:t>
      </w:r>
      <w:r w:rsidR="00C347C1">
        <w:rPr>
          <w:rFonts w:ascii="Arial" w:hAnsi="Arial" w:cs="Arial"/>
          <w:b/>
          <w:sz w:val="24"/>
          <w:szCs w:val="24"/>
        </w:rPr>
        <w:t xml:space="preserve"> 532</w:t>
      </w:r>
      <w:r>
        <w:rPr>
          <w:rFonts w:ascii="Arial" w:hAnsi="Arial" w:cs="Arial"/>
          <w:b/>
          <w:sz w:val="24"/>
          <w:szCs w:val="24"/>
        </w:rPr>
        <w:t>.24/2022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EBD447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DF7A1F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0DE87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9CAFC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60FE06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A217E21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F61BF" w:rsidRPr="004F61BF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61F08B3B" w14:textId="77777777" w:rsidR="00A80738" w:rsidRPr="00BB547B" w:rsidRDefault="004F61B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F61BF">
        <w:rPr>
          <w:rFonts w:ascii="Arial" w:hAnsi="Arial" w:cs="Arial"/>
          <w:b/>
          <w:szCs w:val="24"/>
        </w:rPr>
        <w:t>Dostawa produktów leczniczych, surowców farmaceutycznych oraz opakowań aptecznych</w:t>
      </w:r>
    </w:p>
    <w:p w14:paraId="641A4F11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F61BF" w:rsidRPr="004F61BF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05829F2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F61BF" w:rsidRPr="004F61BF">
        <w:rPr>
          <w:rFonts w:ascii="Arial" w:hAnsi="Arial" w:cs="Arial"/>
          <w:sz w:val="24"/>
          <w:szCs w:val="24"/>
        </w:rPr>
        <w:t>30/08/2022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F61BF" w:rsidRPr="004F61BF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0491E91" w14:textId="77777777" w:rsidTr="00C82837">
        <w:tc>
          <w:tcPr>
            <w:tcW w:w="993" w:type="dxa"/>
            <w:shd w:val="clear" w:color="auto" w:fill="auto"/>
            <w:vAlign w:val="center"/>
          </w:tcPr>
          <w:p w14:paraId="314E22E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9DA04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31BA681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F785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F61BF" w:rsidRPr="00BB547B" w14:paraId="72842848" w14:textId="77777777" w:rsidTr="00574DF8">
        <w:tc>
          <w:tcPr>
            <w:tcW w:w="993" w:type="dxa"/>
            <w:shd w:val="clear" w:color="auto" w:fill="auto"/>
            <w:vAlign w:val="center"/>
          </w:tcPr>
          <w:p w14:paraId="00265C8C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B91F5B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AF4BE41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LogFarma Sp. z o.o.</w:t>
            </w:r>
          </w:p>
          <w:p w14:paraId="6A337D75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60D409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331A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127 920.00 zł</w:t>
            </w:r>
          </w:p>
        </w:tc>
      </w:tr>
      <w:tr w:rsidR="004F61BF" w:rsidRPr="00BB547B" w14:paraId="5EC4EFAE" w14:textId="77777777" w:rsidTr="00574DF8">
        <w:tc>
          <w:tcPr>
            <w:tcW w:w="993" w:type="dxa"/>
            <w:shd w:val="clear" w:color="auto" w:fill="auto"/>
            <w:vAlign w:val="center"/>
          </w:tcPr>
          <w:p w14:paraId="530A4BD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C505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C73269E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LogFarma Sp. z o.o.</w:t>
            </w:r>
          </w:p>
          <w:p w14:paraId="189D75C2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BB5EC7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FE731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1 968.00 zł</w:t>
            </w:r>
          </w:p>
        </w:tc>
      </w:tr>
      <w:tr w:rsidR="004F61BF" w:rsidRPr="00BB547B" w14:paraId="1D34D900" w14:textId="77777777" w:rsidTr="00574DF8">
        <w:tc>
          <w:tcPr>
            <w:tcW w:w="993" w:type="dxa"/>
            <w:shd w:val="clear" w:color="auto" w:fill="auto"/>
            <w:vAlign w:val="center"/>
          </w:tcPr>
          <w:p w14:paraId="442BDED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10EF3D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EB6F125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LogFarma Sp. z o.o.</w:t>
            </w:r>
          </w:p>
          <w:p w14:paraId="0B4DE732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AB18F8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9B79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185 730.00 zł</w:t>
            </w:r>
          </w:p>
        </w:tc>
      </w:tr>
      <w:tr w:rsidR="004F61BF" w:rsidRPr="00BB547B" w14:paraId="25A68D76" w14:textId="77777777" w:rsidTr="00574DF8">
        <w:tc>
          <w:tcPr>
            <w:tcW w:w="993" w:type="dxa"/>
            <w:shd w:val="clear" w:color="auto" w:fill="auto"/>
            <w:vAlign w:val="center"/>
          </w:tcPr>
          <w:p w14:paraId="0F7590DF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43738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2B31A6B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LogFarma Sp. z o.o.</w:t>
            </w:r>
          </w:p>
          <w:p w14:paraId="1C094CB2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D009A1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0E2B7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28 290.00 zł</w:t>
            </w:r>
          </w:p>
        </w:tc>
      </w:tr>
      <w:tr w:rsidR="004F61BF" w:rsidRPr="00BB547B" w14:paraId="75BBAEFD" w14:textId="77777777" w:rsidTr="00574DF8">
        <w:tc>
          <w:tcPr>
            <w:tcW w:w="993" w:type="dxa"/>
            <w:shd w:val="clear" w:color="auto" w:fill="auto"/>
            <w:vAlign w:val="center"/>
          </w:tcPr>
          <w:p w14:paraId="018DACCE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2B128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671DD7F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LogFarma Sp. z o.o.</w:t>
            </w:r>
          </w:p>
          <w:p w14:paraId="294B0F11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8DCAAB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4C8E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44 280.00 zł</w:t>
            </w:r>
          </w:p>
        </w:tc>
      </w:tr>
      <w:tr w:rsidR="004F61BF" w:rsidRPr="00BB547B" w14:paraId="72B399B7" w14:textId="77777777" w:rsidTr="00574DF8">
        <w:tc>
          <w:tcPr>
            <w:tcW w:w="993" w:type="dxa"/>
            <w:shd w:val="clear" w:color="auto" w:fill="auto"/>
            <w:vAlign w:val="center"/>
          </w:tcPr>
          <w:p w14:paraId="3C3509C9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530D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CEEC918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LogFarma Sp. z o.o.</w:t>
            </w:r>
          </w:p>
          <w:p w14:paraId="6FA591A1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D0CDB1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lastRenderedPageBreak/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FD10D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lastRenderedPageBreak/>
              <w:t>60 270.00 zł</w:t>
            </w:r>
          </w:p>
        </w:tc>
      </w:tr>
      <w:tr w:rsidR="004F61BF" w:rsidRPr="00BB547B" w14:paraId="42F5BC1F" w14:textId="77777777" w:rsidTr="00574DF8">
        <w:tc>
          <w:tcPr>
            <w:tcW w:w="993" w:type="dxa"/>
            <w:shd w:val="clear" w:color="auto" w:fill="auto"/>
            <w:vAlign w:val="center"/>
          </w:tcPr>
          <w:p w14:paraId="6F1CF1F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AC37B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4AA152F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LogFarma Sp. z o.o.</w:t>
            </w:r>
          </w:p>
          <w:p w14:paraId="7BFB7B32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Komandosów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B2262C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32-085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Modlniczka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F4D50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2 091.00 zł</w:t>
            </w:r>
          </w:p>
        </w:tc>
      </w:tr>
      <w:tr w:rsidR="004F61BF" w:rsidRPr="00BB547B" w14:paraId="2BE17A6B" w14:textId="77777777" w:rsidTr="00574DF8">
        <w:tc>
          <w:tcPr>
            <w:tcW w:w="993" w:type="dxa"/>
            <w:shd w:val="clear" w:color="auto" w:fill="auto"/>
            <w:vAlign w:val="center"/>
          </w:tcPr>
          <w:p w14:paraId="683EC4BB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0E211C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8190D94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Aqua-Med ZPAM-KOLASA SP.J.</w:t>
            </w:r>
          </w:p>
          <w:p w14:paraId="742AE1DF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TARGOWA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2812A3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90-323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5FBCFA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15 202.15 zł</w:t>
            </w:r>
          </w:p>
        </w:tc>
      </w:tr>
      <w:tr w:rsidR="004F61BF" w:rsidRPr="00BB547B" w14:paraId="794E7C68" w14:textId="77777777" w:rsidTr="00574DF8">
        <w:tc>
          <w:tcPr>
            <w:tcW w:w="993" w:type="dxa"/>
            <w:shd w:val="clear" w:color="auto" w:fill="auto"/>
            <w:vAlign w:val="center"/>
          </w:tcPr>
          <w:p w14:paraId="04222C2C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054A89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1C09263D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Aqua-Med ZPAM-KOLASA SP.J.</w:t>
            </w:r>
          </w:p>
          <w:p w14:paraId="260CBC0B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TARGOWA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96A938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90-323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E69E2A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632.69 zł</w:t>
            </w:r>
          </w:p>
        </w:tc>
      </w:tr>
      <w:tr w:rsidR="004F61BF" w:rsidRPr="00BB547B" w14:paraId="309A6E58" w14:textId="77777777" w:rsidTr="00574DF8">
        <w:tc>
          <w:tcPr>
            <w:tcW w:w="993" w:type="dxa"/>
            <w:shd w:val="clear" w:color="auto" w:fill="auto"/>
            <w:vAlign w:val="center"/>
          </w:tcPr>
          <w:p w14:paraId="5307A91A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F2615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C94D316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Firma Handlowo-Usługowa "VITO"</w:t>
            </w:r>
          </w:p>
          <w:p w14:paraId="5472DC91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os.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16/17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847DE4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31-862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E7E26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35 977.50 zł</w:t>
            </w:r>
          </w:p>
        </w:tc>
      </w:tr>
      <w:tr w:rsidR="004F61BF" w:rsidRPr="00BB547B" w14:paraId="01BE807E" w14:textId="77777777" w:rsidTr="00574DF8">
        <w:tc>
          <w:tcPr>
            <w:tcW w:w="993" w:type="dxa"/>
            <w:shd w:val="clear" w:color="auto" w:fill="auto"/>
            <w:vAlign w:val="center"/>
          </w:tcPr>
          <w:p w14:paraId="2F87E715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B8E48D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4F24B97B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Firma Handlowo-Usługowa "VITO"</w:t>
            </w:r>
          </w:p>
          <w:p w14:paraId="4EEC8FBB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os.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16/17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52CFEC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31-862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F8C8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18 349.14 zł</w:t>
            </w:r>
          </w:p>
        </w:tc>
      </w:tr>
      <w:tr w:rsidR="004F61BF" w:rsidRPr="00BB547B" w14:paraId="57B15F9F" w14:textId="77777777" w:rsidTr="00574DF8">
        <w:tc>
          <w:tcPr>
            <w:tcW w:w="993" w:type="dxa"/>
            <w:shd w:val="clear" w:color="auto" w:fill="auto"/>
            <w:vAlign w:val="center"/>
          </w:tcPr>
          <w:p w14:paraId="045421C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A0145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A38A6DB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Firma Handlowo-Usługowa "VITO"</w:t>
            </w:r>
          </w:p>
          <w:p w14:paraId="4A661409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os.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16/17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1B71CA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31-862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E9280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23 406.90 zł</w:t>
            </w:r>
          </w:p>
        </w:tc>
      </w:tr>
      <w:tr w:rsidR="004F61BF" w:rsidRPr="00BB547B" w14:paraId="6C7E6797" w14:textId="77777777" w:rsidTr="00574DF8">
        <w:tc>
          <w:tcPr>
            <w:tcW w:w="993" w:type="dxa"/>
            <w:shd w:val="clear" w:color="auto" w:fill="auto"/>
            <w:vAlign w:val="center"/>
          </w:tcPr>
          <w:p w14:paraId="4AAE30C0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91155C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3ED3B92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Firma Handlowo-Usługowa "VITO"</w:t>
            </w:r>
          </w:p>
          <w:p w14:paraId="2F131F04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os.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16/17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99A12A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31-862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C8916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3 242.77 zł</w:t>
            </w:r>
          </w:p>
        </w:tc>
      </w:tr>
      <w:tr w:rsidR="004F61BF" w:rsidRPr="00BB547B" w14:paraId="6D8F270B" w14:textId="77777777" w:rsidTr="00574DF8">
        <w:tc>
          <w:tcPr>
            <w:tcW w:w="993" w:type="dxa"/>
            <w:shd w:val="clear" w:color="auto" w:fill="auto"/>
            <w:vAlign w:val="center"/>
          </w:tcPr>
          <w:p w14:paraId="485909E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D1106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DE2D891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Firma Handlowo-Usługowa "VITO"</w:t>
            </w:r>
          </w:p>
          <w:p w14:paraId="729AEDCB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os.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16/17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A16AA6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31-862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853D5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1 451.40 zł</w:t>
            </w:r>
          </w:p>
        </w:tc>
      </w:tr>
      <w:tr w:rsidR="004F61BF" w:rsidRPr="00BB547B" w14:paraId="55A66F5D" w14:textId="77777777" w:rsidTr="00574DF8">
        <w:tc>
          <w:tcPr>
            <w:tcW w:w="993" w:type="dxa"/>
            <w:shd w:val="clear" w:color="auto" w:fill="auto"/>
            <w:vAlign w:val="center"/>
          </w:tcPr>
          <w:p w14:paraId="27D9B52D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853A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687DA1AD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Firma Handlowo-Usługowa "VITO"</w:t>
            </w:r>
          </w:p>
          <w:p w14:paraId="36B067A7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os. Niepodległości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16/17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854A89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31-862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892D95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15 148.07 zł</w:t>
            </w:r>
          </w:p>
        </w:tc>
      </w:tr>
      <w:tr w:rsidR="004F61BF" w:rsidRPr="00BB547B" w14:paraId="05C48F09" w14:textId="77777777" w:rsidTr="00574DF8">
        <w:tc>
          <w:tcPr>
            <w:tcW w:w="993" w:type="dxa"/>
            <w:shd w:val="clear" w:color="auto" w:fill="auto"/>
            <w:vAlign w:val="center"/>
          </w:tcPr>
          <w:p w14:paraId="6D0B3280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9D520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B60EEB8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00B305AE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ED8900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ADA5F6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214 774.37 zł</w:t>
            </w:r>
          </w:p>
        </w:tc>
      </w:tr>
      <w:tr w:rsidR="004F61BF" w:rsidRPr="00BB547B" w14:paraId="15E75E98" w14:textId="77777777" w:rsidTr="00574DF8">
        <w:tc>
          <w:tcPr>
            <w:tcW w:w="993" w:type="dxa"/>
            <w:shd w:val="clear" w:color="auto" w:fill="auto"/>
            <w:vAlign w:val="center"/>
          </w:tcPr>
          <w:p w14:paraId="60AFF661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8BC439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1F3A881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5B9448FC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C0C981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F518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2 158.65 zł</w:t>
            </w:r>
          </w:p>
        </w:tc>
      </w:tr>
      <w:tr w:rsidR="004F61BF" w:rsidRPr="00BB547B" w14:paraId="202B6C2A" w14:textId="77777777" w:rsidTr="00574DF8">
        <w:tc>
          <w:tcPr>
            <w:tcW w:w="993" w:type="dxa"/>
            <w:shd w:val="clear" w:color="auto" w:fill="auto"/>
            <w:vAlign w:val="center"/>
          </w:tcPr>
          <w:p w14:paraId="6824A9AF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E8ED1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509C583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52EB0768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88124D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2CE9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158 114.92 zł</w:t>
            </w:r>
          </w:p>
        </w:tc>
      </w:tr>
      <w:tr w:rsidR="004F61BF" w:rsidRPr="00BB547B" w14:paraId="3CB7828B" w14:textId="77777777" w:rsidTr="00574DF8">
        <w:tc>
          <w:tcPr>
            <w:tcW w:w="993" w:type="dxa"/>
            <w:shd w:val="clear" w:color="auto" w:fill="auto"/>
            <w:vAlign w:val="center"/>
          </w:tcPr>
          <w:p w14:paraId="3CE158C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17BC1C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59854A4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5FF3E294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484127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83289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56 994.85 zł</w:t>
            </w:r>
          </w:p>
        </w:tc>
      </w:tr>
      <w:tr w:rsidR="004F61BF" w:rsidRPr="00BB547B" w14:paraId="48AB0982" w14:textId="77777777" w:rsidTr="00574DF8">
        <w:tc>
          <w:tcPr>
            <w:tcW w:w="993" w:type="dxa"/>
            <w:shd w:val="clear" w:color="auto" w:fill="auto"/>
            <w:vAlign w:val="center"/>
          </w:tcPr>
          <w:p w14:paraId="6717E0FD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1F499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D56ED1D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4AD34169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8124C0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6B97CA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38 818.80 zł</w:t>
            </w:r>
          </w:p>
        </w:tc>
      </w:tr>
      <w:tr w:rsidR="004F61BF" w:rsidRPr="00BB547B" w14:paraId="212C1779" w14:textId="77777777" w:rsidTr="00574DF8">
        <w:tc>
          <w:tcPr>
            <w:tcW w:w="993" w:type="dxa"/>
            <w:shd w:val="clear" w:color="auto" w:fill="auto"/>
            <w:vAlign w:val="center"/>
          </w:tcPr>
          <w:p w14:paraId="649893FF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727A53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ECB9014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 xml:space="preserve">CENTRALA FARMACEUTYCZNA </w:t>
            </w:r>
            <w:r w:rsidRPr="004F61BF">
              <w:rPr>
                <w:rFonts w:ascii="Arial" w:hAnsi="Arial" w:cs="Arial"/>
              </w:rPr>
              <w:lastRenderedPageBreak/>
              <w:t>CEFARM SA</w:t>
            </w:r>
          </w:p>
          <w:p w14:paraId="42632582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A2C8AF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F9E753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lastRenderedPageBreak/>
              <w:t>57 352.93 zł</w:t>
            </w:r>
          </w:p>
        </w:tc>
      </w:tr>
      <w:tr w:rsidR="004F61BF" w:rsidRPr="00BB547B" w14:paraId="5DCAC48A" w14:textId="77777777" w:rsidTr="00574DF8">
        <w:tc>
          <w:tcPr>
            <w:tcW w:w="993" w:type="dxa"/>
            <w:shd w:val="clear" w:color="auto" w:fill="auto"/>
            <w:vAlign w:val="center"/>
          </w:tcPr>
          <w:p w14:paraId="338D38E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CB56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75744AD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39F24CAE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749305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38D831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4 816.80 zł</w:t>
            </w:r>
          </w:p>
        </w:tc>
      </w:tr>
      <w:tr w:rsidR="004F61BF" w:rsidRPr="00BB547B" w14:paraId="2D562FC3" w14:textId="77777777" w:rsidTr="00574DF8">
        <w:tc>
          <w:tcPr>
            <w:tcW w:w="993" w:type="dxa"/>
            <w:shd w:val="clear" w:color="auto" w:fill="auto"/>
            <w:vAlign w:val="center"/>
          </w:tcPr>
          <w:p w14:paraId="46E2BBD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C516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1DB2499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6F17CF0F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6F5C3F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2C901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822.20 zł</w:t>
            </w:r>
          </w:p>
        </w:tc>
      </w:tr>
      <w:tr w:rsidR="004F61BF" w:rsidRPr="00BB547B" w14:paraId="4FE70F95" w14:textId="77777777" w:rsidTr="00574DF8">
        <w:tc>
          <w:tcPr>
            <w:tcW w:w="993" w:type="dxa"/>
            <w:shd w:val="clear" w:color="auto" w:fill="auto"/>
            <w:vAlign w:val="center"/>
          </w:tcPr>
          <w:p w14:paraId="5E73242E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3FD879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666052AD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1850A3F3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AE5760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5ADD43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7 783.56 zł</w:t>
            </w:r>
          </w:p>
        </w:tc>
      </w:tr>
      <w:tr w:rsidR="004F61BF" w:rsidRPr="00BB547B" w14:paraId="6FE9F24A" w14:textId="77777777" w:rsidTr="00574DF8">
        <w:tc>
          <w:tcPr>
            <w:tcW w:w="993" w:type="dxa"/>
            <w:shd w:val="clear" w:color="auto" w:fill="auto"/>
            <w:vAlign w:val="center"/>
          </w:tcPr>
          <w:p w14:paraId="6E4DA27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5E992E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F274D8E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31D7243E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962854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95F523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2 730.60 zł</w:t>
            </w:r>
          </w:p>
        </w:tc>
      </w:tr>
      <w:tr w:rsidR="004F61BF" w:rsidRPr="00BB547B" w14:paraId="3E5E8188" w14:textId="77777777" w:rsidTr="00574DF8">
        <w:tc>
          <w:tcPr>
            <w:tcW w:w="993" w:type="dxa"/>
            <w:shd w:val="clear" w:color="auto" w:fill="auto"/>
            <w:vAlign w:val="center"/>
          </w:tcPr>
          <w:p w14:paraId="7D00F205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1B4CF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619240F0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CENTRALA FARMACEUTYCZNA CEFARM SA</w:t>
            </w:r>
          </w:p>
          <w:p w14:paraId="42D22BED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EBFCCA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D951E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2 613.76 zł</w:t>
            </w:r>
          </w:p>
        </w:tc>
      </w:tr>
      <w:tr w:rsidR="004F61BF" w:rsidRPr="00BB547B" w14:paraId="411FBCEA" w14:textId="77777777" w:rsidTr="00574DF8">
        <w:tc>
          <w:tcPr>
            <w:tcW w:w="993" w:type="dxa"/>
            <w:shd w:val="clear" w:color="auto" w:fill="auto"/>
            <w:vAlign w:val="center"/>
          </w:tcPr>
          <w:p w14:paraId="4A9C0BE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80AFE5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6E8D961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„Maga-Herba“ Janusz Olszówka Sp. J.</w:t>
            </w:r>
          </w:p>
          <w:p w14:paraId="0DE83B61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46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3AA340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05-870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Błonie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58BC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19 650.60 zł</w:t>
            </w:r>
          </w:p>
        </w:tc>
      </w:tr>
      <w:tr w:rsidR="004F61BF" w:rsidRPr="00BB547B" w14:paraId="3C9F15D4" w14:textId="77777777" w:rsidTr="00574DF8">
        <w:tc>
          <w:tcPr>
            <w:tcW w:w="993" w:type="dxa"/>
            <w:shd w:val="clear" w:color="auto" w:fill="auto"/>
            <w:vAlign w:val="center"/>
          </w:tcPr>
          <w:p w14:paraId="799F274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20F67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F05C924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„Maga-Herba“ Janusz Olszówka Sp. J.</w:t>
            </w:r>
          </w:p>
          <w:p w14:paraId="4C026B67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46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DF3C0B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05-870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Błonie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0F1B81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41 328.00 zł</w:t>
            </w:r>
          </w:p>
        </w:tc>
      </w:tr>
      <w:tr w:rsidR="004F61BF" w:rsidRPr="00BB547B" w14:paraId="7611CA90" w14:textId="77777777" w:rsidTr="00574DF8">
        <w:tc>
          <w:tcPr>
            <w:tcW w:w="993" w:type="dxa"/>
            <w:shd w:val="clear" w:color="auto" w:fill="auto"/>
            <w:vAlign w:val="center"/>
          </w:tcPr>
          <w:p w14:paraId="3E154A7F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7B3DE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B1C1B4C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60500FAB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7603E3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80037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32 226.00 zł</w:t>
            </w:r>
          </w:p>
        </w:tc>
      </w:tr>
      <w:tr w:rsidR="004F61BF" w:rsidRPr="00BB547B" w14:paraId="18FE0816" w14:textId="77777777" w:rsidTr="00574DF8">
        <w:tc>
          <w:tcPr>
            <w:tcW w:w="993" w:type="dxa"/>
            <w:shd w:val="clear" w:color="auto" w:fill="auto"/>
            <w:vAlign w:val="center"/>
          </w:tcPr>
          <w:p w14:paraId="2394EA7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F32C99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6602B5DB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11078F51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11DA75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F6B80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14 280.30 zł</w:t>
            </w:r>
          </w:p>
        </w:tc>
      </w:tr>
      <w:tr w:rsidR="004F61BF" w:rsidRPr="00BB547B" w14:paraId="0D5A600A" w14:textId="77777777" w:rsidTr="00574DF8">
        <w:tc>
          <w:tcPr>
            <w:tcW w:w="993" w:type="dxa"/>
            <w:shd w:val="clear" w:color="auto" w:fill="auto"/>
            <w:vAlign w:val="center"/>
          </w:tcPr>
          <w:p w14:paraId="6488E1EC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001D5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02634630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35885204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BF2E3C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D88EA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21 684.90 zł</w:t>
            </w:r>
          </w:p>
        </w:tc>
      </w:tr>
      <w:tr w:rsidR="004F61BF" w:rsidRPr="00BB547B" w14:paraId="1A30D2AD" w14:textId="77777777" w:rsidTr="00574DF8">
        <w:tc>
          <w:tcPr>
            <w:tcW w:w="993" w:type="dxa"/>
            <w:shd w:val="clear" w:color="auto" w:fill="auto"/>
            <w:vAlign w:val="center"/>
          </w:tcPr>
          <w:p w14:paraId="5F2309BE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399B02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62FC8586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0C9B51CE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9E036F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68A9E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2 612.52 zł</w:t>
            </w:r>
          </w:p>
        </w:tc>
      </w:tr>
      <w:tr w:rsidR="004F61BF" w:rsidRPr="00BB547B" w14:paraId="0FD0BD18" w14:textId="77777777" w:rsidTr="00574DF8">
        <w:tc>
          <w:tcPr>
            <w:tcW w:w="993" w:type="dxa"/>
            <w:shd w:val="clear" w:color="auto" w:fill="auto"/>
            <w:vAlign w:val="center"/>
          </w:tcPr>
          <w:p w14:paraId="5E0EF350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9344D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567871EC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65B73FA0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10D59C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DF9E83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1 808.10 zł</w:t>
            </w:r>
          </w:p>
        </w:tc>
      </w:tr>
      <w:tr w:rsidR="004F61BF" w:rsidRPr="00BB547B" w14:paraId="3BF101BA" w14:textId="77777777" w:rsidTr="00574DF8">
        <w:tc>
          <w:tcPr>
            <w:tcW w:w="993" w:type="dxa"/>
            <w:shd w:val="clear" w:color="auto" w:fill="auto"/>
            <w:vAlign w:val="center"/>
          </w:tcPr>
          <w:p w14:paraId="55F2E95B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F2545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B75A069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3A97958A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50AE37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386114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9 348.00 zł</w:t>
            </w:r>
          </w:p>
        </w:tc>
      </w:tr>
      <w:tr w:rsidR="004F61BF" w:rsidRPr="00BB547B" w14:paraId="4A619789" w14:textId="77777777" w:rsidTr="00574DF8">
        <w:tc>
          <w:tcPr>
            <w:tcW w:w="993" w:type="dxa"/>
            <w:shd w:val="clear" w:color="auto" w:fill="auto"/>
            <w:vAlign w:val="center"/>
          </w:tcPr>
          <w:p w14:paraId="27DBFEA9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554D0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56538AF9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5E07635F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7C2973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EF6DF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8 361.54 zł</w:t>
            </w:r>
          </w:p>
        </w:tc>
      </w:tr>
      <w:tr w:rsidR="004F61BF" w:rsidRPr="00BB547B" w14:paraId="25F7AFC6" w14:textId="77777777" w:rsidTr="00574DF8">
        <w:tc>
          <w:tcPr>
            <w:tcW w:w="993" w:type="dxa"/>
            <w:shd w:val="clear" w:color="auto" w:fill="auto"/>
            <w:vAlign w:val="center"/>
          </w:tcPr>
          <w:p w14:paraId="1CFF4A66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D5E68D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10FA6B3E" w14:textId="77777777" w:rsidR="004F61BF" w:rsidRPr="00BB547B" w:rsidRDefault="004F61BF" w:rsidP="00574DF8">
            <w:pPr>
              <w:spacing w:before="80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Tech Mix Katarzyna Płonka</w:t>
            </w:r>
          </w:p>
          <w:p w14:paraId="71F0EFF4" w14:textId="77777777" w:rsidR="004F61BF" w:rsidRPr="00BB547B" w:rsidRDefault="004F61BF" w:rsidP="00574DF8">
            <w:pPr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Sobieskiego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391a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3259F4" w14:textId="77777777" w:rsidR="004F61BF" w:rsidRPr="00BB547B" w:rsidRDefault="004F61BF" w:rsidP="00574DF8">
            <w:pPr>
              <w:spacing w:after="80"/>
              <w:jc w:val="both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F61BF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B1B848" w14:textId="77777777" w:rsidR="004F61BF" w:rsidRPr="00BB547B" w:rsidRDefault="004F61BF" w:rsidP="00574DF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F61BF">
              <w:rPr>
                <w:rFonts w:ascii="Arial" w:hAnsi="Arial" w:cs="Arial"/>
              </w:rPr>
              <w:t>44 280.00 zł</w:t>
            </w:r>
          </w:p>
        </w:tc>
      </w:tr>
    </w:tbl>
    <w:p w14:paraId="2A1EFE19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55489" w14:textId="77777777" w:rsidR="0019369B" w:rsidRDefault="0019369B">
      <w:r>
        <w:separator/>
      </w:r>
    </w:p>
  </w:endnote>
  <w:endnote w:type="continuationSeparator" w:id="0">
    <w:p w14:paraId="70FDCAEA" w14:textId="77777777" w:rsidR="0019369B" w:rsidRDefault="0019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A4C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4660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D4D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B535F4">
        <v:line id="_x0000_s1025" style="position:absolute;left:0;text-align:left;z-index:251657728" from="-3.85pt,8.7pt" to="455.15pt,8.7pt"/>
      </w:pict>
    </w:r>
  </w:p>
  <w:p w14:paraId="5C0209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B73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00E9C9" w14:textId="77777777" w:rsidR="009F189D" w:rsidRDefault="009F189D">
    <w:pPr>
      <w:pStyle w:val="Stopka"/>
      <w:tabs>
        <w:tab w:val="clear" w:pos="4536"/>
      </w:tabs>
      <w:jc w:val="center"/>
    </w:pPr>
  </w:p>
  <w:p w14:paraId="4C15C3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F8B46" w14:textId="77777777" w:rsidR="0019369B" w:rsidRDefault="0019369B">
      <w:r>
        <w:separator/>
      </w:r>
    </w:p>
  </w:footnote>
  <w:footnote w:type="continuationSeparator" w:id="0">
    <w:p w14:paraId="221FBA24" w14:textId="77777777" w:rsidR="0019369B" w:rsidRDefault="0019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7B9AC" w14:textId="77777777" w:rsidR="004F61BF" w:rsidRDefault="004F6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86F2" w14:textId="77777777" w:rsidR="004F61BF" w:rsidRDefault="004F61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9651" w14:textId="77777777" w:rsidR="004F61BF" w:rsidRDefault="004F61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69B"/>
    <w:rsid w:val="00007727"/>
    <w:rsid w:val="00017720"/>
    <w:rsid w:val="00035488"/>
    <w:rsid w:val="000D7F25"/>
    <w:rsid w:val="000E00E5"/>
    <w:rsid w:val="00173B20"/>
    <w:rsid w:val="0019369B"/>
    <w:rsid w:val="001C69FF"/>
    <w:rsid w:val="0023318D"/>
    <w:rsid w:val="0027788B"/>
    <w:rsid w:val="003D72FD"/>
    <w:rsid w:val="00423179"/>
    <w:rsid w:val="00490DC0"/>
    <w:rsid w:val="00493F8C"/>
    <w:rsid w:val="004C7E9B"/>
    <w:rsid w:val="004F61BF"/>
    <w:rsid w:val="005614F2"/>
    <w:rsid w:val="00577BC6"/>
    <w:rsid w:val="0069085C"/>
    <w:rsid w:val="00693AC5"/>
    <w:rsid w:val="006B27ED"/>
    <w:rsid w:val="00843263"/>
    <w:rsid w:val="00861E75"/>
    <w:rsid w:val="009D19BD"/>
    <w:rsid w:val="009F189D"/>
    <w:rsid w:val="00A80738"/>
    <w:rsid w:val="00BB547B"/>
    <w:rsid w:val="00C236D3"/>
    <w:rsid w:val="00C347C1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093AFA"/>
  <w15:chartTrackingRefBased/>
  <w15:docId w15:val="{86E35ADE-4AC4-4CAF-A42F-D1F41A7E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4</Pages>
  <Words>588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cp:lastPrinted>2022-08-31T09:00:00Z</cp:lastPrinted>
  <dcterms:created xsi:type="dcterms:W3CDTF">2022-08-31T08:59:00Z</dcterms:created>
  <dcterms:modified xsi:type="dcterms:W3CDTF">2022-08-31T09:37:00Z</dcterms:modified>
</cp:coreProperties>
</file>