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4BFE" w:rsidRDefault="003A4BFE" w:rsidP="003A4BF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6</w:t>
      </w:r>
    </w:p>
    <w:p w:rsidR="003A4BFE" w:rsidRDefault="003A4BFE" w:rsidP="003A4BFE"/>
    <w:p w:rsidR="003A4BFE" w:rsidRDefault="003A4BFE" w:rsidP="003A4BFE"/>
    <w:p w:rsidR="003A4BFE" w:rsidRDefault="003A4BFE" w:rsidP="003A4BFE"/>
    <w:p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3A4BFE" w:rsidRDefault="003A4BFE" w:rsidP="003A4BFE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68738D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DB1429" w:rsidRPr="00DB1429">
        <w:rPr>
          <w:b/>
          <w:bCs/>
          <w:iCs/>
          <w:color w:val="000000"/>
          <w:sz w:val="22"/>
          <w:szCs w:val="22"/>
        </w:rPr>
        <w:t>usługa gastronomiczna z okazji Jubileuszu Wydziału Informatyki, Elektroniki i Telekomunikacji - KC-zp.272-450/22</w:t>
      </w:r>
      <w:r w:rsidR="00DB1429">
        <w:rPr>
          <w:b/>
          <w:bCs/>
          <w:iCs/>
          <w:color w:val="000000"/>
          <w:sz w:val="22"/>
          <w:szCs w:val="22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3605"/>
        <w:gridCol w:w="1417"/>
        <w:gridCol w:w="1701"/>
        <w:gridCol w:w="2260"/>
      </w:tblGrid>
      <w:tr w:rsidR="003A4BFE" w:rsidTr="00DB1429">
        <w:trPr>
          <w:cantSplit/>
          <w:trHeight w:val="782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DB14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Liczba uczestników</w:t>
            </w:r>
            <w:r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DB1429">
            <w:pPr>
              <w:tabs>
                <w:tab w:val="left" w:pos="0"/>
              </w:tabs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Data wykonania</w:t>
            </w: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A4BFE" w:rsidTr="00DB1429">
        <w:trPr>
          <w:cantSplit/>
          <w:trHeight w:hRule="exact" w:val="28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A4BFE" w:rsidTr="00DB1429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:rsidTr="00DB1429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:rsidTr="00DB1429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:rsidTr="00DB1429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A4BFE" w:rsidRDefault="003A4BFE" w:rsidP="003A4BFE">
      <w:pPr>
        <w:spacing w:line="360" w:lineRule="auto"/>
        <w:jc w:val="both"/>
        <w:rPr>
          <w:b/>
        </w:rPr>
      </w:pPr>
    </w:p>
    <w:p w:rsidR="003A4BFE" w:rsidRDefault="003A4BFE" w:rsidP="003A4BF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:rsidR="003A4BFE" w:rsidRDefault="003A4BFE" w:rsidP="003A4BFE">
      <w:pPr>
        <w:spacing w:line="360" w:lineRule="auto"/>
        <w:jc w:val="both"/>
      </w:pPr>
    </w:p>
    <w:p w:rsidR="00016715" w:rsidRPr="00016715" w:rsidRDefault="00016715" w:rsidP="00016715">
      <w:pPr>
        <w:spacing w:after="160" w:line="254" w:lineRule="auto"/>
        <w:jc w:val="center"/>
        <w:rPr>
          <w:rFonts w:ascii="Verdana" w:eastAsia="Calibri" w:hAnsi="Verdana"/>
          <w:sz w:val="18"/>
          <w:szCs w:val="18"/>
        </w:rPr>
      </w:pP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3A4BFE" w:rsidRDefault="003A4BFE" w:rsidP="003A4BFE"/>
    <w:p w:rsidR="00F213FB" w:rsidRPr="003A4BFE" w:rsidRDefault="00F213FB" w:rsidP="003A4BFE"/>
    <w:sectPr w:rsidR="00F213FB" w:rsidRPr="003A4BFE" w:rsidSect="005826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E66" w:rsidRDefault="007E1E66">
      <w:r>
        <w:separator/>
      </w:r>
    </w:p>
  </w:endnote>
  <w:endnote w:type="continuationSeparator" w:id="0">
    <w:p w:rsidR="007E1E66" w:rsidRDefault="007E1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E66" w:rsidRDefault="007E1E66">
      <w:r>
        <w:separator/>
      </w:r>
    </w:p>
  </w:footnote>
  <w:footnote w:type="continuationSeparator" w:id="0">
    <w:p w:rsidR="007E1E66" w:rsidRDefault="007E1E66">
      <w:r>
        <w:continuationSeparator/>
      </w:r>
    </w:p>
  </w:footnote>
  <w:footnote w:id="1">
    <w:p w:rsidR="003A4BFE" w:rsidRDefault="003A4BFE" w:rsidP="003A4BFE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="0046076C">
        <w:rPr>
          <w:b/>
          <w:u w:val="single"/>
        </w:rPr>
        <w:t>8.2.4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D51"/>
    <w:rsid w:val="00016715"/>
    <w:rsid w:val="00067CE6"/>
    <w:rsid w:val="00082E0F"/>
    <w:rsid w:val="001B07B4"/>
    <w:rsid w:val="00210E8E"/>
    <w:rsid w:val="00276C10"/>
    <w:rsid w:val="003A4BFE"/>
    <w:rsid w:val="0046076C"/>
    <w:rsid w:val="00490D51"/>
    <w:rsid w:val="004A374B"/>
    <w:rsid w:val="004D5732"/>
    <w:rsid w:val="00582696"/>
    <w:rsid w:val="0068738D"/>
    <w:rsid w:val="00702A72"/>
    <w:rsid w:val="007E1E66"/>
    <w:rsid w:val="00807610"/>
    <w:rsid w:val="00C049BA"/>
    <w:rsid w:val="00C254C7"/>
    <w:rsid w:val="00C34B2E"/>
    <w:rsid w:val="00D11BC3"/>
    <w:rsid w:val="00D371D6"/>
    <w:rsid w:val="00DB1429"/>
    <w:rsid w:val="00DD5BF2"/>
    <w:rsid w:val="00EA5AFB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A1BB39"/>
  <w15:chartTrackingRefBased/>
  <w15:docId w15:val="{4B136BFF-96D9-446B-B883-B90794DF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67C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CE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4BF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4BFE"/>
  </w:style>
  <w:style w:type="character" w:styleId="Odwoanieprzypisudolnego">
    <w:name w:val="footnote reference"/>
    <w:uiPriority w:val="99"/>
    <w:semiHidden/>
    <w:unhideWhenUsed/>
    <w:rsid w:val="003A4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4</cp:revision>
  <cp:lastPrinted>2022-06-27T12:18:00Z</cp:lastPrinted>
  <dcterms:created xsi:type="dcterms:W3CDTF">2022-06-24T10:30:00Z</dcterms:created>
  <dcterms:modified xsi:type="dcterms:W3CDTF">2022-07-19T09:52:00Z</dcterms:modified>
</cp:coreProperties>
</file>