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E9E" w:rsidRPr="00240E71" w:rsidRDefault="00C82E9E" w:rsidP="00C82E9E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C82E9E" w:rsidRDefault="00C82E9E" w:rsidP="00C82E9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82E9E" w:rsidRDefault="00C82E9E" w:rsidP="00C82E9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82E9E" w:rsidRDefault="00C82E9E" w:rsidP="00C82E9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82E9E" w:rsidRPr="006F1C9A" w:rsidRDefault="00C82E9E" w:rsidP="00C82E9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NAZWA WYKONAWCY:……………………………………………………………………..</w:t>
      </w:r>
    </w:p>
    <w:p w:rsidR="00C82E9E" w:rsidRPr="006F1C9A" w:rsidRDefault="00C82E9E" w:rsidP="00C82E9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F1C9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C82E9E" w:rsidRPr="006F1C9A" w:rsidRDefault="00C82E9E" w:rsidP="00C82E9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ADRES:…………………………………………………………………………………………</w:t>
      </w:r>
    </w:p>
    <w:p w:rsidR="00C82E9E" w:rsidRPr="006F1C9A" w:rsidRDefault="00C82E9E" w:rsidP="00C82E9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WOJEWÓDZTWO …………………………….....</w:t>
      </w:r>
    </w:p>
    <w:p w:rsidR="00C82E9E" w:rsidRPr="006F1C9A" w:rsidRDefault="00C82E9E" w:rsidP="00C82E9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TEL.</w:t>
      </w:r>
      <w:r w:rsidRPr="006F1C9A">
        <w:rPr>
          <w:sz w:val="22"/>
          <w:szCs w:val="22"/>
        </w:rPr>
        <w:t>……………………………………………………………………………………………..</w:t>
      </w:r>
    </w:p>
    <w:p w:rsidR="00C82E9E" w:rsidRPr="006F1C9A" w:rsidRDefault="00C82E9E" w:rsidP="00C82E9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 xml:space="preserve">FAX </w:t>
      </w:r>
      <w:r w:rsidRPr="006F1C9A">
        <w:rPr>
          <w:sz w:val="22"/>
          <w:szCs w:val="22"/>
        </w:rPr>
        <w:t>…………………………………………………………………………………………….</w:t>
      </w:r>
    </w:p>
    <w:p w:rsidR="00C82E9E" w:rsidRPr="006F1C9A" w:rsidRDefault="00C82E9E" w:rsidP="00C82E9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C82E9E" w:rsidRPr="006F1C9A" w:rsidRDefault="00C82E9E" w:rsidP="00C82E9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  <w:lang w:val="de-DE"/>
        </w:rPr>
        <w:t xml:space="preserve">NIP…………………………………. </w:t>
      </w:r>
      <w:r w:rsidRPr="006F1C9A">
        <w:rPr>
          <w:sz w:val="22"/>
          <w:szCs w:val="22"/>
        </w:rPr>
        <w:t>REGON:………………………………………………...</w:t>
      </w:r>
    </w:p>
    <w:p w:rsidR="00C82E9E" w:rsidRPr="006F1C9A" w:rsidRDefault="00C82E9E" w:rsidP="00C82E9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BANK/ NR KONTA ……………………………………………………………………………</w:t>
      </w:r>
    </w:p>
    <w:p w:rsidR="00C82E9E" w:rsidRPr="006F1C9A" w:rsidRDefault="00C82E9E" w:rsidP="00C82E9E">
      <w:pPr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Do: Nazwa i siedziba Zamawiającego:</w:t>
      </w:r>
    </w:p>
    <w:p w:rsidR="00C82E9E" w:rsidRPr="006F1C9A" w:rsidRDefault="00C82E9E" w:rsidP="00C82E9E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Akademia Górniczo - Hutnicza</w:t>
      </w:r>
    </w:p>
    <w:p w:rsidR="00C82E9E" w:rsidRPr="006F1C9A" w:rsidRDefault="00C82E9E" w:rsidP="00C82E9E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im. Stanisława Staszica w Krakowie</w:t>
      </w:r>
    </w:p>
    <w:p w:rsidR="00C82E9E" w:rsidRPr="006F1C9A" w:rsidRDefault="00C82E9E" w:rsidP="00C82E9E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Dział Zamówień Publicznych  </w:t>
      </w:r>
    </w:p>
    <w:p w:rsidR="00C82E9E" w:rsidRPr="006F1C9A" w:rsidRDefault="00C82E9E" w:rsidP="00C82E9E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Al. Mickiewicza 30 </w:t>
      </w:r>
    </w:p>
    <w:p w:rsidR="00C82E9E" w:rsidRPr="006F1C9A" w:rsidRDefault="00C82E9E" w:rsidP="00C82E9E">
      <w:pPr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30-059 Kraków,  </w:t>
      </w:r>
    </w:p>
    <w:p w:rsidR="00C82E9E" w:rsidRPr="006F1C9A" w:rsidRDefault="00C82E9E" w:rsidP="00C82E9E">
      <w:pPr>
        <w:ind w:firstLine="3969"/>
        <w:rPr>
          <w:b/>
          <w:sz w:val="22"/>
          <w:szCs w:val="22"/>
        </w:rPr>
      </w:pPr>
    </w:p>
    <w:p w:rsidR="00C82E9E" w:rsidRPr="00C82E9E" w:rsidRDefault="00C82E9E" w:rsidP="00C82E9E">
      <w:pPr>
        <w:jc w:val="both"/>
        <w:rPr>
          <w:b/>
          <w:bCs/>
          <w:iCs/>
          <w:sz w:val="22"/>
          <w:szCs w:val="22"/>
        </w:rPr>
      </w:pPr>
      <w:r w:rsidRPr="006F1C9A">
        <w:rPr>
          <w:sz w:val="22"/>
          <w:szCs w:val="22"/>
        </w:rPr>
        <w:t xml:space="preserve">W odpowiedzi na ogłoszenie o zamówieniu dotyczące przetargu nieograniczonego, którego przedmiotem jest </w:t>
      </w:r>
      <w:r w:rsidRPr="00C82E9E">
        <w:rPr>
          <w:b/>
          <w:bCs/>
          <w:iCs/>
          <w:sz w:val="22"/>
          <w:szCs w:val="22"/>
        </w:rPr>
        <w:t xml:space="preserve">dostawa montaż i uruchomienie licznika </w:t>
      </w:r>
      <w:proofErr w:type="spellStart"/>
      <w:r w:rsidRPr="00C82E9E">
        <w:rPr>
          <w:b/>
          <w:bCs/>
          <w:iCs/>
          <w:sz w:val="22"/>
          <w:szCs w:val="22"/>
        </w:rPr>
        <w:t>ciekłoscyntylacyjnego</w:t>
      </w:r>
      <w:proofErr w:type="spellEnd"/>
      <w:r w:rsidRPr="00C82E9E">
        <w:rPr>
          <w:b/>
          <w:bCs/>
          <w:iCs/>
          <w:sz w:val="22"/>
          <w:szCs w:val="22"/>
        </w:rPr>
        <w:t xml:space="preserve"> promieniowania beta dla </w:t>
      </w:r>
      <w:proofErr w:type="spellStart"/>
      <w:r w:rsidRPr="00C82E9E">
        <w:rPr>
          <w:b/>
          <w:bCs/>
          <w:iCs/>
          <w:sz w:val="22"/>
          <w:szCs w:val="22"/>
        </w:rPr>
        <w:t>WEiP</w:t>
      </w:r>
      <w:proofErr w:type="spellEnd"/>
      <w:r w:rsidRPr="00C82E9E">
        <w:rPr>
          <w:b/>
          <w:bCs/>
          <w:iCs/>
          <w:sz w:val="22"/>
          <w:szCs w:val="22"/>
        </w:rPr>
        <w:t xml:space="preserve"> - KC-zp.272-493/22</w:t>
      </w:r>
      <w:r w:rsidRPr="00C82E9E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6F1C9A">
        <w:rPr>
          <w:sz w:val="22"/>
          <w:szCs w:val="22"/>
        </w:rPr>
        <w:t xml:space="preserve">oferuję realizację przedmiotu zamówienia, zgodnie z wymaganiami </w:t>
      </w:r>
      <w:r w:rsidRPr="006F1C9A">
        <w:rPr>
          <w:bCs/>
          <w:sz w:val="22"/>
          <w:szCs w:val="22"/>
        </w:rPr>
        <w:t>Zamawiającego, składamy ofertę na wykonanie przedmiotu zamówienia zgodnie z treścią SWZ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C82E9E" w:rsidRPr="009F4F6C" w:rsidTr="0001021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82E9E" w:rsidRPr="00930CA5" w:rsidRDefault="00C82E9E" w:rsidP="0001021E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Ilość</w:t>
            </w:r>
          </w:p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930CA5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Wartość netto</w:t>
            </w:r>
          </w:p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VAT</w:t>
            </w:r>
          </w:p>
          <w:p w:rsidR="00C82E9E" w:rsidRPr="00930CA5" w:rsidRDefault="00C82E9E" w:rsidP="0001021E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C82E9E" w:rsidRPr="00930CA5" w:rsidRDefault="00C82E9E" w:rsidP="0001021E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 xml:space="preserve"> (z doliczonym </w:t>
            </w:r>
            <w:r w:rsidRPr="00930CA5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C82E9E" w:rsidRPr="009F4F6C" w:rsidTr="0001021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82E9E" w:rsidRPr="00930CA5" w:rsidRDefault="00C82E9E" w:rsidP="0001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C82E9E" w:rsidRPr="009F4F6C" w:rsidTr="0001021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E9E" w:rsidRPr="00E52EF4" w:rsidRDefault="00C82E9E" w:rsidP="0001021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52EF4"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E9E" w:rsidRDefault="00C82E9E" w:rsidP="0001021E">
            <w:pPr>
              <w:spacing w:line="276" w:lineRule="auto"/>
              <w:rPr>
                <w:sz w:val="18"/>
                <w:szCs w:val="18"/>
              </w:rPr>
            </w:pPr>
            <w:r w:rsidRPr="00A574D4">
              <w:rPr>
                <w:sz w:val="18"/>
                <w:szCs w:val="18"/>
              </w:rPr>
              <w:t>Licznik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A574D4">
              <w:rPr>
                <w:sz w:val="18"/>
                <w:szCs w:val="18"/>
              </w:rPr>
              <w:t>ciekłoscyntylacyjn</w:t>
            </w:r>
            <w:r>
              <w:rPr>
                <w:sz w:val="18"/>
                <w:szCs w:val="18"/>
              </w:rPr>
              <w:t>y</w:t>
            </w:r>
            <w:proofErr w:type="spellEnd"/>
            <w:r w:rsidRPr="00A574D4">
              <w:rPr>
                <w:sz w:val="18"/>
                <w:szCs w:val="18"/>
              </w:rPr>
              <w:t xml:space="preserve"> (LSC)</w:t>
            </w:r>
            <w:r>
              <w:rPr>
                <w:sz w:val="18"/>
                <w:szCs w:val="18"/>
              </w:rPr>
              <w:t xml:space="preserve"> </w:t>
            </w:r>
          </w:p>
          <w:p w:rsidR="00C82E9E" w:rsidRDefault="00C82E9E" w:rsidP="0001021E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z wyposażeniem  oraz </w:t>
            </w:r>
          </w:p>
          <w:p w:rsidR="00C82E9E" w:rsidRPr="00C0182F" w:rsidRDefault="00C82E9E" w:rsidP="0001021E">
            <w:pPr>
              <w:spacing w:line="276" w:lineRule="auto"/>
              <w:rPr>
                <w:sz w:val="18"/>
                <w:szCs w:val="16"/>
                <w:lang w:eastAsia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oprogramowaniem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>
              <w:rPr>
                <w:sz w:val="18"/>
                <w:szCs w:val="16"/>
                <w:lang w:eastAsia="en-US"/>
              </w:rPr>
              <w:t xml:space="preserve"> dostawą, </w:t>
            </w:r>
            <w:r w:rsidRPr="00C0182F">
              <w:rPr>
                <w:sz w:val="18"/>
                <w:szCs w:val="16"/>
                <w:lang w:eastAsia="en-US"/>
              </w:rPr>
              <w:t>instalacj</w:t>
            </w:r>
            <w:r>
              <w:rPr>
                <w:sz w:val="18"/>
                <w:szCs w:val="16"/>
                <w:lang w:eastAsia="en-US"/>
              </w:rPr>
              <w:t>ą,</w:t>
            </w:r>
          </w:p>
          <w:p w:rsidR="00C82E9E" w:rsidRPr="00111760" w:rsidRDefault="00C82E9E" w:rsidP="0001021E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6"/>
                <w:lang w:eastAsia="en-US"/>
              </w:rPr>
              <w:t>u</w:t>
            </w:r>
            <w:r w:rsidRPr="00C0182F">
              <w:rPr>
                <w:sz w:val="18"/>
                <w:szCs w:val="16"/>
                <w:lang w:eastAsia="en-US"/>
              </w:rPr>
              <w:t>ruchomienie</w:t>
            </w:r>
            <w:r>
              <w:rPr>
                <w:sz w:val="18"/>
                <w:szCs w:val="16"/>
                <w:lang w:eastAsia="en-US"/>
              </w:rPr>
              <w:t>m; serwisem gwarancyjnym;</w:t>
            </w:r>
            <w:r w:rsidRPr="00C0182F">
              <w:rPr>
                <w:sz w:val="18"/>
                <w:szCs w:val="16"/>
                <w:lang w:eastAsia="en-US"/>
              </w:rPr>
              <w:t xml:space="preserve"> szkoleni</w:t>
            </w:r>
            <w:r>
              <w:rPr>
                <w:sz w:val="18"/>
                <w:szCs w:val="16"/>
                <w:lang w:eastAsia="en-US"/>
              </w:rPr>
              <w:t xml:space="preserve">ami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E9E" w:rsidRDefault="00C82E9E" w:rsidP="0001021E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C82E9E" w:rsidRDefault="00C82E9E" w:rsidP="0001021E">
            <w:pPr>
              <w:suppressAutoHyphens/>
              <w:spacing w:after="120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Licznik</w:t>
            </w:r>
            <w:proofErr w:type="spellEnd"/>
            <w:r w:rsidRPr="00A574D4">
              <w:rPr>
                <w:sz w:val="18"/>
                <w:szCs w:val="18"/>
              </w:rPr>
              <w:t xml:space="preserve"> </w:t>
            </w:r>
            <w:proofErr w:type="spellStart"/>
            <w:r w:rsidRPr="00A574D4">
              <w:rPr>
                <w:sz w:val="18"/>
                <w:szCs w:val="18"/>
              </w:rPr>
              <w:t>ciekłoscyntylacyjn</w:t>
            </w:r>
            <w:r>
              <w:rPr>
                <w:sz w:val="18"/>
                <w:szCs w:val="18"/>
              </w:rPr>
              <w:t>y</w:t>
            </w:r>
            <w:proofErr w:type="spellEnd"/>
            <w:r w:rsidRPr="00A574D4">
              <w:rPr>
                <w:sz w:val="18"/>
                <w:szCs w:val="18"/>
              </w:rPr>
              <w:t xml:space="preserve"> (LSC)</w:t>
            </w:r>
            <w:r>
              <w:rPr>
                <w:sz w:val="18"/>
                <w:szCs w:val="18"/>
                <w:lang w:val="en-US"/>
              </w:rPr>
              <w:t>:</w:t>
            </w:r>
          </w:p>
          <w:p w:rsidR="00C82E9E" w:rsidRPr="00E52EF4" w:rsidRDefault="00C82E9E" w:rsidP="0001021E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111760">
              <w:rPr>
                <w:sz w:val="18"/>
                <w:szCs w:val="18"/>
                <w:lang w:val="en-US"/>
              </w:rPr>
              <w:t xml:space="preserve"> </w:t>
            </w:r>
            <w:r w:rsidRPr="00E52EF4">
              <w:rPr>
                <w:sz w:val="18"/>
                <w:szCs w:val="18"/>
                <w:lang w:eastAsia="zh-CN"/>
              </w:rPr>
              <w:t>………</w:t>
            </w:r>
            <w:r>
              <w:rPr>
                <w:sz w:val="18"/>
                <w:szCs w:val="18"/>
                <w:lang w:eastAsia="zh-CN"/>
              </w:rPr>
              <w:t>……….</w:t>
            </w:r>
            <w:r w:rsidRPr="00E52EF4">
              <w:rPr>
                <w:sz w:val="18"/>
                <w:szCs w:val="18"/>
                <w:lang w:eastAsia="zh-CN"/>
              </w:rPr>
              <w:t>….</w:t>
            </w:r>
          </w:p>
          <w:p w:rsidR="00C82E9E" w:rsidRPr="00E52EF4" w:rsidRDefault="00C82E9E" w:rsidP="0001021E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E9E" w:rsidRPr="00930CA5" w:rsidRDefault="00C82E9E" w:rsidP="0001021E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9E" w:rsidRPr="00930CA5" w:rsidRDefault="00C82E9E" w:rsidP="0001021E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9E" w:rsidRPr="00930CA5" w:rsidRDefault="00C82E9E" w:rsidP="0001021E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82E9E" w:rsidRPr="00930CA5" w:rsidRDefault="00C82E9E" w:rsidP="0001021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82E9E" w:rsidRPr="00930CA5" w:rsidRDefault="00C82E9E" w:rsidP="0001021E">
            <w:pPr>
              <w:ind w:right="425"/>
              <w:rPr>
                <w:sz w:val="18"/>
                <w:szCs w:val="18"/>
              </w:rPr>
            </w:pPr>
          </w:p>
        </w:tc>
      </w:tr>
      <w:tr w:rsidR="00C82E9E" w:rsidRPr="009F4F6C" w:rsidTr="0001021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82E9E" w:rsidRPr="00E52EF4" w:rsidRDefault="00C82E9E" w:rsidP="0001021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52EF4">
              <w:rPr>
                <w:sz w:val="18"/>
                <w:szCs w:val="18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9E" w:rsidRPr="00111760" w:rsidRDefault="00C82E9E" w:rsidP="0001021E">
            <w:pPr>
              <w:suppressAutoHyphens/>
              <w:spacing w:after="12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Zestaw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r w:rsidRPr="00111760">
              <w:rPr>
                <w:sz w:val="18"/>
                <w:szCs w:val="18"/>
              </w:rPr>
              <w:t>komputer</w:t>
            </w:r>
            <w:r>
              <w:rPr>
                <w:sz w:val="18"/>
                <w:szCs w:val="18"/>
              </w:rPr>
              <w:t>a</w:t>
            </w:r>
            <w:r w:rsidRPr="00111760">
              <w:rPr>
                <w:sz w:val="18"/>
                <w:szCs w:val="18"/>
              </w:rPr>
              <w:t xml:space="preserve"> stacjonarn</w:t>
            </w:r>
            <w:r>
              <w:rPr>
                <w:sz w:val="18"/>
                <w:szCs w:val="18"/>
              </w:rPr>
              <w:t>ego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9E" w:rsidRDefault="00C82E9E" w:rsidP="0001021E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C82E9E" w:rsidRPr="00E52EF4" w:rsidRDefault="00C82E9E" w:rsidP="0001021E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E52EF4">
              <w:rPr>
                <w:sz w:val="18"/>
                <w:szCs w:val="18"/>
                <w:lang w:eastAsia="zh-CN"/>
              </w:rPr>
              <w:t>………</w:t>
            </w:r>
            <w:r>
              <w:rPr>
                <w:sz w:val="18"/>
                <w:szCs w:val="18"/>
                <w:lang w:eastAsia="zh-CN"/>
              </w:rPr>
              <w:t>……….</w:t>
            </w:r>
            <w:r w:rsidRPr="00E52EF4">
              <w:rPr>
                <w:sz w:val="18"/>
                <w:szCs w:val="18"/>
                <w:lang w:eastAsia="zh-CN"/>
              </w:rPr>
              <w:t>….</w:t>
            </w:r>
          </w:p>
          <w:p w:rsidR="00C82E9E" w:rsidRPr="00E52EF4" w:rsidRDefault="00C82E9E" w:rsidP="0001021E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9E" w:rsidRPr="00930CA5" w:rsidRDefault="00C82E9E" w:rsidP="0001021E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9E" w:rsidRPr="00930CA5" w:rsidRDefault="00C82E9E" w:rsidP="0001021E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9E" w:rsidRPr="00930CA5" w:rsidRDefault="00C82E9E" w:rsidP="0001021E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82E9E" w:rsidRPr="00930CA5" w:rsidRDefault="00C82E9E" w:rsidP="0001021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82E9E" w:rsidRPr="00930CA5" w:rsidRDefault="00C82E9E" w:rsidP="0001021E">
            <w:pPr>
              <w:ind w:right="425"/>
              <w:rPr>
                <w:sz w:val="18"/>
                <w:szCs w:val="18"/>
              </w:rPr>
            </w:pPr>
          </w:p>
        </w:tc>
      </w:tr>
      <w:tr w:rsidR="00C82E9E" w:rsidRPr="009F4F6C" w:rsidTr="0001021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82E9E" w:rsidRPr="00930CA5" w:rsidRDefault="00C82E9E" w:rsidP="0001021E">
            <w:pPr>
              <w:ind w:right="425"/>
              <w:rPr>
                <w:sz w:val="18"/>
                <w:szCs w:val="18"/>
              </w:rPr>
            </w:pPr>
          </w:p>
          <w:p w:rsidR="00C82E9E" w:rsidRPr="00930CA5" w:rsidRDefault="00C82E9E" w:rsidP="0001021E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9E" w:rsidRPr="00930CA5" w:rsidRDefault="00C82E9E" w:rsidP="0001021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82E9E" w:rsidRPr="00930CA5" w:rsidRDefault="00C82E9E" w:rsidP="0001021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82E9E" w:rsidRPr="00930CA5" w:rsidRDefault="00C82E9E" w:rsidP="0001021E">
            <w:pPr>
              <w:ind w:right="425"/>
              <w:rPr>
                <w:sz w:val="18"/>
                <w:szCs w:val="18"/>
              </w:rPr>
            </w:pPr>
          </w:p>
        </w:tc>
      </w:tr>
      <w:tr w:rsidR="00C82E9E" w:rsidRPr="009F4F6C" w:rsidTr="0001021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82E9E" w:rsidRPr="00930CA5" w:rsidRDefault="00C82E9E" w:rsidP="0001021E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lastRenderedPageBreak/>
              <w:t>Słownie brutto: ……………………………………………………/</w:t>
            </w:r>
          </w:p>
          <w:p w:rsidR="00C82E9E" w:rsidRPr="00930CA5" w:rsidRDefault="00C82E9E" w:rsidP="0001021E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9E" w:rsidRPr="00930CA5" w:rsidRDefault="00C82E9E" w:rsidP="0001021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82E9E" w:rsidRPr="00930CA5" w:rsidRDefault="00C82E9E" w:rsidP="0001021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2E9E" w:rsidRPr="00930CA5" w:rsidRDefault="00C82E9E" w:rsidP="0001021E">
            <w:pPr>
              <w:ind w:right="425"/>
              <w:rPr>
                <w:sz w:val="18"/>
                <w:szCs w:val="18"/>
              </w:rPr>
            </w:pPr>
          </w:p>
        </w:tc>
      </w:tr>
    </w:tbl>
    <w:p w:rsidR="00C82E9E" w:rsidRDefault="00C82E9E" w:rsidP="00C82E9E">
      <w:pPr>
        <w:widowControl w:val="0"/>
        <w:ind w:right="1"/>
        <w:jc w:val="both"/>
        <w:rPr>
          <w:b/>
          <w:sz w:val="22"/>
          <w:szCs w:val="22"/>
        </w:rPr>
      </w:pPr>
    </w:p>
    <w:p w:rsidR="00C82E9E" w:rsidRPr="00C82E9E" w:rsidRDefault="00C82E9E" w:rsidP="00C82E9E">
      <w:pPr>
        <w:widowControl w:val="0"/>
        <w:ind w:right="1"/>
        <w:jc w:val="both"/>
        <w:rPr>
          <w:sz w:val="22"/>
          <w:szCs w:val="22"/>
        </w:rPr>
      </w:pPr>
      <w:r w:rsidRPr="00C82E9E">
        <w:rPr>
          <w:b/>
          <w:sz w:val="22"/>
          <w:szCs w:val="22"/>
        </w:rPr>
        <w:t>Okres udzielonej gwarancji wynosi</w:t>
      </w:r>
      <w:r w:rsidRPr="00C82E9E">
        <w:rPr>
          <w:sz w:val="22"/>
          <w:szCs w:val="22"/>
        </w:rPr>
        <w:t>: ………… miesiące/ miesięcy</w:t>
      </w:r>
      <w:bookmarkStart w:id="0" w:name="_Hlk105058953"/>
      <w:r w:rsidRPr="00C82E9E">
        <w:rPr>
          <w:sz w:val="22"/>
          <w:szCs w:val="22"/>
        </w:rPr>
        <w:t xml:space="preserve"> </w:t>
      </w:r>
      <w:r w:rsidRPr="00C82E9E">
        <w:rPr>
          <w:color w:val="FF0000"/>
          <w:sz w:val="22"/>
          <w:szCs w:val="22"/>
        </w:rPr>
        <w:t>(kryterium oceny ofert)</w:t>
      </w:r>
      <w:bookmarkEnd w:id="0"/>
    </w:p>
    <w:p w:rsidR="00C82E9E" w:rsidRPr="00C82E9E" w:rsidRDefault="00C82E9E" w:rsidP="00C82E9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C82E9E" w:rsidRPr="00C82E9E" w:rsidRDefault="00C82E9E" w:rsidP="00C82E9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82E9E">
        <w:rPr>
          <w:b/>
          <w:sz w:val="22"/>
          <w:szCs w:val="22"/>
        </w:rPr>
        <w:t xml:space="preserve">Termin realizacji umowy: </w:t>
      </w:r>
      <w:r w:rsidRPr="00C82E9E">
        <w:rPr>
          <w:b/>
          <w:bCs/>
          <w:sz w:val="22"/>
          <w:szCs w:val="22"/>
        </w:rPr>
        <w:t xml:space="preserve">do </w:t>
      </w:r>
      <w:r w:rsidR="00912257">
        <w:rPr>
          <w:b/>
          <w:bCs/>
          <w:sz w:val="22"/>
          <w:szCs w:val="22"/>
        </w:rPr>
        <w:t>4</w:t>
      </w:r>
      <w:r w:rsidRPr="00C82E9E">
        <w:rPr>
          <w:b/>
          <w:bCs/>
          <w:sz w:val="22"/>
          <w:szCs w:val="22"/>
        </w:rPr>
        <w:t xml:space="preserve">0 dni od daty </w:t>
      </w:r>
      <w:r w:rsidR="00912257">
        <w:rPr>
          <w:b/>
          <w:bCs/>
          <w:sz w:val="22"/>
          <w:szCs w:val="22"/>
        </w:rPr>
        <w:t xml:space="preserve">otrzymania zamówienia potwierdzonego przez </w:t>
      </w:r>
      <w:proofErr w:type="spellStart"/>
      <w:r w:rsidR="00912257">
        <w:rPr>
          <w:b/>
          <w:bCs/>
          <w:sz w:val="22"/>
          <w:szCs w:val="22"/>
        </w:rPr>
        <w:t>M</w:t>
      </w:r>
      <w:r w:rsidR="00DF283E">
        <w:rPr>
          <w:b/>
          <w:bCs/>
          <w:sz w:val="22"/>
          <w:szCs w:val="22"/>
        </w:rPr>
        <w:t>EiN</w:t>
      </w:r>
      <w:proofErr w:type="spellEnd"/>
    </w:p>
    <w:p w:rsidR="00C82E9E" w:rsidRPr="00C82E9E" w:rsidRDefault="00C82E9E" w:rsidP="00C82E9E">
      <w:pPr>
        <w:tabs>
          <w:tab w:val="left" w:pos="426"/>
        </w:tabs>
        <w:jc w:val="both"/>
        <w:rPr>
          <w:sz w:val="22"/>
          <w:szCs w:val="22"/>
        </w:rPr>
      </w:pPr>
      <w:r w:rsidRPr="00C82E9E">
        <w:rPr>
          <w:b/>
          <w:sz w:val="22"/>
          <w:szCs w:val="22"/>
        </w:rPr>
        <w:t xml:space="preserve">Termin płatności: </w:t>
      </w:r>
      <w:r w:rsidRPr="00C82E9E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C82E9E" w:rsidRDefault="00C82E9E" w:rsidP="00C82E9E">
      <w:pPr>
        <w:jc w:val="both"/>
        <w:rPr>
          <w:sz w:val="18"/>
          <w:szCs w:val="18"/>
        </w:rPr>
      </w:pPr>
    </w:p>
    <w:p w:rsidR="00C82E9E" w:rsidRDefault="00C82E9E" w:rsidP="00C82E9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82E9E" w:rsidRDefault="00C82E9E" w:rsidP="00C82E9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C82E9E" w:rsidRPr="000A3628" w:rsidRDefault="00C82E9E" w:rsidP="00C82E9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Warunków Zamówienia, w miejscu i terminie </w:t>
      </w:r>
      <w:r w:rsidRPr="000A3628">
        <w:rPr>
          <w:color w:val="000000"/>
          <w:sz w:val="22"/>
          <w:szCs w:val="22"/>
          <w:lang w:eastAsia="ar-SA"/>
        </w:rPr>
        <w:t>wyznaczonym przez zamawiającego</w:t>
      </w:r>
      <w:r w:rsidRPr="000A3628">
        <w:rPr>
          <w:color w:val="000000"/>
          <w:sz w:val="22"/>
          <w:szCs w:val="22"/>
        </w:rPr>
        <w:t xml:space="preserve"> i nie wnosimy do nich żadnych zastrzeżeń.</w:t>
      </w:r>
    </w:p>
    <w:p w:rsidR="00C82E9E" w:rsidRPr="000A3628" w:rsidRDefault="00C82E9E" w:rsidP="00C82E9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A3628">
        <w:rPr>
          <w:sz w:val="22"/>
          <w:szCs w:val="22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0A3628">
        <w:rPr>
          <w:sz w:val="22"/>
          <w:szCs w:val="22"/>
        </w:rPr>
        <w:t>późn</w:t>
      </w:r>
      <w:proofErr w:type="spellEnd"/>
      <w:r w:rsidRPr="000A3628">
        <w:rPr>
          <w:sz w:val="22"/>
          <w:szCs w:val="22"/>
        </w:rPr>
        <w:t xml:space="preserve">. zm.) będzie się ubiegał o zastosowanie przy zakupie 0% stawki VAT </w:t>
      </w:r>
      <w:r w:rsidRPr="000A3628">
        <w:rPr>
          <w:b/>
          <w:bCs/>
          <w:sz w:val="22"/>
          <w:szCs w:val="22"/>
        </w:rPr>
        <w:t xml:space="preserve">na </w:t>
      </w:r>
      <w:r>
        <w:rPr>
          <w:b/>
          <w:bCs/>
          <w:sz w:val="22"/>
          <w:szCs w:val="22"/>
        </w:rPr>
        <w:t xml:space="preserve">zestaw </w:t>
      </w:r>
      <w:r w:rsidRPr="000A3628">
        <w:rPr>
          <w:b/>
          <w:bCs/>
          <w:sz w:val="22"/>
          <w:szCs w:val="22"/>
        </w:rPr>
        <w:t>komputer</w:t>
      </w:r>
      <w:r>
        <w:rPr>
          <w:b/>
          <w:bCs/>
          <w:sz w:val="22"/>
          <w:szCs w:val="22"/>
        </w:rPr>
        <w:t>a</w:t>
      </w:r>
      <w:r w:rsidRPr="000A3628">
        <w:rPr>
          <w:b/>
          <w:bCs/>
          <w:sz w:val="22"/>
          <w:szCs w:val="22"/>
        </w:rPr>
        <w:t xml:space="preserve"> stacjonarn</w:t>
      </w:r>
      <w:r>
        <w:rPr>
          <w:b/>
          <w:bCs/>
          <w:sz w:val="22"/>
          <w:szCs w:val="22"/>
        </w:rPr>
        <w:t>ego</w:t>
      </w:r>
      <w:r w:rsidRPr="000A3628">
        <w:rPr>
          <w:b/>
          <w:bCs/>
          <w:sz w:val="22"/>
          <w:szCs w:val="22"/>
        </w:rPr>
        <w:t xml:space="preserve"> </w:t>
      </w:r>
      <w:r w:rsidRPr="000A3628">
        <w:rPr>
          <w:sz w:val="22"/>
          <w:szCs w:val="22"/>
        </w:rPr>
        <w:t xml:space="preserve">w zakresie objętym zwolnieniem – zgodnie z art. 83 ust. 1 pkt 26 przywołanej ustawy. </w:t>
      </w:r>
    </w:p>
    <w:p w:rsidR="00C82E9E" w:rsidRDefault="00C82E9E" w:rsidP="00C82E9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A3628">
        <w:rPr>
          <w:sz w:val="22"/>
          <w:szCs w:val="22"/>
        </w:rPr>
        <w:t>W przypadku podpisania umowy z naszą firmą uwzględnimy w wystawionej fakturze 0% stawkę podatku VAT po przedstawieniu przez Zamawiającego zaświadczenia potwierdzającego, że wymieniony w zamówieniu skierowanym do Wykonawcy dostaw</w:t>
      </w:r>
      <w:r>
        <w:rPr>
          <w:sz w:val="22"/>
          <w:szCs w:val="22"/>
        </w:rPr>
        <w:t>ę</w:t>
      </w:r>
      <w:r w:rsidRPr="000A362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zestawu </w:t>
      </w:r>
      <w:r w:rsidRPr="000A3628">
        <w:rPr>
          <w:b/>
          <w:bCs/>
          <w:sz w:val="22"/>
          <w:szCs w:val="22"/>
        </w:rPr>
        <w:t>komputer</w:t>
      </w:r>
      <w:r>
        <w:rPr>
          <w:b/>
          <w:bCs/>
          <w:sz w:val="22"/>
          <w:szCs w:val="22"/>
        </w:rPr>
        <w:t>a</w:t>
      </w:r>
      <w:r w:rsidRPr="000A3628">
        <w:rPr>
          <w:b/>
          <w:bCs/>
          <w:sz w:val="22"/>
          <w:szCs w:val="22"/>
        </w:rPr>
        <w:t xml:space="preserve"> stacjonarn</w:t>
      </w:r>
      <w:r>
        <w:rPr>
          <w:b/>
          <w:bCs/>
          <w:sz w:val="22"/>
          <w:szCs w:val="22"/>
        </w:rPr>
        <w:t>ego</w:t>
      </w:r>
      <w:r w:rsidRPr="000A3628">
        <w:rPr>
          <w:sz w:val="22"/>
          <w:szCs w:val="22"/>
        </w:rPr>
        <w:t xml:space="preserve"> przeznaczony jest dla placówki oświatowej - zgodnie z art. 83 ust. 1 pkt 26 ustawy z dnia 11 marca 2004 r. o podatku od towarów i usług (t. j. Dz. U. 2011 Nr 177 poz. 1054 z </w:t>
      </w:r>
      <w:proofErr w:type="spellStart"/>
      <w:r w:rsidRPr="000A3628">
        <w:rPr>
          <w:sz w:val="22"/>
          <w:szCs w:val="22"/>
        </w:rPr>
        <w:t>późn</w:t>
      </w:r>
      <w:proofErr w:type="spellEnd"/>
      <w:r w:rsidRPr="000A3628">
        <w:rPr>
          <w:sz w:val="22"/>
          <w:szCs w:val="22"/>
        </w:rPr>
        <w:t>. zm.)</w:t>
      </w:r>
    </w:p>
    <w:p w:rsidR="00AF65A9" w:rsidRPr="000A3628" w:rsidRDefault="00AF65A9" w:rsidP="00C82E9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Zapewniamy dla zaoferowanego urządzenia </w:t>
      </w:r>
      <w:r w:rsidRPr="00AF65A9">
        <w:rPr>
          <w:sz w:val="22"/>
          <w:szCs w:val="22"/>
        </w:rPr>
        <w:t>dostępność części zamiennych</w:t>
      </w:r>
      <w:r>
        <w:rPr>
          <w:sz w:val="22"/>
          <w:szCs w:val="22"/>
        </w:rPr>
        <w:t xml:space="preserve"> </w:t>
      </w:r>
      <w:r w:rsidRPr="00AF65A9">
        <w:rPr>
          <w:sz w:val="22"/>
          <w:szCs w:val="22"/>
        </w:rPr>
        <w:t xml:space="preserve"> przez okres co najmniej 5 lat, od daty zakończenia okresu gwarancji</w:t>
      </w:r>
      <w:r>
        <w:rPr>
          <w:sz w:val="22"/>
          <w:szCs w:val="22"/>
        </w:rPr>
        <w:t>.</w:t>
      </w:r>
    </w:p>
    <w:p w:rsidR="00C82E9E" w:rsidRDefault="00C82E9E" w:rsidP="00C82E9E">
      <w:pPr>
        <w:numPr>
          <w:ilvl w:val="0"/>
          <w:numId w:val="1"/>
        </w:numPr>
        <w:jc w:val="both"/>
        <w:rPr>
          <w:sz w:val="22"/>
          <w:szCs w:val="22"/>
        </w:rPr>
      </w:pPr>
      <w:r w:rsidRPr="000A3628">
        <w:rPr>
          <w:sz w:val="22"/>
          <w:szCs w:val="22"/>
        </w:rPr>
        <w:t xml:space="preserve">Oświadczam, </w:t>
      </w:r>
      <w:bookmarkStart w:id="1" w:name="_GoBack"/>
      <w:bookmarkEnd w:id="1"/>
      <w:r w:rsidRPr="000A3628">
        <w:rPr>
          <w:sz w:val="22"/>
          <w:szCs w:val="22"/>
        </w:rPr>
        <w:t>że wypełniłem obowiązki informacyjne przewidziane</w:t>
      </w:r>
      <w:r>
        <w:rPr>
          <w:sz w:val="22"/>
          <w:szCs w:val="22"/>
        </w:rPr>
        <w:t xml:space="preserve"> w art. 13 lub art. 14 RODO* wobec osób fizycznych, od których dane osobowe bezpośrednio lub pośrednio pozyskałem w celu ubiegania się o udzielenie zamówienia publicznego w niniejszym postępowaniu.* * </w:t>
      </w:r>
    </w:p>
    <w:p w:rsidR="00C82E9E" w:rsidRDefault="00C82E9E" w:rsidP="00C82E9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82E9E" w:rsidRDefault="00C82E9E" w:rsidP="00C82E9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82E9E" w:rsidRPr="00FB44C3" w:rsidRDefault="00C82E9E" w:rsidP="00C82E9E">
      <w:pPr>
        <w:numPr>
          <w:ilvl w:val="0"/>
          <w:numId w:val="5"/>
        </w:numPr>
        <w:jc w:val="both"/>
        <w:rPr>
          <w:sz w:val="22"/>
          <w:szCs w:val="22"/>
        </w:rPr>
      </w:pPr>
      <w:r w:rsidRPr="00A723DC">
        <w:rPr>
          <w:b/>
          <w:bCs/>
          <w:sz w:val="22"/>
          <w:szCs w:val="22"/>
        </w:rPr>
        <w:t>ZOBOWIĄZUJEMY SIĘ</w:t>
      </w:r>
      <w:r w:rsidRPr="00A723DC"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:rsidR="00C82E9E" w:rsidRDefault="00C82E9E" w:rsidP="00C82E9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82E9E" w:rsidTr="0001021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2E9E" w:rsidRDefault="00C82E9E" w:rsidP="000102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2E9E" w:rsidRDefault="00C82E9E" w:rsidP="000102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C82E9E" w:rsidRDefault="00C82E9E" w:rsidP="000102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2E9E" w:rsidRDefault="00C82E9E" w:rsidP="000102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C82E9E" w:rsidTr="000102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2E9E" w:rsidRDefault="00C82E9E" w:rsidP="0001021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2E9E" w:rsidRDefault="00C82E9E" w:rsidP="000102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2E9E" w:rsidRDefault="00C82E9E" w:rsidP="000102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82E9E" w:rsidTr="000102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2E9E" w:rsidRDefault="00C82E9E" w:rsidP="0001021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2E9E" w:rsidRDefault="00C82E9E" w:rsidP="000102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2E9E" w:rsidRDefault="00C82E9E" w:rsidP="000102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C82E9E" w:rsidRDefault="00C82E9E" w:rsidP="00C82E9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82E9E" w:rsidRDefault="00C82E9E" w:rsidP="00C82E9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82E9E" w:rsidRDefault="00C82E9E" w:rsidP="00C82E9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82E9E" w:rsidRDefault="00C82E9E" w:rsidP="00C82E9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C82E9E" w:rsidRDefault="00C82E9E" w:rsidP="00C82E9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82E9E" w:rsidRDefault="00C82E9E" w:rsidP="00C82E9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82E9E" w:rsidRDefault="00C82E9E" w:rsidP="00C82E9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82E9E" w:rsidRDefault="00C82E9E" w:rsidP="00C82E9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82E9E" w:rsidRDefault="00C82E9E" w:rsidP="00C82E9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82E9E" w:rsidRDefault="00C82E9E" w:rsidP="00C82E9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82E9E" w:rsidRDefault="00C82E9E" w:rsidP="00C82E9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82E9E" w:rsidRDefault="00C82E9E" w:rsidP="00C82E9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82E9E" w:rsidRDefault="00C82E9E" w:rsidP="00C82E9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82E9E" w:rsidRDefault="00C82E9E" w:rsidP="00C82E9E">
      <w:pPr>
        <w:ind w:left="720"/>
        <w:rPr>
          <w:i/>
          <w:color w:val="FF0000"/>
          <w:sz w:val="22"/>
          <w:szCs w:val="22"/>
        </w:rPr>
      </w:pPr>
    </w:p>
    <w:p w:rsidR="00C82E9E" w:rsidRDefault="00C82E9E" w:rsidP="00C82E9E">
      <w:pPr>
        <w:ind w:left="720"/>
        <w:rPr>
          <w:i/>
          <w:color w:val="FF0000"/>
          <w:sz w:val="22"/>
          <w:szCs w:val="22"/>
        </w:rPr>
      </w:pPr>
    </w:p>
    <w:p w:rsidR="00C82E9E" w:rsidRDefault="00C82E9E" w:rsidP="00C82E9E">
      <w:pPr>
        <w:ind w:left="720"/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:rsidR="00C82E9E" w:rsidRDefault="00C82E9E" w:rsidP="00C82E9E">
      <w:pPr>
        <w:tabs>
          <w:tab w:val="right" w:pos="9000"/>
        </w:tabs>
        <w:rPr>
          <w:sz w:val="20"/>
          <w:szCs w:val="20"/>
        </w:rPr>
      </w:pPr>
    </w:p>
    <w:p w:rsidR="00C82E9E" w:rsidRPr="009F4F6C" w:rsidRDefault="00C82E9E" w:rsidP="00C82E9E"/>
    <w:p w:rsidR="00C82E9E" w:rsidRPr="009D3EDC" w:rsidRDefault="00C82E9E" w:rsidP="00C82E9E"/>
    <w:p w:rsidR="00C82E9E" w:rsidRPr="00DE72F7" w:rsidRDefault="00C82E9E" w:rsidP="00C82E9E"/>
    <w:p w:rsidR="00FE545C" w:rsidRPr="00C82E9E" w:rsidRDefault="00FE545C" w:rsidP="00C82E9E"/>
    <w:sectPr w:rsidR="00FE545C" w:rsidRPr="00C82E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393" w:rsidRDefault="00A51393">
      <w:r>
        <w:separator/>
      </w:r>
    </w:p>
  </w:endnote>
  <w:endnote w:type="continuationSeparator" w:id="0">
    <w:p w:rsidR="00A51393" w:rsidRDefault="00A51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EDE" w:rsidRDefault="00AD3E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EDE" w:rsidRDefault="00AD3E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393" w:rsidRDefault="00A51393">
      <w:r>
        <w:separator/>
      </w:r>
    </w:p>
  </w:footnote>
  <w:footnote w:type="continuationSeparator" w:id="0">
    <w:p w:rsidR="00A51393" w:rsidRDefault="00A51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EDE" w:rsidRDefault="00AD3E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EDE" w:rsidRDefault="00AD3E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139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2257"/>
    <w:rsid w:val="00970FE4"/>
    <w:rsid w:val="00A0022B"/>
    <w:rsid w:val="00A346FE"/>
    <w:rsid w:val="00A47B4D"/>
    <w:rsid w:val="00A51393"/>
    <w:rsid w:val="00A83018"/>
    <w:rsid w:val="00AD3EDE"/>
    <w:rsid w:val="00AF65A9"/>
    <w:rsid w:val="00B774DC"/>
    <w:rsid w:val="00C82E9E"/>
    <w:rsid w:val="00C969A6"/>
    <w:rsid w:val="00CA7D36"/>
    <w:rsid w:val="00D24208"/>
    <w:rsid w:val="00D60C38"/>
    <w:rsid w:val="00D66893"/>
    <w:rsid w:val="00D90ACB"/>
    <w:rsid w:val="00DC1500"/>
    <w:rsid w:val="00DF283E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554D7F"/>
  <w15:chartTrackingRefBased/>
  <w15:docId w15:val="{9EB3BB04-C304-4493-A87F-26E7FC28E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2E9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28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8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D988E-0A98-4900-99CE-0B4D09DC0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715</Words>
  <Characters>5209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6</cp:revision>
  <cp:lastPrinted>2022-08-26T08:04:00Z</cp:lastPrinted>
  <dcterms:created xsi:type="dcterms:W3CDTF">2022-08-09T10:35:00Z</dcterms:created>
  <dcterms:modified xsi:type="dcterms:W3CDTF">2022-08-26T08:04:00Z</dcterms:modified>
</cp:coreProperties>
</file>