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0B680" w14:textId="7D0B75BB" w:rsidR="00C93BE9" w:rsidRPr="002A16E2" w:rsidRDefault="00C93BE9" w:rsidP="00C93BE9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20763B52" w14:textId="77777777" w:rsidR="00C93BE9" w:rsidRPr="002A16E2" w:rsidRDefault="00C93BE9" w:rsidP="00C93BE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2CE8510" w14:textId="77777777" w:rsidR="00C93BE9" w:rsidRPr="002A16E2" w:rsidRDefault="00C93BE9" w:rsidP="00C93BE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7D3B391" w14:textId="77777777" w:rsidR="00C93BE9" w:rsidRPr="002A16E2" w:rsidRDefault="00C93BE9" w:rsidP="00C93BE9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F9CAC27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8850BFE" w14:textId="77777777" w:rsidR="00C93BE9" w:rsidRPr="00FA50AF" w:rsidRDefault="00C93BE9" w:rsidP="00C93BE9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329CF1C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5FB5C16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70875A9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A969AAD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EB8C739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1BFB084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1E3BDD9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8F71E72" w14:textId="77777777" w:rsidR="00C93BE9" w:rsidRPr="002A16E2" w:rsidRDefault="00C93BE9" w:rsidP="00C93BE9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B57FBD7" w14:textId="77777777" w:rsidR="00C93BE9" w:rsidRPr="002A16E2" w:rsidRDefault="00C93BE9" w:rsidP="00C93BE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9654DD5" w14:textId="77777777" w:rsidR="00C93BE9" w:rsidRPr="002A16E2" w:rsidRDefault="00C93BE9" w:rsidP="00C93BE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E67BF57" w14:textId="77777777" w:rsidR="00C93BE9" w:rsidRPr="002A16E2" w:rsidRDefault="00C93BE9" w:rsidP="00C93BE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D245A13" w14:textId="77777777" w:rsidR="00C93BE9" w:rsidRPr="002A16E2" w:rsidRDefault="00C93BE9" w:rsidP="00C93BE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6A07348" w14:textId="77777777" w:rsidR="00C93BE9" w:rsidRPr="002A16E2" w:rsidRDefault="00C93BE9" w:rsidP="00C93BE9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47345AE" w14:textId="77777777" w:rsidR="00C93BE9" w:rsidRPr="002A16E2" w:rsidRDefault="00C93BE9" w:rsidP="00C93BE9">
      <w:pPr>
        <w:ind w:firstLine="3969"/>
        <w:rPr>
          <w:b/>
          <w:sz w:val="22"/>
          <w:szCs w:val="22"/>
        </w:rPr>
      </w:pPr>
    </w:p>
    <w:p w14:paraId="33EEF2CA" w14:textId="64295A77" w:rsidR="00266934" w:rsidRPr="00266934" w:rsidRDefault="00C93BE9" w:rsidP="00266934">
      <w:pPr>
        <w:widowControl w:val="0"/>
        <w:ind w:right="1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Przystępując do postępowania o udzielenie zamówienia publicznego, którego przedmiotem jest</w:t>
      </w:r>
      <w:r w:rsidR="00266934">
        <w:rPr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</w:p>
    <w:p w14:paraId="05450AB7" w14:textId="70E50A91" w:rsidR="00C93BE9" w:rsidRPr="002A16E2" w:rsidRDefault="00266934" w:rsidP="00266934">
      <w:pPr>
        <w:widowControl w:val="0"/>
        <w:ind w:right="1"/>
        <w:jc w:val="both"/>
        <w:rPr>
          <w:sz w:val="22"/>
          <w:szCs w:val="22"/>
        </w:rPr>
      </w:pPr>
      <w:r w:rsidRPr="00266934">
        <w:rPr>
          <w:b/>
          <w:sz w:val="22"/>
          <w:szCs w:val="22"/>
        </w:rPr>
        <w:t>Dostawa materiałów eksploatacyjnych do drukarek, kserokopiarek i faksów dla potrzeb AGH - KC-zp.272-540/22</w:t>
      </w:r>
      <w:r w:rsidR="00C93BE9" w:rsidRPr="002A16E2">
        <w:rPr>
          <w:b/>
          <w:sz w:val="22"/>
          <w:szCs w:val="22"/>
        </w:rPr>
        <w:t xml:space="preserve">, </w:t>
      </w:r>
      <w:r w:rsidR="00C93BE9"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4B8D48A" w14:textId="77777777" w:rsidR="00C93BE9" w:rsidRDefault="00C93BE9" w:rsidP="00C93BE9">
      <w:pPr>
        <w:widowControl w:val="0"/>
        <w:spacing w:line="264" w:lineRule="auto"/>
        <w:ind w:right="1"/>
        <w:rPr>
          <w:b/>
        </w:rPr>
      </w:pPr>
    </w:p>
    <w:p w14:paraId="01BE859B" w14:textId="77777777" w:rsidR="00C93BE9" w:rsidRPr="00426906" w:rsidRDefault="00C93BE9" w:rsidP="00C93BE9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 xml:space="preserve">Wartość netto:   .........................................................................PLN </w:t>
      </w:r>
    </w:p>
    <w:p w14:paraId="05184C20" w14:textId="77777777" w:rsidR="00C93BE9" w:rsidRPr="00426906" w:rsidRDefault="00C93BE9" w:rsidP="00C93BE9">
      <w:pPr>
        <w:widowControl w:val="0"/>
        <w:spacing w:line="264" w:lineRule="auto"/>
        <w:ind w:right="1"/>
        <w:rPr>
          <w:b/>
        </w:rPr>
      </w:pPr>
    </w:p>
    <w:p w14:paraId="102D1FAD" w14:textId="77777777" w:rsidR="00C93BE9" w:rsidRPr="00426906" w:rsidRDefault="00C93BE9" w:rsidP="00C93BE9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>Wartość brutto: .........................................................................PLN</w:t>
      </w:r>
    </w:p>
    <w:p w14:paraId="2E24F539" w14:textId="77777777" w:rsidR="00C93BE9" w:rsidRPr="00426906" w:rsidRDefault="00C93BE9" w:rsidP="00C93BE9">
      <w:pPr>
        <w:widowControl w:val="0"/>
        <w:spacing w:line="264" w:lineRule="auto"/>
        <w:ind w:right="1"/>
        <w:jc w:val="both"/>
        <w:rPr>
          <w:b/>
        </w:rPr>
      </w:pPr>
    </w:p>
    <w:p w14:paraId="5AE05DF1" w14:textId="77777777" w:rsidR="00C93BE9" w:rsidRPr="00426906" w:rsidRDefault="00C93BE9" w:rsidP="00C93BE9">
      <w:pPr>
        <w:widowControl w:val="0"/>
        <w:spacing w:line="264" w:lineRule="auto"/>
        <w:ind w:right="1"/>
        <w:jc w:val="both"/>
      </w:pPr>
      <w:r w:rsidRPr="00426906">
        <w:t>Słownie brutto :.......................................................................................................................</w:t>
      </w:r>
    </w:p>
    <w:p w14:paraId="6C80BAA8" w14:textId="77777777" w:rsidR="00C93BE9" w:rsidRPr="00426906" w:rsidRDefault="00C93BE9" w:rsidP="00C93BE9">
      <w:pPr>
        <w:pStyle w:val="Tekstpodstawowy"/>
        <w:spacing w:before="120"/>
      </w:pPr>
      <w:r w:rsidRPr="00426906">
        <w:t>Powyższa cena zawiera podatek VAT w wysokości 23 % tj.…………………….PLN</w:t>
      </w:r>
    </w:p>
    <w:p w14:paraId="2185A7EF" w14:textId="65A122F5" w:rsidR="00C93BE9" w:rsidRPr="00426906" w:rsidRDefault="00C93BE9" w:rsidP="00C93BE9">
      <w:pPr>
        <w:widowControl w:val="0"/>
        <w:spacing w:before="120" w:line="360" w:lineRule="auto"/>
        <w:ind w:right="1"/>
        <w:jc w:val="both"/>
      </w:pPr>
      <w:r w:rsidRPr="00426906">
        <w:rPr>
          <w:b/>
        </w:rPr>
        <w:t xml:space="preserve">Termin dostawy zamówień cząstkowych: ……. </w:t>
      </w:r>
      <w:r w:rsidRPr="00426906">
        <w:t xml:space="preserve">dni </w:t>
      </w:r>
      <w:r w:rsidR="00382D15">
        <w:t xml:space="preserve">roboczych </w:t>
      </w:r>
      <w:r w:rsidRPr="00426906">
        <w:t xml:space="preserve">od daty złożenia zamówienia </w:t>
      </w:r>
      <w:r w:rsidR="00266934" w:rsidRPr="00266934">
        <w:rPr>
          <w:b/>
          <w:color w:val="FF0000"/>
        </w:rPr>
        <w:t>/</w:t>
      </w:r>
      <w:r w:rsidRPr="00266934">
        <w:rPr>
          <w:b/>
          <w:color w:val="FF0000"/>
        </w:rPr>
        <w:t>kryterium oceny ofert</w:t>
      </w:r>
      <w:r w:rsidR="00266934" w:rsidRPr="00266934">
        <w:rPr>
          <w:b/>
          <w:color w:val="FF0000"/>
        </w:rPr>
        <w:t>/</w:t>
      </w:r>
    </w:p>
    <w:p w14:paraId="1F883AB1" w14:textId="038321D7" w:rsidR="00C93BE9" w:rsidRPr="00426906" w:rsidRDefault="00C93BE9" w:rsidP="00C93BE9">
      <w:pPr>
        <w:widowControl w:val="0"/>
        <w:spacing w:before="120" w:line="360" w:lineRule="auto"/>
        <w:ind w:right="1"/>
        <w:jc w:val="both"/>
        <w:rPr>
          <w:b/>
        </w:rPr>
      </w:pPr>
      <w:r w:rsidRPr="00426906">
        <w:rPr>
          <w:b/>
        </w:rPr>
        <w:t xml:space="preserve">Termin realizacji umowy: </w:t>
      </w:r>
      <w:r>
        <w:rPr>
          <w:b/>
          <w:sz w:val="22"/>
          <w:szCs w:val="22"/>
        </w:rPr>
        <w:t>sukcesywnie od daty podpisania umowy przez okres 1</w:t>
      </w:r>
      <w:r w:rsidR="00266934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 miesięcy.</w:t>
      </w:r>
    </w:p>
    <w:p w14:paraId="48405AFD" w14:textId="77777777" w:rsidR="00C93BE9" w:rsidRPr="002A16E2" w:rsidRDefault="00C93BE9" w:rsidP="00C93BE9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7EF68B6" w14:textId="04700B49" w:rsidR="00C93BE9" w:rsidRDefault="00C93BE9" w:rsidP="00C93BE9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B1C0473" w14:textId="77777777" w:rsidR="00266934" w:rsidRDefault="00266934" w:rsidP="00266934">
      <w:pPr>
        <w:tabs>
          <w:tab w:val="left" w:pos="426"/>
        </w:tabs>
        <w:jc w:val="both"/>
        <w:rPr>
          <w:sz w:val="22"/>
          <w:szCs w:val="22"/>
        </w:rPr>
      </w:pPr>
      <w:r w:rsidRPr="0025086F">
        <w:rPr>
          <w:sz w:val="22"/>
          <w:szCs w:val="22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ECE078" w14:textId="77777777" w:rsidR="00266934" w:rsidRDefault="00266934" w:rsidP="00C93BE9">
      <w:pPr>
        <w:rPr>
          <w:b/>
          <w:sz w:val="22"/>
          <w:szCs w:val="22"/>
          <w:u w:val="single"/>
        </w:rPr>
      </w:pPr>
    </w:p>
    <w:p w14:paraId="612AC7A6" w14:textId="2222ED0D" w:rsidR="00C93BE9" w:rsidRPr="002A16E2" w:rsidRDefault="00C93BE9" w:rsidP="00C93BE9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1C0F8A7A" w14:textId="77777777" w:rsidR="00DE0E35" w:rsidRDefault="00DE0E35" w:rsidP="00DE0E3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9E14E3E" w14:textId="0A6C1FC8" w:rsidR="00C93BE9" w:rsidRDefault="00C93BE9" w:rsidP="00C93BE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C915A54" w14:textId="77777777" w:rsidR="00266934" w:rsidRDefault="00C93BE9" w:rsidP="00C93BE9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Oświadczamy, </w:t>
      </w:r>
      <w:r w:rsidR="00266934">
        <w:rPr>
          <w:b/>
          <w:color w:val="000000"/>
          <w:sz w:val="22"/>
          <w:szCs w:val="22"/>
        </w:rPr>
        <w:t>że oferowane m</w:t>
      </w:r>
      <w:r w:rsidR="00266934" w:rsidRPr="00266934">
        <w:rPr>
          <w:b/>
          <w:color w:val="000000"/>
          <w:sz w:val="22"/>
          <w:szCs w:val="22"/>
        </w:rPr>
        <w:t xml:space="preserve">ateriały eksploatacyjne </w:t>
      </w:r>
      <w:r w:rsidR="00266934">
        <w:rPr>
          <w:b/>
          <w:color w:val="000000"/>
          <w:sz w:val="22"/>
          <w:szCs w:val="22"/>
        </w:rPr>
        <w:t>są</w:t>
      </w:r>
      <w:r w:rsidR="00266934" w:rsidRPr="00266934">
        <w:rPr>
          <w:b/>
          <w:color w:val="000000"/>
          <w:sz w:val="22"/>
          <w:szCs w:val="22"/>
        </w:rPr>
        <w:t xml:space="preserve"> projektowane i produkowane zgodnie z normami ISO 9001 i ISO 14001 lub równoważnymi,</w:t>
      </w:r>
    </w:p>
    <w:p w14:paraId="03837E0A" w14:textId="6CA6BFE7" w:rsidR="00C93BE9" w:rsidRDefault="00266934" w:rsidP="00C93BE9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Oświadczamy, </w:t>
      </w:r>
      <w:r w:rsidR="00C93BE9">
        <w:rPr>
          <w:b/>
          <w:color w:val="000000"/>
          <w:sz w:val="22"/>
          <w:szCs w:val="22"/>
        </w:rPr>
        <w:t xml:space="preserve">że uruchomimy platformę internetową za pomocą, której dokonywane będą zamówienia </w:t>
      </w:r>
      <w:r>
        <w:rPr>
          <w:b/>
          <w:color w:val="000000"/>
          <w:sz w:val="22"/>
          <w:szCs w:val="22"/>
        </w:rPr>
        <w:t>zgodnie z wymogami wskazanymi w pkt. 4.1 SWZ</w:t>
      </w:r>
      <w:r w:rsidR="00340E56">
        <w:rPr>
          <w:b/>
          <w:color w:val="000000"/>
          <w:sz w:val="22"/>
          <w:szCs w:val="22"/>
        </w:rPr>
        <w:t>, w ciągu 1 dnia od podpisania umowy.</w:t>
      </w:r>
    </w:p>
    <w:p w14:paraId="6686ED1E" w14:textId="77777777" w:rsidR="00C93BE9" w:rsidRPr="002A16E2" w:rsidRDefault="00C93BE9" w:rsidP="00C93BE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438D89" w14:textId="77777777" w:rsidR="00C93BE9" w:rsidRPr="002A16E2" w:rsidRDefault="00C93BE9" w:rsidP="00C93BE9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99A159" w14:textId="77777777" w:rsidR="00C93BE9" w:rsidRPr="002A16E2" w:rsidRDefault="00C93BE9" w:rsidP="00C93BE9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87D6FB" w14:textId="6FAEB933" w:rsidR="00382D15" w:rsidRDefault="00382D15" w:rsidP="00C93BE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osobiście/ powołujemy się na zasoby podmiotu trzeciego w następującym zakresie ………………………….</w:t>
      </w:r>
    </w:p>
    <w:p w14:paraId="5BCFD8B4" w14:textId="71C6FA93" w:rsidR="00C93BE9" w:rsidRPr="002A16E2" w:rsidRDefault="00C93BE9" w:rsidP="00C93BE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3BE9" w:rsidRPr="002A16E2" w14:paraId="0FC96F62" w14:textId="77777777" w:rsidTr="00D96A7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95784" w14:textId="77777777" w:rsidR="00C93BE9" w:rsidRPr="002A16E2" w:rsidRDefault="00C93BE9" w:rsidP="00D96A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F52E6" w14:textId="77777777" w:rsidR="00C93BE9" w:rsidRPr="002A16E2" w:rsidRDefault="00C93BE9" w:rsidP="00D96A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7FC0345" w14:textId="77777777" w:rsidR="00C93BE9" w:rsidRPr="002A16E2" w:rsidRDefault="00C93BE9" w:rsidP="00D96A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62D03" w14:textId="77777777" w:rsidR="00C93BE9" w:rsidRPr="002A16E2" w:rsidRDefault="00C93BE9" w:rsidP="00D96A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C93BE9" w:rsidRPr="002A16E2" w14:paraId="5113135F" w14:textId="77777777" w:rsidTr="00D96A7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2CB48" w14:textId="77777777" w:rsidR="00C93BE9" w:rsidRPr="002A16E2" w:rsidRDefault="00C93BE9" w:rsidP="00D96A7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D6A56" w14:textId="77777777" w:rsidR="00C93BE9" w:rsidRPr="002A16E2" w:rsidRDefault="00C93BE9" w:rsidP="00D96A7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555A3" w14:textId="77777777" w:rsidR="00C93BE9" w:rsidRPr="002A16E2" w:rsidRDefault="00C93BE9" w:rsidP="00D96A7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93BE9" w:rsidRPr="002A16E2" w14:paraId="396D7249" w14:textId="77777777" w:rsidTr="00D96A7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B1673" w14:textId="77777777" w:rsidR="00C93BE9" w:rsidRPr="002A16E2" w:rsidRDefault="00C93BE9" w:rsidP="00D96A7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92C0A" w14:textId="77777777" w:rsidR="00C93BE9" w:rsidRPr="002A16E2" w:rsidRDefault="00C93BE9" w:rsidP="00D96A7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B7BEA" w14:textId="77777777" w:rsidR="00C93BE9" w:rsidRPr="002A16E2" w:rsidRDefault="00C93BE9" w:rsidP="00D96A7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6C62FCA" w14:textId="77777777" w:rsidR="00C93BE9" w:rsidRPr="006B021C" w:rsidRDefault="00C93BE9" w:rsidP="00C93BE9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6C24355E" w14:textId="77777777" w:rsidR="00C93BE9" w:rsidRPr="006B021C" w:rsidRDefault="00C93BE9" w:rsidP="00C93BE9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Po zakończeniu postępowania wadium należy zwrócić.</w:t>
      </w:r>
      <w:r w:rsidRPr="006B021C">
        <w:rPr>
          <w:rStyle w:val="Odwoanieprzypisudolnego"/>
          <w:sz w:val="22"/>
          <w:szCs w:val="22"/>
        </w:rPr>
        <w:footnoteReference w:id="1"/>
      </w:r>
    </w:p>
    <w:p w14:paraId="442040F2" w14:textId="77777777" w:rsidR="00C93BE9" w:rsidRPr="006B021C" w:rsidRDefault="00C93BE9" w:rsidP="00C93BE9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Bank: ........................................................................</w:t>
      </w:r>
    </w:p>
    <w:p w14:paraId="2468700A" w14:textId="77777777" w:rsidR="00C93BE9" w:rsidRPr="006B021C" w:rsidRDefault="00C93BE9" w:rsidP="00C93BE9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Nr konta ....................................................................</w:t>
      </w:r>
    </w:p>
    <w:p w14:paraId="559EE73B" w14:textId="77777777" w:rsidR="00C93BE9" w:rsidRDefault="00C93BE9" w:rsidP="00C93BE9">
      <w:pPr>
        <w:numPr>
          <w:ilvl w:val="0"/>
          <w:numId w:val="1"/>
        </w:numPr>
        <w:jc w:val="both"/>
        <w:rPr>
          <w:sz w:val="22"/>
          <w:szCs w:val="22"/>
        </w:rPr>
      </w:pPr>
      <w:r w:rsidRPr="006B021C">
        <w:rPr>
          <w:sz w:val="22"/>
          <w:szCs w:val="22"/>
        </w:rPr>
        <w:t>Inne ...........................................................................</w:t>
      </w:r>
    </w:p>
    <w:p w14:paraId="4C1993BB" w14:textId="77777777" w:rsidR="00C93BE9" w:rsidRPr="002A16E2" w:rsidRDefault="00C93BE9" w:rsidP="00C93BE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C4549D9" w14:textId="77777777" w:rsidR="00C93BE9" w:rsidRPr="002A16E2" w:rsidRDefault="00C93BE9" w:rsidP="00C93BE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92EC64C" w14:textId="77777777" w:rsidR="00C93BE9" w:rsidRPr="002A16E2" w:rsidRDefault="00C93BE9" w:rsidP="00C93BE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27A41D9" w14:textId="77777777" w:rsidR="00C93BE9" w:rsidRPr="002A16E2" w:rsidRDefault="00C93BE9" w:rsidP="00C93BE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73D25C8" w14:textId="77777777" w:rsidR="00C93BE9" w:rsidRPr="002A16E2" w:rsidRDefault="00C93BE9" w:rsidP="00C93BE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FDF3E8C" w14:textId="77777777" w:rsidR="00C93BE9" w:rsidRPr="002A16E2" w:rsidRDefault="00C93BE9" w:rsidP="00C93BE9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26F7959" w14:textId="77777777" w:rsidR="00C93BE9" w:rsidRPr="002A16E2" w:rsidRDefault="00C93BE9" w:rsidP="00C93BE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98F01CE" w14:textId="77777777" w:rsidR="00C93BE9" w:rsidRPr="002A16E2" w:rsidRDefault="00C93BE9" w:rsidP="00C93BE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E4517B2" w14:textId="77777777" w:rsidR="00C93BE9" w:rsidRPr="002A16E2" w:rsidRDefault="00C93BE9" w:rsidP="00C93BE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B4594A4" w14:textId="5340474D" w:rsidR="00FE545C" w:rsidRPr="00604568" w:rsidRDefault="00C93BE9" w:rsidP="00C93BE9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604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9A904" w14:textId="77777777" w:rsidR="006A3E42" w:rsidRDefault="006A3E42">
      <w:r>
        <w:separator/>
      </w:r>
    </w:p>
  </w:endnote>
  <w:endnote w:type="continuationSeparator" w:id="0">
    <w:p w14:paraId="380DDDFF" w14:textId="77777777" w:rsidR="006A3E42" w:rsidRDefault="006A3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DD1F2" w14:textId="77777777" w:rsidR="00E638E6" w:rsidRDefault="00E638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40BC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B3361" w14:textId="77777777" w:rsidR="00E638E6" w:rsidRDefault="00E638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D8FC9" w14:textId="77777777" w:rsidR="006A3E42" w:rsidRDefault="006A3E42">
      <w:r>
        <w:separator/>
      </w:r>
    </w:p>
  </w:footnote>
  <w:footnote w:type="continuationSeparator" w:id="0">
    <w:p w14:paraId="2AAF4479" w14:textId="77777777" w:rsidR="006A3E42" w:rsidRDefault="006A3E42">
      <w:r>
        <w:continuationSeparator/>
      </w:r>
    </w:p>
  </w:footnote>
  <w:footnote w:id="1">
    <w:p w14:paraId="099375C2" w14:textId="77777777" w:rsidR="00C93BE9" w:rsidRDefault="00C93BE9" w:rsidP="00C93BE9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79194573" w14:textId="77777777" w:rsidR="00C93BE9" w:rsidRDefault="00C93BE9" w:rsidP="00C93BE9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14:paraId="598A52E6" w14:textId="77777777" w:rsidR="00C93BE9" w:rsidRDefault="00C93BE9" w:rsidP="00C93BE9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78CFB" w14:textId="77777777" w:rsidR="00E638E6" w:rsidRDefault="00E638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1031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8B481" w14:textId="77777777" w:rsidR="00E638E6" w:rsidRDefault="00E638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16055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148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3921326">
    <w:abstractNumId w:val="0"/>
  </w:num>
  <w:num w:numId="4" w16cid:durableId="1932883896">
    <w:abstractNumId w:val="2"/>
  </w:num>
  <w:num w:numId="5" w16cid:durableId="18625489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72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6934"/>
    <w:rsid w:val="002723B0"/>
    <w:rsid w:val="00315A4A"/>
    <w:rsid w:val="00340E56"/>
    <w:rsid w:val="00382D15"/>
    <w:rsid w:val="004B7300"/>
    <w:rsid w:val="004C6753"/>
    <w:rsid w:val="00595C87"/>
    <w:rsid w:val="005D1724"/>
    <w:rsid w:val="005D2C65"/>
    <w:rsid w:val="005E6D94"/>
    <w:rsid w:val="00604568"/>
    <w:rsid w:val="0063384F"/>
    <w:rsid w:val="00643C6F"/>
    <w:rsid w:val="00646202"/>
    <w:rsid w:val="0065290F"/>
    <w:rsid w:val="006815F6"/>
    <w:rsid w:val="006A3E42"/>
    <w:rsid w:val="007748F0"/>
    <w:rsid w:val="007A4321"/>
    <w:rsid w:val="007D058C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3BE9"/>
    <w:rsid w:val="00C969A6"/>
    <w:rsid w:val="00CA7D36"/>
    <w:rsid w:val="00D24208"/>
    <w:rsid w:val="00D60C38"/>
    <w:rsid w:val="00D66893"/>
    <w:rsid w:val="00D90ACB"/>
    <w:rsid w:val="00DC1500"/>
    <w:rsid w:val="00DE0E35"/>
    <w:rsid w:val="00E44371"/>
    <w:rsid w:val="00E638E6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7E67CB"/>
  <w15:chartTrackingRefBased/>
  <w15:docId w15:val="{63982884-D7D3-4945-BDB3-0EC9303E1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3BE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B9D17-54D5-4D7A-9313-57534F481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633</Words>
  <Characters>5239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Dorota Achrem-Achremowicz</cp:lastModifiedBy>
  <cp:revision>2</cp:revision>
  <cp:lastPrinted>2022-08-26T12:18:00Z</cp:lastPrinted>
  <dcterms:created xsi:type="dcterms:W3CDTF">2022-08-26T12:18:00Z</dcterms:created>
  <dcterms:modified xsi:type="dcterms:W3CDTF">2022-08-26T12:18:00Z</dcterms:modified>
</cp:coreProperties>
</file>