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04E8CD9C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25086F" w:rsidRPr="0025086F">
        <w:rPr>
          <w:b/>
          <w:bCs/>
          <w:sz w:val="22"/>
          <w:szCs w:val="22"/>
        </w:rPr>
        <w:t>Dostawa artykułów promocyjnych do sklepu internetowego AGH - KC-zp.272-</w:t>
      </w:r>
      <w:r w:rsidR="00443EB1">
        <w:rPr>
          <w:b/>
          <w:bCs/>
          <w:sz w:val="22"/>
          <w:szCs w:val="22"/>
        </w:rPr>
        <w:t>513</w:t>
      </w:r>
      <w:r w:rsidR="0025086F" w:rsidRPr="0025086F">
        <w:rPr>
          <w:b/>
          <w:bCs/>
          <w:sz w:val="22"/>
          <w:szCs w:val="22"/>
        </w:rPr>
        <w:t>/22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29B871DC" w14:textId="14E37B2F" w:rsidR="00163BA1" w:rsidRPr="00163BA1" w:rsidRDefault="00163BA1" w:rsidP="00163BA1">
      <w:pPr>
        <w:jc w:val="both"/>
        <w:rPr>
          <w:b/>
          <w:bCs/>
          <w:sz w:val="22"/>
          <w:szCs w:val="22"/>
        </w:rPr>
      </w:pPr>
    </w:p>
    <w:p w14:paraId="62C9CB94" w14:textId="77777777" w:rsidR="0025086F" w:rsidRPr="0091654A" w:rsidRDefault="0025086F" w:rsidP="0025086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701"/>
        <w:gridCol w:w="993"/>
        <w:gridCol w:w="1275"/>
        <w:gridCol w:w="993"/>
        <w:gridCol w:w="691"/>
        <w:gridCol w:w="2001"/>
      </w:tblGrid>
      <w:tr w:rsidR="0025086F" w:rsidRPr="00FE4E3E" w14:paraId="6109DAFF" w14:textId="77777777" w:rsidTr="00062B4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12DAE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E2557D" w14:textId="77777777" w:rsidR="0025086F" w:rsidRPr="00FE4E3E" w:rsidRDefault="0025086F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3EF657C1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0B915B90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724B9F" w14:textId="77777777" w:rsidR="0025086F" w:rsidRPr="00FE4E3E" w:rsidRDefault="0025086F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CC0853" w14:textId="77777777" w:rsidR="0025086F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0F6831C5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4A0F56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3B15A1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1CB9B4F5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5FCAF6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4F9FC6F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560996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BAA27A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2F7D3C5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58842846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5086F" w:rsidRPr="00FE4E3E" w14:paraId="66897901" w14:textId="77777777" w:rsidTr="00062B4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23531C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383748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ADA463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8864FF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976E5E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71DCEC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351C3B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88DCBF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5086F" w:rsidRPr="00FE4E3E" w14:paraId="537A871E" w14:textId="77777777" w:rsidTr="00062B4F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F4119A" w14:textId="77777777" w:rsidR="0025086F" w:rsidRPr="00FE4E3E" w:rsidRDefault="0025086F" w:rsidP="00062B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0C8D" w14:textId="2A82FC92" w:rsidR="0025086F" w:rsidRPr="00FE4E3E" w:rsidRDefault="0025086F" w:rsidP="0006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Bluza klasyczna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3B44" w14:textId="77777777" w:rsidR="0025086F" w:rsidRPr="00FE4E3E" w:rsidRDefault="0025086F" w:rsidP="00062B4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6277" w14:textId="54EC5C7C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4300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33B1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CB4DC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D35887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  <w:p w14:paraId="7CF80F93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5086F" w:rsidRPr="00FE4E3E" w14:paraId="7ABD6958" w14:textId="77777777" w:rsidTr="00062B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9E6889" w14:textId="77777777" w:rsidR="0025086F" w:rsidRPr="00FE4E3E" w:rsidRDefault="0025086F" w:rsidP="00062B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130E" w14:textId="2E9D9A57" w:rsidR="0025086F" w:rsidRPr="00FE4E3E" w:rsidRDefault="0025086F" w:rsidP="0006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Bluza w stylu „college”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DE44" w14:textId="77777777" w:rsidR="0025086F" w:rsidRPr="00FE4E3E" w:rsidRDefault="0025086F" w:rsidP="00062B4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E346" w14:textId="7519FDD8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9E9E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D0FD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B55F97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20E9FE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5086F" w:rsidRPr="00FE4E3E" w14:paraId="6816F25A" w14:textId="77777777" w:rsidTr="00062B4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7F5E63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  <w:p w14:paraId="6454DAE6" w14:textId="77777777" w:rsidR="0025086F" w:rsidRPr="00FE4E3E" w:rsidRDefault="0025086F" w:rsidP="00062B4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265E88B7" w14:textId="77777777" w:rsidR="0025086F" w:rsidRPr="00FE4E3E" w:rsidRDefault="0025086F" w:rsidP="00062B4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A22F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DA669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15F2F8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5086F" w:rsidRPr="00FE4E3E" w14:paraId="6655BDC5" w14:textId="77777777" w:rsidTr="00062B4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5C53DD" w14:textId="77777777" w:rsidR="0025086F" w:rsidRPr="00FE4E3E" w:rsidRDefault="0025086F" w:rsidP="00062B4F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80A3814" w14:textId="77777777" w:rsidR="0025086F" w:rsidRPr="00FE4E3E" w:rsidRDefault="0025086F" w:rsidP="00062B4F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153B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395A96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552AC0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481F2FDF" w14:textId="77777777" w:rsidR="0025086F" w:rsidRDefault="0025086F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F447FC9" w14:textId="71E70E5E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5C1CCE8E" w14:textId="6F1E3506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8172154" w14:textId="10E8B2DF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lastRenderedPageBreak/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A22DA65" w14:textId="77777777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188E971" w14:textId="6F36C58F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  <w:r w:rsidRPr="0025086F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345E381" w14:textId="6F7C6470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12260225" w14:textId="572CF6D1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7305A4A9" w14:textId="77777777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1D926E91" w14:textId="02FFBA60" w:rsidR="00FE545C" w:rsidRDefault="00FE3903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E67FA1">
        <w:rPr>
          <w:rFonts w:eastAsia="Calibri"/>
          <w:color w:val="FF0000"/>
          <w:sz w:val="22"/>
          <w:szCs w:val="22"/>
          <w:lang w:eastAsia="zh-CN"/>
        </w:rPr>
        <w:t xml:space="preserve">Ofertę sporządzoną w języku polskim, składa się, pod rygorem nieważności, w formie elektronicznej </w:t>
      </w:r>
      <w:r w:rsidRPr="00E67FA1">
        <w:rPr>
          <w:rFonts w:eastAsia="Calibri"/>
          <w:color w:val="FF0000"/>
          <w:sz w:val="22"/>
          <w:szCs w:val="22"/>
          <w:lang w:eastAsia="zh-CN"/>
        </w:rPr>
        <w:br/>
        <w:t>i podpisuje kwalifikowanym podpisem elektronicznym.</w:t>
      </w:r>
      <w:bookmarkStart w:id="1" w:name="_GoBack"/>
      <w:bookmarkEnd w:id="1"/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052653" w14:textId="77777777" w:rsidR="00070EE7" w:rsidRDefault="00070EE7">
      <w:r>
        <w:separator/>
      </w:r>
    </w:p>
  </w:endnote>
  <w:endnote w:type="continuationSeparator" w:id="0">
    <w:p w14:paraId="31B555E4" w14:textId="77777777" w:rsidR="00070EE7" w:rsidRDefault="00070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5FFE3" w14:textId="77777777" w:rsidR="00070EE7" w:rsidRDefault="00070EE7">
      <w:r>
        <w:separator/>
      </w:r>
    </w:p>
  </w:footnote>
  <w:footnote w:type="continuationSeparator" w:id="0">
    <w:p w14:paraId="61D4136C" w14:textId="77777777" w:rsidR="00070EE7" w:rsidRDefault="00070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0EE7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5086F"/>
    <w:rsid w:val="002723B0"/>
    <w:rsid w:val="00287CEE"/>
    <w:rsid w:val="002B3295"/>
    <w:rsid w:val="002C78CE"/>
    <w:rsid w:val="002E7627"/>
    <w:rsid w:val="00315A4A"/>
    <w:rsid w:val="003A24EB"/>
    <w:rsid w:val="00404400"/>
    <w:rsid w:val="00443EB1"/>
    <w:rsid w:val="004578E3"/>
    <w:rsid w:val="00475D3D"/>
    <w:rsid w:val="004B7300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1654A"/>
    <w:rsid w:val="00923303"/>
    <w:rsid w:val="00931942"/>
    <w:rsid w:val="00931B3D"/>
    <w:rsid w:val="00934ADA"/>
    <w:rsid w:val="00941298"/>
    <w:rsid w:val="00970FE4"/>
    <w:rsid w:val="009C66FB"/>
    <w:rsid w:val="00A0022B"/>
    <w:rsid w:val="00A346FE"/>
    <w:rsid w:val="00A47B4D"/>
    <w:rsid w:val="00A83018"/>
    <w:rsid w:val="00AD4380"/>
    <w:rsid w:val="00AF745E"/>
    <w:rsid w:val="00B2596E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8324B"/>
    <w:rsid w:val="00D90ACB"/>
    <w:rsid w:val="00D9423F"/>
    <w:rsid w:val="00DB468F"/>
    <w:rsid w:val="00DC1500"/>
    <w:rsid w:val="00E44371"/>
    <w:rsid w:val="00E46350"/>
    <w:rsid w:val="00E67FA1"/>
    <w:rsid w:val="00E830D2"/>
    <w:rsid w:val="00E949B0"/>
    <w:rsid w:val="00F00591"/>
    <w:rsid w:val="00F420D1"/>
    <w:rsid w:val="00F51688"/>
    <w:rsid w:val="00F53146"/>
    <w:rsid w:val="00F83642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8F79D-D49E-4B71-B4EE-251E2A2FC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690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2022-08-23T07:34:00Z</cp:lastPrinted>
  <dcterms:created xsi:type="dcterms:W3CDTF">2022-08-23T07:34:00Z</dcterms:created>
  <dcterms:modified xsi:type="dcterms:W3CDTF">2022-08-23T07:34:00Z</dcterms:modified>
</cp:coreProperties>
</file>